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F3B0BBE" w14:textId="32C3D6B9" w:rsidR="00DA15AC" w:rsidRDefault="00BD028C" w:rsidP="00787369">
      <w:pPr>
        <w:pStyle w:val="Title"/>
      </w:pPr>
      <w:r>
        <w:t>HONEYCOMB HARVEST</w:t>
      </w:r>
      <w:r w:rsidR="00DA15AC">
        <w:tab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90"/>
        <w:gridCol w:w="2590"/>
        <w:gridCol w:w="2590"/>
        <w:gridCol w:w="2590"/>
        <w:gridCol w:w="2590"/>
      </w:tblGrid>
      <w:tr w:rsidR="00787369" w14:paraId="462DCABC" w14:textId="77777777" w:rsidTr="00787369">
        <w:tc>
          <w:tcPr>
            <w:tcW w:w="12950" w:type="dxa"/>
            <w:gridSpan w:val="5"/>
          </w:tcPr>
          <w:p w14:paraId="0A3C4B9F" w14:textId="62580E67" w:rsidR="00787369" w:rsidRDefault="00787369" w:rsidP="00F33303">
            <w:r>
              <w:t>In the hexagons below, write three terms that are connected. On the lines in between, explain how they are connected.</w:t>
            </w:r>
          </w:p>
        </w:tc>
      </w:tr>
      <w:tr w:rsidR="00787369" w14:paraId="29EDDD58" w14:textId="77777777" w:rsidTr="00787369">
        <w:trPr>
          <w:trHeight w:val="2366"/>
        </w:trPr>
        <w:tc>
          <w:tcPr>
            <w:tcW w:w="2590" w:type="dxa"/>
          </w:tcPr>
          <w:p w14:paraId="65C75C12" w14:textId="081F8418" w:rsidR="00787369" w:rsidRDefault="00787369" w:rsidP="00787369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hidden="0" allowOverlap="1" wp14:anchorId="3C1B3FAC" wp14:editId="69CE4CC6">
                      <wp:simplePos x="0" y="0"/>
                      <wp:positionH relativeFrom="column">
                        <wp:posOffset>20955</wp:posOffset>
                      </wp:positionH>
                      <wp:positionV relativeFrom="paragraph">
                        <wp:posOffset>200660</wp:posOffset>
                      </wp:positionV>
                      <wp:extent cx="1395095" cy="1233170"/>
                      <wp:effectExtent l="25400" t="12700" r="27305" b="11430"/>
                      <wp:wrapSquare wrapText="bothSides" distT="0" distB="0" distL="114300" distR="114300"/>
                      <wp:docPr id="786626212" name="Hexagon 7866262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95095" cy="1233170"/>
                              </a:xfrm>
                              <a:prstGeom prst="hexagon">
                                <a:avLst>
                                  <a:gd name="adj" fmla="val 25000"/>
                                  <a:gd name="vf" fmla="val 115470"/>
                                </a:avLst>
                              </a:prstGeom>
                              <a:solidFill>
                                <a:schemeClr val="lt1"/>
                              </a:solidFill>
                              <a:ln w="19050" cap="flat" cmpd="sng">
                                <a:solidFill>
                                  <a:schemeClr val="dk1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64CC2E77" w14:textId="77777777" w:rsidR="00787369" w:rsidRDefault="00787369" w:rsidP="00787369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C1B3FAC" id="_x0000_t9" coordsize="21600,21600" o:spt="9" adj="5400" path="m@0,l,10800@0,21600@1,21600,21600,10800@1,xe">
                      <v:stroke joinstyle="miter"/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</v:formulas>
                      <v:path gradientshapeok="t" o:connecttype="rect" textboxrect="1800,1800,19800,19800;3600,3600,18000,18000;6300,6300,15300,15300"/>
                      <v:handles>
                        <v:h position="#0,topLeft" xrange="0,10800"/>
                      </v:handles>
                    </v:shapetype>
                    <v:shape id="Hexagon 786626212" o:spid="_x0000_s1026" type="#_x0000_t9" style="position:absolute;margin-left:1.65pt;margin-top:15.8pt;width:109.85pt;height:97.1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" adj="4773" fillcolor="white [3201]" strokecolor="black [3200]" strokeweight="1.5pt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64CC2E77" w14:textId="77777777" w:rsidR="00787369" w:rsidRDefault="00787369" w:rsidP="00787369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2590" w:type="dxa"/>
          </w:tcPr>
          <w:p w14:paraId="0ECAEED6" w14:textId="4A954883" w:rsidR="00787369" w:rsidRDefault="00787369" w:rsidP="00787369">
            <w:pPr>
              <w:spacing w:line="480" w:lineRule="auto"/>
            </w:pPr>
          </w:p>
          <w:p w14:paraId="1B5F1337" w14:textId="2970E040" w:rsidR="00787369" w:rsidRDefault="00787369" w:rsidP="00787369">
            <w:pPr>
              <w:pBdr>
                <w:top w:val="single" w:sz="12" w:space="1" w:color="auto"/>
                <w:bottom w:val="single" w:sz="12" w:space="1" w:color="auto"/>
              </w:pBdr>
              <w:spacing w:line="480" w:lineRule="auto"/>
            </w:pPr>
          </w:p>
          <w:p w14:paraId="3A74EC3F" w14:textId="3297F68B" w:rsidR="00787369" w:rsidRDefault="00787369" w:rsidP="00787369">
            <w:pPr>
              <w:pBdr>
                <w:bottom w:val="single" w:sz="12" w:space="1" w:color="auto"/>
                <w:between w:val="single" w:sz="12" w:space="1" w:color="auto"/>
              </w:pBdr>
              <w:spacing w:line="480" w:lineRule="auto"/>
            </w:pPr>
          </w:p>
          <w:p w14:paraId="2C240D36" w14:textId="736F08C9" w:rsidR="00787369" w:rsidRDefault="00787369" w:rsidP="00787369">
            <w:pPr>
              <w:spacing w:line="480" w:lineRule="auto"/>
            </w:pPr>
          </w:p>
        </w:tc>
        <w:tc>
          <w:tcPr>
            <w:tcW w:w="2590" w:type="dxa"/>
          </w:tcPr>
          <w:p w14:paraId="7E1B8EF4" w14:textId="6D826D37" w:rsidR="00787369" w:rsidRDefault="00787369" w:rsidP="00787369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hidden="0" allowOverlap="1" wp14:anchorId="3FA4B83D" wp14:editId="2A642C1C">
                      <wp:simplePos x="0" y="0"/>
                      <wp:positionH relativeFrom="column">
                        <wp:posOffset>52070</wp:posOffset>
                      </wp:positionH>
                      <wp:positionV relativeFrom="paragraph">
                        <wp:posOffset>200660</wp:posOffset>
                      </wp:positionV>
                      <wp:extent cx="1395095" cy="1233170"/>
                      <wp:effectExtent l="25400" t="12700" r="27305" b="11430"/>
                      <wp:wrapSquare wrapText="bothSides" distT="0" distB="0" distL="114300" distR="114300"/>
                      <wp:docPr id="338162103" name="Hexagon 33816210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95095" cy="1233170"/>
                              </a:xfrm>
                              <a:prstGeom prst="hexagon">
                                <a:avLst>
                                  <a:gd name="adj" fmla="val 25000"/>
                                  <a:gd name="vf" fmla="val 115470"/>
                                </a:avLst>
                              </a:prstGeom>
                              <a:solidFill>
                                <a:schemeClr val="lt1"/>
                              </a:solidFill>
                              <a:ln w="19050" cap="flat" cmpd="sng">
                                <a:solidFill>
                                  <a:schemeClr val="dk1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7571A77F" w14:textId="77777777" w:rsidR="00787369" w:rsidRDefault="00787369" w:rsidP="00787369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FA4B83D" id="Hexagon 338162103" o:spid="_x0000_s1027" type="#_x0000_t9" style="position:absolute;margin-left:4.1pt;margin-top:15.8pt;width:109.85pt;height:97.1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" adj="4773" fillcolor="white [3201]" strokecolor="black [3200]" strokeweight="1.5pt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7571A77F" w14:textId="77777777" w:rsidR="00787369" w:rsidRDefault="00787369" w:rsidP="00787369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2590" w:type="dxa"/>
          </w:tcPr>
          <w:p w14:paraId="48FFC4E9" w14:textId="77777777" w:rsidR="00787369" w:rsidRDefault="00787369" w:rsidP="00787369">
            <w:pPr>
              <w:spacing w:line="480" w:lineRule="auto"/>
            </w:pPr>
          </w:p>
          <w:p w14:paraId="1732067F" w14:textId="77777777" w:rsidR="00787369" w:rsidRDefault="00787369" w:rsidP="00787369">
            <w:pPr>
              <w:pBdr>
                <w:top w:val="single" w:sz="12" w:space="1" w:color="auto"/>
                <w:bottom w:val="single" w:sz="12" w:space="1" w:color="auto"/>
              </w:pBdr>
              <w:spacing w:line="480" w:lineRule="auto"/>
            </w:pPr>
          </w:p>
          <w:p w14:paraId="75300688" w14:textId="77777777" w:rsidR="00787369" w:rsidRDefault="00787369" w:rsidP="00787369">
            <w:pPr>
              <w:pBdr>
                <w:bottom w:val="single" w:sz="12" w:space="1" w:color="auto"/>
                <w:between w:val="single" w:sz="12" w:space="1" w:color="auto"/>
              </w:pBdr>
              <w:spacing w:line="480" w:lineRule="auto"/>
            </w:pPr>
          </w:p>
          <w:p w14:paraId="02482BA4" w14:textId="77777777" w:rsidR="00787369" w:rsidRDefault="00787369" w:rsidP="00787369"/>
        </w:tc>
        <w:tc>
          <w:tcPr>
            <w:tcW w:w="2590" w:type="dxa"/>
          </w:tcPr>
          <w:p w14:paraId="25BEF5F1" w14:textId="3126441B" w:rsidR="00787369" w:rsidRDefault="00787369" w:rsidP="00787369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hidden="0" allowOverlap="1" wp14:anchorId="240F8B0A" wp14:editId="5FFD0264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200660</wp:posOffset>
                      </wp:positionV>
                      <wp:extent cx="1395095" cy="1233170"/>
                      <wp:effectExtent l="25400" t="12700" r="27305" b="11430"/>
                      <wp:wrapSquare wrapText="bothSides" distT="0" distB="0" distL="114300" distR="114300"/>
                      <wp:docPr id="1309546583" name="Hexagon 130954658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95095" cy="1233170"/>
                              </a:xfrm>
                              <a:prstGeom prst="hexagon">
                                <a:avLst>
                                  <a:gd name="adj" fmla="val 25000"/>
                                  <a:gd name="vf" fmla="val 115470"/>
                                </a:avLst>
                              </a:prstGeom>
                              <a:solidFill>
                                <a:schemeClr val="lt1"/>
                              </a:solidFill>
                              <a:ln w="19050" cap="flat" cmpd="sng">
                                <a:solidFill>
                                  <a:schemeClr val="dk1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27F9E46A" w14:textId="77777777" w:rsidR="00787369" w:rsidRDefault="00787369" w:rsidP="00787369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40F8B0A" id="Hexagon 1309546583" o:spid="_x0000_s1028" type="#_x0000_t9" style="position:absolute;margin-left:5.4pt;margin-top:15.8pt;width:109.85pt;height:97.1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" adj="4773" fillcolor="white [3201]" strokecolor="black [3200]" strokeweight="1.5pt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27F9E46A" w14:textId="77777777" w:rsidR="00787369" w:rsidRDefault="00787369" w:rsidP="00787369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</w:tr>
      <w:tr w:rsidR="00787369" w14:paraId="1C34CE88" w14:textId="77777777" w:rsidTr="00787369">
        <w:tc>
          <w:tcPr>
            <w:tcW w:w="12950" w:type="dxa"/>
            <w:gridSpan w:val="5"/>
          </w:tcPr>
          <w:p w14:paraId="03BA46A5" w14:textId="12E6A598" w:rsidR="00787369" w:rsidRDefault="00787369" w:rsidP="00787369">
            <w:r>
              <w:t>In the hexagons below, write three terms that are connected. On the lines in between, explain how they are connected. The second row is a continuation of the streak.</w:t>
            </w:r>
          </w:p>
        </w:tc>
      </w:tr>
      <w:tr w:rsidR="00787369" w14:paraId="6FE94B20" w14:textId="77777777" w:rsidTr="00787369">
        <w:tc>
          <w:tcPr>
            <w:tcW w:w="2590" w:type="dxa"/>
          </w:tcPr>
          <w:p w14:paraId="30E3FFCA" w14:textId="74B9513F" w:rsidR="00787369" w:rsidRDefault="00787369" w:rsidP="00787369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hidden="0" allowOverlap="1" wp14:anchorId="046EDB2C" wp14:editId="47C68DCB">
                      <wp:simplePos x="0" y="0"/>
                      <wp:positionH relativeFrom="column">
                        <wp:posOffset>30480</wp:posOffset>
                      </wp:positionH>
                      <wp:positionV relativeFrom="paragraph">
                        <wp:posOffset>167103</wp:posOffset>
                      </wp:positionV>
                      <wp:extent cx="1395095" cy="1233170"/>
                      <wp:effectExtent l="25400" t="12700" r="27305" b="11430"/>
                      <wp:wrapSquare wrapText="bothSides" distT="0" distB="0" distL="114300" distR="114300"/>
                      <wp:docPr id="1980222851" name="Hexagon 19802228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95095" cy="1233170"/>
                              </a:xfrm>
                              <a:prstGeom prst="hexagon">
                                <a:avLst>
                                  <a:gd name="adj" fmla="val 25000"/>
                                  <a:gd name="vf" fmla="val 115470"/>
                                </a:avLst>
                              </a:prstGeom>
                              <a:solidFill>
                                <a:schemeClr val="lt1"/>
                              </a:solidFill>
                              <a:ln w="19050" cap="flat" cmpd="sng">
                                <a:solidFill>
                                  <a:schemeClr val="dk1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1E056AF4" w14:textId="77777777" w:rsidR="00787369" w:rsidRDefault="00787369" w:rsidP="00787369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6EDB2C" id="Hexagon 1980222851" o:spid="_x0000_s1029" type="#_x0000_t9" style="position:absolute;margin-left:2.4pt;margin-top:13.15pt;width:109.85pt;height:97.1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" adj="4773" fillcolor="white [3201]" strokecolor="black [3200]" strokeweight="1.5pt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1E056AF4" w14:textId="77777777" w:rsidR="00787369" w:rsidRDefault="00787369" w:rsidP="00787369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2590" w:type="dxa"/>
          </w:tcPr>
          <w:p w14:paraId="5F718E10" w14:textId="77777777" w:rsidR="00787369" w:rsidRDefault="00787369" w:rsidP="00787369">
            <w:pPr>
              <w:spacing w:line="480" w:lineRule="auto"/>
            </w:pPr>
          </w:p>
          <w:p w14:paraId="2263D92D" w14:textId="77777777" w:rsidR="00787369" w:rsidRDefault="00787369" w:rsidP="00787369">
            <w:pPr>
              <w:pBdr>
                <w:top w:val="single" w:sz="12" w:space="1" w:color="auto"/>
                <w:bottom w:val="single" w:sz="12" w:space="1" w:color="auto"/>
              </w:pBdr>
              <w:spacing w:line="480" w:lineRule="auto"/>
            </w:pPr>
          </w:p>
          <w:p w14:paraId="6B8F5342" w14:textId="77777777" w:rsidR="00787369" w:rsidRDefault="00787369" w:rsidP="00787369">
            <w:pPr>
              <w:pBdr>
                <w:bottom w:val="single" w:sz="12" w:space="1" w:color="auto"/>
                <w:between w:val="single" w:sz="12" w:space="1" w:color="auto"/>
              </w:pBdr>
              <w:spacing w:line="480" w:lineRule="auto"/>
            </w:pPr>
          </w:p>
          <w:p w14:paraId="35D8ADB1" w14:textId="77777777" w:rsidR="00787369" w:rsidRDefault="00787369" w:rsidP="00787369"/>
        </w:tc>
        <w:tc>
          <w:tcPr>
            <w:tcW w:w="2590" w:type="dxa"/>
          </w:tcPr>
          <w:p w14:paraId="548C39D0" w14:textId="7F7C14C7" w:rsidR="00787369" w:rsidRDefault="00787369" w:rsidP="00787369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hidden="0" allowOverlap="1" wp14:anchorId="5636137F" wp14:editId="273A75D2">
                      <wp:simplePos x="0" y="0"/>
                      <wp:positionH relativeFrom="column">
                        <wp:posOffset>52070</wp:posOffset>
                      </wp:positionH>
                      <wp:positionV relativeFrom="paragraph">
                        <wp:posOffset>159483</wp:posOffset>
                      </wp:positionV>
                      <wp:extent cx="1395095" cy="1233170"/>
                      <wp:effectExtent l="25400" t="12700" r="27305" b="11430"/>
                      <wp:wrapSquare wrapText="bothSides" distT="0" distB="0" distL="114300" distR="114300"/>
                      <wp:docPr id="243488998" name="Hexagon 2434889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95095" cy="1233170"/>
                              </a:xfrm>
                              <a:prstGeom prst="hexagon">
                                <a:avLst>
                                  <a:gd name="adj" fmla="val 25000"/>
                                  <a:gd name="vf" fmla="val 115470"/>
                                </a:avLst>
                              </a:prstGeom>
                              <a:solidFill>
                                <a:schemeClr val="lt1"/>
                              </a:solidFill>
                              <a:ln w="19050" cap="flat" cmpd="sng">
                                <a:solidFill>
                                  <a:schemeClr val="dk1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3BC1A8C5" w14:textId="77777777" w:rsidR="00787369" w:rsidRDefault="00787369" w:rsidP="00787369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636137F" id="Hexagon 243488998" o:spid="_x0000_s1030" type="#_x0000_t9" style="position:absolute;margin-left:4.1pt;margin-top:12.55pt;width:109.85pt;height:97.1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" adj="4773" fillcolor="white [3201]" strokecolor="black [3200]" strokeweight="1.5pt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3BC1A8C5" w14:textId="77777777" w:rsidR="00787369" w:rsidRDefault="00787369" w:rsidP="00787369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2590" w:type="dxa"/>
          </w:tcPr>
          <w:p w14:paraId="747A08DA" w14:textId="77777777" w:rsidR="00787369" w:rsidRDefault="00787369" w:rsidP="00787369">
            <w:pPr>
              <w:spacing w:line="480" w:lineRule="auto"/>
            </w:pPr>
          </w:p>
          <w:p w14:paraId="08B29965" w14:textId="77777777" w:rsidR="00787369" w:rsidRDefault="00787369" w:rsidP="00787369">
            <w:pPr>
              <w:pBdr>
                <w:top w:val="single" w:sz="12" w:space="1" w:color="auto"/>
                <w:bottom w:val="single" w:sz="12" w:space="1" w:color="auto"/>
              </w:pBdr>
              <w:spacing w:line="480" w:lineRule="auto"/>
            </w:pPr>
          </w:p>
          <w:p w14:paraId="46B37775" w14:textId="77777777" w:rsidR="00787369" w:rsidRDefault="00787369" w:rsidP="00787369">
            <w:pPr>
              <w:pBdr>
                <w:bottom w:val="single" w:sz="12" w:space="1" w:color="auto"/>
                <w:between w:val="single" w:sz="12" w:space="1" w:color="auto"/>
              </w:pBdr>
              <w:spacing w:line="480" w:lineRule="auto"/>
            </w:pPr>
          </w:p>
          <w:p w14:paraId="2292CA97" w14:textId="77777777" w:rsidR="00787369" w:rsidRDefault="00787369" w:rsidP="00787369"/>
        </w:tc>
        <w:tc>
          <w:tcPr>
            <w:tcW w:w="2590" w:type="dxa"/>
          </w:tcPr>
          <w:p w14:paraId="7472B727" w14:textId="587EE358" w:rsidR="00787369" w:rsidRDefault="00787369" w:rsidP="00787369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hidden="0" allowOverlap="1" wp14:anchorId="16E47905" wp14:editId="4A37550C">
                      <wp:simplePos x="0" y="0"/>
                      <wp:positionH relativeFrom="column">
                        <wp:posOffset>-1270</wp:posOffset>
                      </wp:positionH>
                      <wp:positionV relativeFrom="paragraph">
                        <wp:posOffset>159483</wp:posOffset>
                      </wp:positionV>
                      <wp:extent cx="1395095" cy="1233170"/>
                      <wp:effectExtent l="25400" t="12700" r="27305" b="11430"/>
                      <wp:wrapSquare wrapText="bothSides" distT="0" distB="0" distL="114300" distR="114300"/>
                      <wp:docPr id="573027552" name="Hexagon 5730275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95095" cy="1233170"/>
                              </a:xfrm>
                              <a:prstGeom prst="hexagon">
                                <a:avLst>
                                  <a:gd name="adj" fmla="val 25000"/>
                                  <a:gd name="vf" fmla="val 115470"/>
                                </a:avLst>
                              </a:prstGeom>
                              <a:solidFill>
                                <a:schemeClr val="lt1"/>
                              </a:solidFill>
                              <a:ln w="19050" cap="flat" cmpd="sng">
                                <a:solidFill>
                                  <a:schemeClr val="dk1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7AB12EE0" w14:textId="77777777" w:rsidR="00787369" w:rsidRDefault="00787369" w:rsidP="00787369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6E47905" id="Hexagon 573027552" o:spid="_x0000_s1031" type="#_x0000_t9" style="position:absolute;margin-left:-.1pt;margin-top:12.55pt;width:109.85pt;height:97.1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" adj="4773" fillcolor="white [3201]" strokecolor="black [3200]" strokeweight="1.5pt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7AB12EE0" w14:textId="77777777" w:rsidR="00787369" w:rsidRDefault="00787369" w:rsidP="00787369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</w:tr>
      <w:tr w:rsidR="00787369" w14:paraId="1DD3C5C2" w14:textId="77777777" w:rsidTr="00787369">
        <w:tc>
          <w:tcPr>
            <w:tcW w:w="2590" w:type="dxa"/>
          </w:tcPr>
          <w:p w14:paraId="63F4037C" w14:textId="11883773" w:rsidR="00787369" w:rsidRDefault="00787369" w:rsidP="00787369"/>
        </w:tc>
        <w:tc>
          <w:tcPr>
            <w:tcW w:w="2590" w:type="dxa"/>
          </w:tcPr>
          <w:p w14:paraId="23368570" w14:textId="31C3F7C7" w:rsidR="00787369" w:rsidRDefault="00787369" w:rsidP="00787369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hidden="0" allowOverlap="1" wp14:anchorId="39A1497A" wp14:editId="23EEEA73">
                      <wp:simplePos x="0" y="0"/>
                      <wp:positionH relativeFrom="column">
                        <wp:posOffset>8255</wp:posOffset>
                      </wp:positionH>
                      <wp:positionV relativeFrom="paragraph">
                        <wp:posOffset>189865</wp:posOffset>
                      </wp:positionV>
                      <wp:extent cx="1395095" cy="1233170"/>
                      <wp:effectExtent l="25400" t="12700" r="27305" b="11430"/>
                      <wp:wrapSquare wrapText="bothSides" distT="0" distB="0" distL="114300" distR="114300"/>
                      <wp:docPr id="980214373" name="Hexagon 98021437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95095" cy="1233170"/>
                              </a:xfrm>
                              <a:prstGeom prst="hexagon">
                                <a:avLst>
                                  <a:gd name="adj" fmla="val 25000"/>
                                  <a:gd name="vf" fmla="val 115470"/>
                                </a:avLst>
                              </a:prstGeom>
                              <a:solidFill>
                                <a:schemeClr val="lt1"/>
                              </a:solidFill>
                              <a:ln w="19050" cap="flat" cmpd="sng">
                                <a:solidFill>
                                  <a:schemeClr val="dk1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239C1B71" w14:textId="77777777" w:rsidR="00787369" w:rsidRDefault="00787369" w:rsidP="00787369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9A1497A" id="Hexagon 980214373" o:spid="_x0000_s1032" type="#_x0000_t9" style="position:absolute;margin-left:.65pt;margin-top:14.95pt;width:109.85pt;height:97.1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" adj="4773" fillcolor="white [3201]" strokecolor="black [3200]" strokeweight="1.5pt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239C1B71" w14:textId="77777777" w:rsidR="00787369" w:rsidRDefault="00787369" w:rsidP="00787369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2590" w:type="dxa"/>
          </w:tcPr>
          <w:p w14:paraId="24D257E8" w14:textId="77777777" w:rsidR="00787369" w:rsidRDefault="00787369" w:rsidP="00787369">
            <w:pPr>
              <w:spacing w:line="480" w:lineRule="auto"/>
            </w:pPr>
          </w:p>
          <w:p w14:paraId="348336E0" w14:textId="77777777" w:rsidR="00787369" w:rsidRDefault="00787369" w:rsidP="00787369">
            <w:pPr>
              <w:pBdr>
                <w:top w:val="single" w:sz="12" w:space="1" w:color="auto"/>
                <w:bottom w:val="single" w:sz="12" w:space="1" w:color="auto"/>
              </w:pBdr>
              <w:spacing w:line="480" w:lineRule="auto"/>
            </w:pPr>
          </w:p>
          <w:p w14:paraId="28DD06D1" w14:textId="77777777" w:rsidR="00787369" w:rsidRDefault="00787369" w:rsidP="00787369">
            <w:pPr>
              <w:pBdr>
                <w:bottom w:val="single" w:sz="12" w:space="1" w:color="auto"/>
                <w:between w:val="single" w:sz="12" w:space="1" w:color="auto"/>
              </w:pBdr>
              <w:spacing w:line="480" w:lineRule="auto"/>
            </w:pPr>
          </w:p>
          <w:p w14:paraId="7DA9E7E9" w14:textId="6CACE26B" w:rsidR="00787369" w:rsidRDefault="00787369" w:rsidP="00787369"/>
        </w:tc>
        <w:tc>
          <w:tcPr>
            <w:tcW w:w="2590" w:type="dxa"/>
          </w:tcPr>
          <w:p w14:paraId="7A32C7C2" w14:textId="3F770939" w:rsidR="00787369" w:rsidRDefault="00787369" w:rsidP="00787369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hidden="0" allowOverlap="1" wp14:anchorId="61EAD2C2" wp14:editId="04B6AEE6">
                      <wp:simplePos x="0" y="0"/>
                      <wp:positionH relativeFrom="column">
                        <wp:posOffset>53340</wp:posOffset>
                      </wp:positionH>
                      <wp:positionV relativeFrom="paragraph">
                        <wp:posOffset>189865</wp:posOffset>
                      </wp:positionV>
                      <wp:extent cx="1395095" cy="1233170"/>
                      <wp:effectExtent l="25400" t="12700" r="27305" b="11430"/>
                      <wp:wrapSquare wrapText="bothSides" distT="0" distB="0" distL="114300" distR="114300"/>
                      <wp:docPr id="1644356483" name="Hexagon 164435648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95095" cy="1233170"/>
                              </a:xfrm>
                              <a:prstGeom prst="hexagon">
                                <a:avLst>
                                  <a:gd name="adj" fmla="val 25000"/>
                                  <a:gd name="vf" fmla="val 115470"/>
                                </a:avLst>
                              </a:prstGeom>
                              <a:solidFill>
                                <a:schemeClr val="lt1"/>
                              </a:solidFill>
                              <a:ln w="19050" cap="flat" cmpd="sng">
                                <a:solidFill>
                                  <a:schemeClr val="dk1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722DFE3F" w14:textId="77777777" w:rsidR="00787369" w:rsidRDefault="00787369" w:rsidP="00787369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1EAD2C2" id="Hexagon 1644356483" o:spid="_x0000_s1033" type="#_x0000_t9" style="position:absolute;margin-left:4.2pt;margin-top:14.95pt;width:109.85pt;height:97.1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" adj="4773" fillcolor="white [3201]" strokecolor="black [3200]" strokeweight="1.5pt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722DFE3F" w14:textId="77777777" w:rsidR="00787369" w:rsidRDefault="00787369" w:rsidP="00787369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2590" w:type="dxa"/>
          </w:tcPr>
          <w:p w14:paraId="54A9AE31" w14:textId="77777777" w:rsidR="00787369" w:rsidRDefault="00787369" w:rsidP="00787369">
            <w:pPr>
              <w:spacing w:line="480" w:lineRule="auto"/>
            </w:pPr>
          </w:p>
          <w:p w14:paraId="0C8C6984" w14:textId="77777777" w:rsidR="00787369" w:rsidRDefault="00787369" w:rsidP="00787369">
            <w:pPr>
              <w:pBdr>
                <w:top w:val="single" w:sz="12" w:space="1" w:color="auto"/>
                <w:bottom w:val="single" w:sz="12" w:space="1" w:color="auto"/>
              </w:pBdr>
              <w:spacing w:line="480" w:lineRule="auto"/>
            </w:pPr>
          </w:p>
          <w:p w14:paraId="01B8AD05" w14:textId="77777777" w:rsidR="00787369" w:rsidRDefault="00787369" w:rsidP="00787369">
            <w:pPr>
              <w:pBdr>
                <w:bottom w:val="single" w:sz="12" w:space="1" w:color="auto"/>
                <w:between w:val="single" w:sz="12" w:space="1" w:color="auto"/>
              </w:pBdr>
              <w:spacing w:line="480" w:lineRule="auto"/>
            </w:pPr>
          </w:p>
          <w:p w14:paraId="09264FE5" w14:textId="77777777" w:rsidR="00787369" w:rsidRDefault="00787369" w:rsidP="00787369"/>
        </w:tc>
      </w:tr>
    </w:tbl>
    <w:p w14:paraId="6D2A61A0" w14:textId="6D388EDB" w:rsidR="001B5BA6" w:rsidRPr="00F33303" w:rsidRDefault="001B5BA6" w:rsidP="00F33303"/>
    <w:sectPr w:rsidR="001B5BA6" w:rsidRPr="00F33303" w:rsidSect="009A4615">
      <w:footerReference w:type="default" r:id="rId7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F05B8EA" w14:textId="77777777" w:rsidR="00CE3A53" w:rsidRDefault="00CE3A53" w:rsidP="009A4615">
      <w:pPr>
        <w:spacing w:after="0" w:line="240" w:lineRule="auto"/>
      </w:pPr>
      <w:r>
        <w:separator/>
      </w:r>
    </w:p>
  </w:endnote>
  <w:endnote w:type="continuationSeparator" w:id="0">
    <w:p w14:paraId="46D4777D" w14:textId="77777777" w:rsidR="00CE3A53" w:rsidRDefault="00CE3A53" w:rsidP="009A46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A3CF216" w14:textId="77777777" w:rsidR="00D04F53" w:rsidRPr="00304DC6" w:rsidRDefault="00A71218" w:rsidP="00C86A74">
    <w:pPr>
      <w:pStyle w:val="Footer"/>
      <w:jc w:val="left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D909F8D" wp14:editId="7045B957">
              <wp:simplePos x="0" y="0"/>
              <wp:positionH relativeFrom="column">
                <wp:posOffset>3658870</wp:posOffset>
              </wp:positionH>
              <wp:positionV relativeFrom="paragraph">
                <wp:posOffset>-219710</wp:posOffset>
              </wp:positionV>
              <wp:extent cx="3712210" cy="1828800"/>
              <wp:effectExtent l="0" t="0" r="0" b="0"/>
              <wp:wrapSquare wrapText="bothSides"/>
              <wp:docPr id="94003596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71221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7F7EDFF" w14:textId="3C4BDA59" w:rsidR="00D04F53" w:rsidRPr="00C76450" w:rsidRDefault="00BD028C" w:rsidP="00C76450">
                          <w:pPr>
                            <w:pStyle w:val="Footer"/>
                          </w:pPr>
                          <w:r>
                            <w:t>enlighten me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3D909F8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4" type="#_x0000_t202" style="position:absolute;margin-left:288.1pt;margin-top:-17.3pt;width:292.3pt;height:2in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" filled="f" stroked="f" strokeweight=".5pt">
              <v:textbox style="mso-fit-shape-to-text:t">
                <w:txbxContent>
                  <w:p w14:paraId="37F7EDFF" w14:textId="3C4BDA59" w:rsidR="00D04F53" w:rsidRPr="00C76450" w:rsidRDefault="00BD028C" w:rsidP="00C76450">
                    <w:pPr>
                      <w:pStyle w:val="Footer"/>
                    </w:pPr>
                    <w:r>
                      <w:t>enlighten me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1312" behindDoc="1" locked="0" layoutInCell="1" allowOverlap="1" wp14:anchorId="3DE425A2" wp14:editId="74848866">
          <wp:simplePos x="0" y="0"/>
          <wp:positionH relativeFrom="column">
            <wp:posOffset>3538090</wp:posOffset>
          </wp:positionH>
          <wp:positionV relativeFrom="paragraph">
            <wp:posOffset>-179070</wp:posOffset>
          </wp:positionV>
          <wp:extent cx="4673600" cy="393700"/>
          <wp:effectExtent l="0" t="0" r="0" b="0"/>
          <wp:wrapNone/>
          <wp:docPr id="1849593050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49593050" name="Picture 184959305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73600" cy="393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95FEC84" w14:textId="77777777" w:rsidR="00CE3A53" w:rsidRDefault="00CE3A53" w:rsidP="009A4615">
      <w:pPr>
        <w:spacing w:after="0" w:line="240" w:lineRule="auto"/>
      </w:pPr>
      <w:r>
        <w:separator/>
      </w:r>
    </w:p>
  </w:footnote>
  <w:footnote w:type="continuationSeparator" w:id="0">
    <w:p w14:paraId="5243C637" w14:textId="77777777" w:rsidR="00CE3A53" w:rsidRDefault="00CE3A53" w:rsidP="009A46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41BE6570"/>
    <w:multiLevelType w:val="hybridMultilevel"/>
    <w:tmpl w:val="8C2011A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4394EBB"/>
    <w:multiLevelType w:val="hybridMultilevel"/>
    <w:tmpl w:val="1FB234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BE0BCB"/>
    <w:multiLevelType w:val="multilevel"/>
    <w:tmpl w:val="26E81E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96905603">
    <w:abstractNumId w:val="2"/>
  </w:num>
  <w:num w:numId="2" w16cid:durableId="1771200790">
    <w:abstractNumId w:val="1"/>
  </w:num>
  <w:num w:numId="3" w16cid:durableId="729034853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2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1DD4"/>
    <w:rsid w:val="00053774"/>
    <w:rsid w:val="00065807"/>
    <w:rsid w:val="000A6A2A"/>
    <w:rsid w:val="0011355B"/>
    <w:rsid w:val="00151CCF"/>
    <w:rsid w:val="001853AF"/>
    <w:rsid w:val="001A3F95"/>
    <w:rsid w:val="001B5BA6"/>
    <w:rsid w:val="001C0115"/>
    <w:rsid w:val="001E6BCA"/>
    <w:rsid w:val="002208BC"/>
    <w:rsid w:val="0023132A"/>
    <w:rsid w:val="00246BC1"/>
    <w:rsid w:val="002574A4"/>
    <w:rsid w:val="002F6F2C"/>
    <w:rsid w:val="00316C07"/>
    <w:rsid w:val="0032364F"/>
    <w:rsid w:val="003668DB"/>
    <w:rsid w:val="00411F87"/>
    <w:rsid w:val="00424E6B"/>
    <w:rsid w:val="00467B1F"/>
    <w:rsid w:val="00480109"/>
    <w:rsid w:val="004856EB"/>
    <w:rsid w:val="0048595C"/>
    <w:rsid w:val="005448C2"/>
    <w:rsid w:val="00547DCA"/>
    <w:rsid w:val="00555159"/>
    <w:rsid w:val="005716BA"/>
    <w:rsid w:val="005A3A1A"/>
    <w:rsid w:val="0063271E"/>
    <w:rsid w:val="006669F0"/>
    <w:rsid w:val="006F637F"/>
    <w:rsid w:val="00741DDB"/>
    <w:rsid w:val="00787369"/>
    <w:rsid w:val="007E5E08"/>
    <w:rsid w:val="007F4DDC"/>
    <w:rsid w:val="00814E8E"/>
    <w:rsid w:val="00886FBD"/>
    <w:rsid w:val="00912773"/>
    <w:rsid w:val="009171B5"/>
    <w:rsid w:val="009A4615"/>
    <w:rsid w:val="009E1DD4"/>
    <w:rsid w:val="00A71218"/>
    <w:rsid w:val="00AB30CE"/>
    <w:rsid w:val="00AD0F89"/>
    <w:rsid w:val="00BD028C"/>
    <w:rsid w:val="00BE33F2"/>
    <w:rsid w:val="00BE5865"/>
    <w:rsid w:val="00C53852"/>
    <w:rsid w:val="00C63D57"/>
    <w:rsid w:val="00C76450"/>
    <w:rsid w:val="00C86A74"/>
    <w:rsid w:val="00CE3A53"/>
    <w:rsid w:val="00D04F53"/>
    <w:rsid w:val="00D71FBC"/>
    <w:rsid w:val="00DA15AC"/>
    <w:rsid w:val="00DD3628"/>
    <w:rsid w:val="00DE0B48"/>
    <w:rsid w:val="00E46C11"/>
    <w:rsid w:val="00EC2F41"/>
    <w:rsid w:val="00EF0DD6"/>
    <w:rsid w:val="00F33303"/>
    <w:rsid w:val="00F35875"/>
    <w:rsid w:val="00F36533"/>
    <w:rsid w:val="00F64B76"/>
    <w:rsid w:val="00FD1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4B0AD6E"/>
  <w15:chartTrackingRefBased/>
  <w15:docId w15:val="{088B3C8F-2450-344A-9CFC-C1DA64EE4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"/>
    <w:qFormat/>
    <w:rsid w:val="00F33303"/>
    <w:rPr>
      <w:rFonts w:ascii="Calibri" w:hAnsi="Calibri" w:cs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F33303"/>
    <w:pPr>
      <w:keepNext/>
      <w:keepLines/>
      <w:spacing w:before="360" w:after="80"/>
      <w:outlineLvl w:val="0"/>
    </w:pPr>
    <w:rPr>
      <w:rFonts w:eastAsiaTheme="majorEastAsia"/>
      <w:b/>
      <w:bCs/>
      <w:color w:val="971D20" w:themeColor="accent3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33303"/>
    <w:pPr>
      <w:keepNext/>
      <w:keepLines/>
      <w:spacing w:before="160" w:after="80"/>
      <w:outlineLvl w:val="1"/>
    </w:pPr>
    <w:rPr>
      <w:rFonts w:eastAsiaTheme="majorEastAsia"/>
      <w:i/>
      <w:iCs/>
      <w:color w:val="971D20" w:themeColor="accent3"/>
    </w:rPr>
  </w:style>
  <w:style w:type="paragraph" w:styleId="Heading3">
    <w:name w:val="heading 3"/>
    <w:aliases w:val="Caption/Cutline/Citation"/>
    <w:basedOn w:val="Heading2"/>
    <w:next w:val="Normal"/>
    <w:link w:val="Heading3Char"/>
    <w:uiPriority w:val="9"/>
    <w:unhideWhenUsed/>
    <w:qFormat/>
    <w:rsid w:val="009A4615"/>
    <w:pPr>
      <w:outlineLvl w:val="2"/>
    </w:pPr>
    <w:rPr>
      <w:color w:val="000000" w:themeColor="text1"/>
      <w:sz w:val="18"/>
      <w:szCs w:val="1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A46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1E6792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A4615"/>
    <w:pPr>
      <w:keepNext/>
      <w:keepLines/>
      <w:spacing w:before="80" w:after="40"/>
      <w:outlineLvl w:val="4"/>
    </w:pPr>
    <w:rPr>
      <w:rFonts w:eastAsiaTheme="majorEastAsia" w:cstheme="majorBidi"/>
      <w:color w:val="1E6792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A461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A461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A461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A461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33303"/>
    <w:rPr>
      <w:rFonts w:ascii="Calibri" w:eastAsiaTheme="majorEastAsia" w:hAnsi="Calibri" w:cs="Calibri"/>
      <w:b/>
      <w:bCs/>
      <w:color w:val="971D20" w:themeColor="accent3"/>
    </w:rPr>
  </w:style>
  <w:style w:type="character" w:customStyle="1" w:styleId="Heading2Char">
    <w:name w:val="Heading 2 Char"/>
    <w:basedOn w:val="DefaultParagraphFont"/>
    <w:link w:val="Heading2"/>
    <w:uiPriority w:val="9"/>
    <w:rsid w:val="00F33303"/>
    <w:rPr>
      <w:rFonts w:ascii="Calibri" w:eastAsiaTheme="majorEastAsia" w:hAnsi="Calibri" w:cs="Calibri"/>
      <w:i/>
      <w:iCs/>
      <w:color w:val="971D20" w:themeColor="accent3"/>
    </w:rPr>
  </w:style>
  <w:style w:type="character" w:customStyle="1" w:styleId="Heading3Char">
    <w:name w:val="Heading 3 Char"/>
    <w:aliases w:val="Caption/Cutline/Citation Char"/>
    <w:basedOn w:val="DefaultParagraphFont"/>
    <w:link w:val="Heading3"/>
    <w:uiPriority w:val="9"/>
    <w:rsid w:val="009A4615"/>
    <w:rPr>
      <w:rFonts w:ascii="Calibri" w:eastAsiaTheme="majorEastAsia" w:hAnsi="Calibri" w:cs="Calibri"/>
      <w:i/>
      <w:iCs/>
      <w:color w:val="000000" w:themeColor="text1"/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A4615"/>
    <w:rPr>
      <w:rFonts w:eastAsiaTheme="majorEastAsia" w:cstheme="majorBidi"/>
      <w:i/>
      <w:iCs/>
      <w:color w:val="1E6792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A4615"/>
    <w:rPr>
      <w:rFonts w:eastAsiaTheme="majorEastAsia" w:cstheme="majorBidi"/>
      <w:color w:val="1E6792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A461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A461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A461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A4615"/>
    <w:rPr>
      <w:rFonts w:eastAsiaTheme="majorEastAsia" w:cstheme="majorBidi"/>
      <w:color w:val="272727" w:themeColor="text1" w:themeTint="D8"/>
    </w:rPr>
  </w:style>
  <w:style w:type="paragraph" w:styleId="Title">
    <w:name w:val="Title"/>
    <w:aliases w:val="Document Title"/>
    <w:basedOn w:val="Normal"/>
    <w:next w:val="Normal"/>
    <w:link w:val="TitleChar"/>
    <w:uiPriority w:val="10"/>
    <w:qFormat/>
    <w:rsid w:val="00912773"/>
    <w:pPr>
      <w:spacing w:after="80" w:line="240" w:lineRule="auto"/>
      <w:contextualSpacing/>
    </w:pPr>
    <w:rPr>
      <w:rFonts w:eastAsiaTheme="majorEastAsia"/>
      <w:b/>
      <w:bCs/>
      <w:caps/>
      <w:spacing w:val="-10"/>
      <w:kern w:val="28"/>
      <w:sz w:val="32"/>
      <w:szCs w:val="32"/>
    </w:rPr>
  </w:style>
  <w:style w:type="character" w:customStyle="1" w:styleId="TitleChar">
    <w:name w:val="Title Char"/>
    <w:aliases w:val="Document Title Char"/>
    <w:basedOn w:val="DefaultParagraphFont"/>
    <w:link w:val="Title"/>
    <w:uiPriority w:val="10"/>
    <w:rsid w:val="00912773"/>
    <w:rPr>
      <w:rFonts w:ascii="Calibri" w:eastAsiaTheme="majorEastAsia" w:hAnsi="Calibri" w:cs="Calibri"/>
      <w:b/>
      <w:bCs/>
      <w:caps/>
      <w:spacing w:val="-10"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A461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A46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A46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A461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A461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A4615"/>
    <w:rPr>
      <w:i/>
      <w:iCs/>
      <w:color w:val="1E6792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A4615"/>
    <w:pPr>
      <w:pBdr>
        <w:top w:val="single" w:sz="4" w:space="10" w:color="1E6792" w:themeColor="accent1" w:themeShade="BF"/>
        <w:bottom w:val="single" w:sz="4" w:space="10" w:color="1E6792" w:themeColor="accent1" w:themeShade="BF"/>
      </w:pBdr>
      <w:spacing w:before="360" w:after="360"/>
      <w:ind w:left="864" w:right="864"/>
      <w:jc w:val="center"/>
    </w:pPr>
    <w:rPr>
      <w:i/>
      <w:iCs/>
      <w:color w:val="1E6792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A4615"/>
    <w:rPr>
      <w:i/>
      <w:iCs/>
      <w:color w:val="1E6792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A4615"/>
    <w:rPr>
      <w:b/>
      <w:bCs/>
      <w:smallCaps/>
      <w:color w:val="1E6792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C76450"/>
    <w:pPr>
      <w:tabs>
        <w:tab w:val="left" w:pos="934"/>
      </w:tabs>
      <w:spacing w:after="0" w:line="240" w:lineRule="auto"/>
      <w:jc w:val="right"/>
      <w:outlineLvl w:val="3"/>
    </w:pPr>
    <w:rPr>
      <w:b/>
      <w:bCs/>
      <w:caps/>
    </w:rPr>
  </w:style>
  <w:style w:type="character" w:customStyle="1" w:styleId="FooterChar">
    <w:name w:val="Footer Char"/>
    <w:basedOn w:val="DefaultParagraphFont"/>
    <w:link w:val="Footer"/>
    <w:uiPriority w:val="99"/>
    <w:rsid w:val="00C76450"/>
    <w:rPr>
      <w:rFonts w:ascii="Calibri" w:hAnsi="Calibri" w:cs="Calibri"/>
      <w:b/>
      <w:bCs/>
      <w:caps/>
    </w:rPr>
  </w:style>
  <w:style w:type="paragraph" w:customStyle="1" w:styleId="BlockQuote">
    <w:name w:val="Block Quote"/>
    <w:basedOn w:val="Normal"/>
    <w:qFormat/>
    <w:rsid w:val="009A4615"/>
    <w:pPr>
      <w:ind w:left="720"/>
    </w:pPr>
    <w:rPr>
      <w:i/>
    </w:rPr>
  </w:style>
  <w:style w:type="character" w:styleId="Hyperlink">
    <w:name w:val="Hyperlink"/>
    <w:basedOn w:val="DefaultParagraphFont"/>
    <w:uiPriority w:val="99"/>
    <w:unhideWhenUsed/>
    <w:rsid w:val="009A4615"/>
    <w:rPr>
      <w:color w:val="2783BA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A4615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9A46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A4615"/>
    <w:rPr>
      <w:rFonts w:ascii="Calibri" w:hAnsi="Calibri" w:cs="Calibri"/>
    </w:rPr>
  </w:style>
  <w:style w:type="paragraph" w:customStyle="1" w:styleId="AnswerKey">
    <w:name w:val="Answer Key"/>
    <w:basedOn w:val="Normal"/>
    <w:qFormat/>
    <w:rsid w:val="0011355B"/>
    <w:rPr>
      <w:color w:val="D30F7F" w:themeColor="accent5"/>
    </w:rPr>
  </w:style>
  <w:style w:type="paragraph" w:customStyle="1" w:styleId="RowHeader">
    <w:name w:val="Row Header"/>
    <w:basedOn w:val="Normal"/>
    <w:qFormat/>
    <w:rsid w:val="002208BC"/>
    <w:pPr>
      <w:spacing w:after="0" w:line="240" w:lineRule="auto"/>
    </w:pPr>
    <w:rPr>
      <w:rFonts w:asciiTheme="minorHAnsi" w:hAnsiTheme="minorHAnsi" w:cstheme="minorBidi"/>
      <w:b/>
      <w:color w:val="288AC3" w:themeColor="accent1"/>
      <w:kern w:val="0"/>
      <w:szCs w:val="22"/>
      <w14:ligatures w14:val="none"/>
    </w:rPr>
  </w:style>
  <w:style w:type="table" w:styleId="TableGrid">
    <w:name w:val="Table Grid"/>
    <w:basedOn w:val="TableNormal"/>
    <w:uiPriority w:val="39"/>
    <w:rsid w:val="007873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lhalstied/Downloads/Horizontal%20(25)&#8212;Template%202.dotx" TargetMode="External"/></Relationships>
</file>

<file path=word/theme/theme1.xml><?xml version="1.0" encoding="utf-8"?>
<a:theme xmlns:a="http://schemas.openxmlformats.org/drawingml/2006/main" name="Office Theme">
  <a:themeElements>
    <a:clrScheme name="LEARN 2025">
      <a:dk1>
        <a:srgbClr val="000000"/>
      </a:dk1>
      <a:lt1>
        <a:srgbClr val="FFFFFF"/>
      </a:lt1>
      <a:dk2>
        <a:srgbClr val="595959"/>
      </a:dk2>
      <a:lt2>
        <a:srgbClr val="EEEEEE"/>
      </a:lt2>
      <a:accent1>
        <a:srgbClr val="288AC3"/>
      </a:accent1>
      <a:accent2>
        <a:srgbClr val="285781"/>
      </a:accent2>
      <a:accent3>
        <a:srgbClr val="971D20"/>
      </a:accent3>
      <a:accent4>
        <a:srgbClr val="E8BF3C"/>
      </a:accent4>
      <a:accent5>
        <a:srgbClr val="D30F7F"/>
      </a:accent5>
      <a:accent6>
        <a:srgbClr val="FFFFFF"/>
      </a:accent6>
      <a:hlink>
        <a:srgbClr val="288AC3"/>
      </a:hlink>
      <a:folHlink>
        <a:srgbClr val="288AC3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Horizontal (25)—Template 2.dotx</Template>
  <TotalTime>0</TotalTime>
  <Pages>1</Pages>
  <Words>52</Words>
  <Characters>298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LEARN Horizontal Template</vt:lpstr>
    </vt:vector>
  </TitlesOfParts>
  <Manager/>
  <Company/>
  <LinksUpToDate>false</LinksUpToDate>
  <CharactersWithSpaces>349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LEARN Horizontal Template</dc:title>
  <dc:subject/>
  <dc:creator>Laura Halstied</dc:creator>
  <cp:keywords/>
  <dc:description/>
  <cp:lastModifiedBy>Finley-Combs, Elsa C.</cp:lastModifiedBy>
  <cp:revision>2</cp:revision>
  <dcterms:created xsi:type="dcterms:W3CDTF">2026-08-13T17:07:00Z</dcterms:created>
  <dcterms:modified xsi:type="dcterms:W3CDTF">2026-08-13T17:07:00Z</dcterms:modified>
  <cp:category/>
</cp:coreProperties>
</file>