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3934" w:type="dxa"/>
        <w:tblInd w:w="-493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6745"/>
        <w:gridCol w:w="450"/>
        <w:gridCol w:w="6739"/>
      </w:tblGrid>
      <w:tr w:rsidR="00776AC7" w:rsidRPr="00DC1CA0" w14:paraId="002217CB" w14:textId="77777777" w:rsidTr="00823B7D">
        <w:trPr>
          <w:trHeight w:val="325"/>
          <w:tblHeader/>
        </w:trPr>
        <w:tc>
          <w:tcPr>
            <w:tcW w:w="6745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79208E9" w14:textId="429B56B8" w:rsidR="00776AC7" w:rsidRPr="00DC1CA0" w:rsidRDefault="00776AC7" w:rsidP="00FD3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Talk Moves</w:t>
            </w:r>
          </w:p>
        </w:tc>
        <w:tc>
          <w:tcPr>
            <w:tcW w:w="450" w:type="dxa"/>
            <w:tcBorders>
              <w:top w:val="nil"/>
              <w:bottom w:val="nil"/>
            </w:tcBorders>
          </w:tcPr>
          <w:p w14:paraId="777D62A2" w14:textId="7F313D7E" w:rsidR="00776AC7" w:rsidRDefault="00823B7D" w:rsidP="00FD3914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rFonts w:eastAsiaTheme="majorEastAsia"/>
                <w:i/>
                <w:iCs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DD212D" wp14:editId="08A20AE0">
                      <wp:simplePos x="0" y="0"/>
                      <wp:positionH relativeFrom="column">
                        <wp:posOffset>127391</wp:posOffset>
                      </wp:positionH>
                      <wp:positionV relativeFrom="paragraph">
                        <wp:posOffset>-123336</wp:posOffset>
                      </wp:positionV>
                      <wp:extent cx="0" cy="5857875"/>
                      <wp:effectExtent l="0" t="0" r="12700" b="0"/>
                      <wp:wrapNone/>
                      <wp:docPr id="5097023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85787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accent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D5AAC7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05pt,-9.7pt" to="10.05pt,451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" strokecolor="#288ac3 [3204]" strokeweight="1pt">
                      <v:stroke dashstyle="dash" joinstyle="miter"/>
                    </v:line>
                  </w:pict>
                </mc:Fallback>
              </mc:AlternateContent>
            </w:r>
          </w:p>
        </w:tc>
        <w:tc>
          <w:tcPr>
            <w:tcW w:w="6739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86CA49D" w14:textId="68148866" w:rsidR="00776AC7" w:rsidRPr="00DC1CA0" w:rsidRDefault="00776AC7" w:rsidP="00FD391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Talk Moves</w:t>
            </w:r>
          </w:p>
        </w:tc>
      </w:tr>
      <w:tr w:rsidR="00776AC7" w:rsidRPr="00DC1CA0" w14:paraId="3792DEE1" w14:textId="77777777" w:rsidTr="00823B7D">
        <w:trPr>
          <w:trHeight w:val="821"/>
        </w:trPr>
        <w:tc>
          <w:tcPr>
            <w:tcW w:w="674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534684E" w14:textId="77777777" w:rsidR="00776AC7" w:rsidRPr="00FD3914" w:rsidRDefault="00776AC7" w:rsidP="00FD3914">
            <w:pPr>
              <w:spacing w:line="240" w:lineRule="auto"/>
              <w:rPr>
                <w:b/>
                <w:bCs/>
                <w:color w:val="971D20" w:themeColor="accent3"/>
                <w:sz w:val="22"/>
                <w:szCs w:val="22"/>
              </w:rPr>
            </w:pPr>
            <w:r w:rsidRPr="00FD3914">
              <w:rPr>
                <w:b/>
                <w:bCs/>
                <w:color w:val="971D20" w:themeColor="accent3"/>
                <w:sz w:val="22"/>
                <w:szCs w:val="22"/>
              </w:rPr>
              <w:t>ADD ON</w:t>
            </w:r>
          </w:p>
          <w:p w14:paraId="5692619C" w14:textId="77777777" w:rsidR="00776AC7" w:rsidRPr="00FD3914" w:rsidRDefault="00776AC7" w:rsidP="00FD3914">
            <w:pPr>
              <w:spacing w:line="240" w:lineRule="auto"/>
              <w:rPr>
                <w:sz w:val="22"/>
                <w:szCs w:val="22"/>
              </w:rPr>
            </w:pPr>
            <w:r w:rsidRPr="00FD3914">
              <w:rPr>
                <w:sz w:val="22"/>
                <w:szCs w:val="22"/>
              </w:rPr>
              <w:t>“I would like to add on to what ______ said.”</w:t>
            </w:r>
          </w:p>
          <w:p w14:paraId="48B77F61" w14:textId="77777777" w:rsidR="00776AC7" w:rsidRPr="00FD3914" w:rsidRDefault="00776AC7" w:rsidP="00FD3914">
            <w:pPr>
              <w:spacing w:line="240" w:lineRule="auto"/>
              <w:rPr>
                <w:b/>
                <w:bCs/>
                <w:color w:val="971D20" w:themeColor="accent3"/>
                <w:sz w:val="22"/>
                <w:szCs w:val="22"/>
              </w:rPr>
            </w:pPr>
            <w:r w:rsidRPr="00FD3914">
              <w:rPr>
                <w:b/>
                <w:bCs/>
                <w:color w:val="971D20" w:themeColor="accent3"/>
                <w:sz w:val="22"/>
                <w:szCs w:val="22"/>
              </w:rPr>
              <w:t>REASONING</w:t>
            </w:r>
          </w:p>
          <w:p w14:paraId="429E80AF" w14:textId="77777777" w:rsidR="00776AC7" w:rsidRPr="00FD3914" w:rsidRDefault="00776AC7" w:rsidP="00FD3914">
            <w:pPr>
              <w:spacing w:line="240" w:lineRule="auto"/>
              <w:rPr>
                <w:sz w:val="22"/>
                <w:szCs w:val="22"/>
              </w:rPr>
            </w:pPr>
            <w:r w:rsidRPr="00FD3914">
              <w:rPr>
                <w:sz w:val="22"/>
                <w:szCs w:val="22"/>
              </w:rPr>
              <w:t>“I agree because__________.”</w:t>
            </w:r>
          </w:p>
          <w:p w14:paraId="55BB883F" w14:textId="77777777" w:rsidR="00776AC7" w:rsidRPr="00FD3914" w:rsidRDefault="00776AC7" w:rsidP="00FD3914">
            <w:pPr>
              <w:spacing w:line="240" w:lineRule="auto"/>
              <w:rPr>
                <w:sz w:val="22"/>
                <w:szCs w:val="22"/>
              </w:rPr>
            </w:pPr>
            <w:r w:rsidRPr="00FD3914">
              <w:rPr>
                <w:sz w:val="22"/>
                <w:szCs w:val="22"/>
              </w:rPr>
              <w:t>“I disagree because________.”</w:t>
            </w:r>
          </w:p>
          <w:p w14:paraId="1666CE74" w14:textId="77777777" w:rsidR="00776AC7" w:rsidRPr="00FD3914" w:rsidRDefault="00776AC7" w:rsidP="00FD3914">
            <w:pPr>
              <w:spacing w:line="240" w:lineRule="auto"/>
              <w:rPr>
                <w:sz w:val="22"/>
                <w:szCs w:val="22"/>
              </w:rPr>
            </w:pPr>
            <w:r w:rsidRPr="00FD3914">
              <w:rPr>
                <w:sz w:val="22"/>
                <w:szCs w:val="22"/>
              </w:rPr>
              <w:t>“This is true because ________.”</w:t>
            </w:r>
          </w:p>
          <w:p w14:paraId="010AEB65" w14:textId="77777777" w:rsidR="00776AC7" w:rsidRPr="00FD3914" w:rsidRDefault="00776AC7" w:rsidP="00FD3914">
            <w:pPr>
              <w:spacing w:line="240" w:lineRule="auto"/>
              <w:rPr>
                <w:b/>
                <w:bCs/>
                <w:color w:val="971D20" w:themeColor="accent3"/>
                <w:sz w:val="22"/>
                <w:szCs w:val="22"/>
              </w:rPr>
            </w:pPr>
            <w:r w:rsidRPr="00FD3914">
              <w:rPr>
                <w:b/>
                <w:bCs/>
                <w:color w:val="971D20" w:themeColor="accent3"/>
                <w:sz w:val="22"/>
                <w:szCs w:val="22"/>
              </w:rPr>
              <w:t>REPEATING</w:t>
            </w:r>
          </w:p>
          <w:p w14:paraId="1AF53E76" w14:textId="77777777" w:rsidR="00776AC7" w:rsidRPr="00FD3914" w:rsidRDefault="00776AC7" w:rsidP="00FD3914">
            <w:pPr>
              <w:spacing w:line="240" w:lineRule="auto"/>
              <w:rPr>
                <w:sz w:val="22"/>
                <w:szCs w:val="22"/>
              </w:rPr>
            </w:pPr>
            <w:r w:rsidRPr="00FD3914">
              <w:rPr>
                <w:sz w:val="22"/>
                <w:szCs w:val="22"/>
              </w:rPr>
              <w:t>“I heard you say __________.”</w:t>
            </w:r>
          </w:p>
          <w:p w14:paraId="4D69F442" w14:textId="77777777" w:rsidR="00776AC7" w:rsidRPr="00FD3914" w:rsidRDefault="00776AC7" w:rsidP="00FD3914">
            <w:pPr>
              <w:spacing w:line="240" w:lineRule="auto"/>
              <w:rPr>
                <w:sz w:val="22"/>
                <w:szCs w:val="22"/>
              </w:rPr>
            </w:pPr>
            <w:r w:rsidRPr="00FD3914">
              <w:rPr>
                <w:sz w:val="22"/>
                <w:szCs w:val="22"/>
              </w:rPr>
              <w:t>“Can you repeat what you said?”</w:t>
            </w:r>
          </w:p>
          <w:p w14:paraId="74CC6094" w14:textId="77777777" w:rsidR="00776AC7" w:rsidRPr="00FD3914" w:rsidRDefault="00776AC7" w:rsidP="00FD3914">
            <w:pPr>
              <w:spacing w:line="240" w:lineRule="auto"/>
              <w:rPr>
                <w:b/>
                <w:bCs/>
                <w:color w:val="971D20" w:themeColor="accent3"/>
                <w:sz w:val="22"/>
                <w:szCs w:val="22"/>
              </w:rPr>
            </w:pPr>
            <w:r w:rsidRPr="00FD3914">
              <w:rPr>
                <w:b/>
                <w:bCs/>
                <w:color w:val="971D20" w:themeColor="accent3"/>
                <w:sz w:val="22"/>
                <w:szCs w:val="22"/>
              </w:rPr>
              <w:t>REVOICING</w:t>
            </w:r>
          </w:p>
          <w:p w14:paraId="5FA1F2C4" w14:textId="77777777" w:rsidR="00776AC7" w:rsidRPr="00FD3914" w:rsidRDefault="00776AC7" w:rsidP="00FD3914">
            <w:pPr>
              <w:spacing w:line="240" w:lineRule="auto"/>
              <w:rPr>
                <w:sz w:val="22"/>
                <w:szCs w:val="22"/>
              </w:rPr>
            </w:pPr>
            <w:r w:rsidRPr="00FD3914">
              <w:rPr>
                <w:sz w:val="22"/>
                <w:szCs w:val="22"/>
              </w:rPr>
              <w:t>“So, you are saying _________.”</w:t>
            </w:r>
          </w:p>
          <w:p w14:paraId="62EB43B6" w14:textId="77777777" w:rsidR="00776AC7" w:rsidRPr="00FD3914" w:rsidRDefault="00776AC7" w:rsidP="00FD3914">
            <w:pPr>
              <w:spacing w:line="240" w:lineRule="auto"/>
              <w:rPr>
                <w:sz w:val="22"/>
                <w:szCs w:val="22"/>
              </w:rPr>
            </w:pPr>
            <w:r w:rsidRPr="00FD3914">
              <w:rPr>
                <w:sz w:val="22"/>
                <w:szCs w:val="22"/>
              </w:rPr>
              <w:t>“What I think you said was ________.”</w:t>
            </w:r>
          </w:p>
          <w:p w14:paraId="76917647" w14:textId="77777777" w:rsidR="00776AC7" w:rsidRPr="00FD3914" w:rsidRDefault="00776AC7" w:rsidP="00FD3914">
            <w:pPr>
              <w:spacing w:line="240" w:lineRule="auto"/>
              <w:rPr>
                <w:sz w:val="22"/>
                <w:szCs w:val="22"/>
              </w:rPr>
            </w:pPr>
            <w:r w:rsidRPr="00FD3914">
              <w:rPr>
                <w:sz w:val="22"/>
                <w:szCs w:val="22"/>
              </w:rPr>
              <w:t>“Did you mean __________?”</w:t>
            </w:r>
          </w:p>
          <w:p w14:paraId="457387D7" w14:textId="77777777" w:rsidR="00776AC7" w:rsidRPr="00FD3914" w:rsidRDefault="00776AC7" w:rsidP="00FD3914">
            <w:pPr>
              <w:spacing w:line="240" w:lineRule="auto"/>
              <w:rPr>
                <w:b/>
                <w:bCs/>
                <w:color w:val="971D20" w:themeColor="accent3"/>
                <w:sz w:val="22"/>
                <w:szCs w:val="22"/>
              </w:rPr>
            </w:pPr>
            <w:r w:rsidRPr="00FD3914">
              <w:rPr>
                <w:b/>
                <w:bCs/>
                <w:color w:val="971D20" w:themeColor="accent3"/>
                <w:sz w:val="22"/>
                <w:szCs w:val="22"/>
              </w:rPr>
              <w:t>SAY MORE</w:t>
            </w:r>
          </w:p>
          <w:p w14:paraId="7C2F1B4B" w14:textId="77777777" w:rsidR="00776AC7" w:rsidRPr="00FD3914" w:rsidRDefault="00776AC7" w:rsidP="00FD3914">
            <w:pPr>
              <w:spacing w:line="240" w:lineRule="auto"/>
              <w:rPr>
                <w:sz w:val="22"/>
                <w:szCs w:val="22"/>
              </w:rPr>
            </w:pPr>
            <w:r w:rsidRPr="00FD3914">
              <w:rPr>
                <w:sz w:val="22"/>
                <w:szCs w:val="22"/>
              </w:rPr>
              <w:t>“Can you say more about that?”</w:t>
            </w:r>
          </w:p>
          <w:p w14:paraId="3637046F" w14:textId="77777777" w:rsidR="00776AC7" w:rsidRPr="00FD3914" w:rsidRDefault="00776AC7" w:rsidP="00FD3914">
            <w:pPr>
              <w:spacing w:line="240" w:lineRule="auto"/>
              <w:rPr>
                <w:sz w:val="22"/>
                <w:szCs w:val="22"/>
              </w:rPr>
            </w:pPr>
            <w:r w:rsidRPr="00FD3914">
              <w:rPr>
                <w:sz w:val="22"/>
                <w:szCs w:val="22"/>
              </w:rPr>
              <w:t>“Can you give us more examples?”</w:t>
            </w:r>
          </w:p>
          <w:p w14:paraId="77B1D749" w14:textId="77777777" w:rsidR="00776AC7" w:rsidRPr="00FD3914" w:rsidRDefault="00776AC7" w:rsidP="00FD3914">
            <w:pPr>
              <w:spacing w:line="240" w:lineRule="auto"/>
              <w:rPr>
                <w:b/>
                <w:bCs/>
                <w:color w:val="971D20" w:themeColor="accent3"/>
                <w:sz w:val="22"/>
                <w:szCs w:val="22"/>
              </w:rPr>
            </w:pPr>
            <w:r w:rsidRPr="00FD3914">
              <w:rPr>
                <w:b/>
                <w:bCs/>
                <w:color w:val="971D20" w:themeColor="accent3"/>
                <w:sz w:val="22"/>
                <w:szCs w:val="22"/>
              </w:rPr>
              <w:t>PRESS FOR REASONING</w:t>
            </w:r>
          </w:p>
          <w:p w14:paraId="7C9CF7DD" w14:textId="77777777" w:rsidR="00776AC7" w:rsidRPr="00FD3914" w:rsidRDefault="00776AC7" w:rsidP="00FD3914">
            <w:pPr>
              <w:spacing w:line="240" w:lineRule="auto"/>
              <w:rPr>
                <w:sz w:val="22"/>
                <w:szCs w:val="22"/>
              </w:rPr>
            </w:pPr>
            <w:r w:rsidRPr="00FD3914">
              <w:rPr>
                <w:sz w:val="22"/>
                <w:szCs w:val="22"/>
              </w:rPr>
              <w:t>“Why do you think that?”</w:t>
            </w:r>
          </w:p>
          <w:p w14:paraId="36F774AE" w14:textId="2CDDCC4D" w:rsidR="00776AC7" w:rsidRPr="00F33303" w:rsidRDefault="00776AC7" w:rsidP="00FD391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 w:rsidRPr="00FD3914">
              <w:rPr>
                <w:sz w:val="22"/>
                <w:szCs w:val="22"/>
              </w:rPr>
              <w:t>“What is your evidence?”</w:t>
            </w:r>
          </w:p>
        </w:tc>
        <w:tc>
          <w:tcPr>
            <w:tcW w:w="450" w:type="dxa"/>
            <w:tcBorders>
              <w:top w:val="nil"/>
              <w:bottom w:val="nil"/>
            </w:tcBorders>
          </w:tcPr>
          <w:p w14:paraId="001AF168" w14:textId="77777777" w:rsidR="00776AC7" w:rsidRPr="00FD3914" w:rsidRDefault="00776AC7" w:rsidP="00FD3914">
            <w:pPr>
              <w:spacing w:line="240" w:lineRule="auto"/>
              <w:rPr>
                <w:b/>
                <w:bCs/>
                <w:color w:val="971D20" w:themeColor="accent3"/>
                <w:sz w:val="22"/>
                <w:szCs w:val="22"/>
              </w:rPr>
            </w:pPr>
          </w:p>
        </w:tc>
        <w:tc>
          <w:tcPr>
            <w:tcW w:w="673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9EE8FE6" w14:textId="203DDB83" w:rsidR="00776AC7" w:rsidRPr="00FD3914" w:rsidRDefault="00776AC7" w:rsidP="00FD3914">
            <w:pPr>
              <w:spacing w:line="240" w:lineRule="auto"/>
              <w:rPr>
                <w:b/>
                <w:bCs/>
                <w:color w:val="971D20" w:themeColor="accent3"/>
                <w:sz w:val="22"/>
                <w:szCs w:val="22"/>
              </w:rPr>
            </w:pPr>
            <w:r w:rsidRPr="00FD3914">
              <w:rPr>
                <w:b/>
                <w:bCs/>
                <w:color w:val="971D20" w:themeColor="accent3"/>
                <w:sz w:val="22"/>
                <w:szCs w:val="22"/>
              </w:rPr>
              <w:t>ADD ON</w:t>
            </w:r>
          </w:p>
          <w:p w14:paraId="60134691" w14:textId="77777777" w:rsidR="00776AC7" w:rsidRPr="00FD3914" w:rsidRDefault="00776AC7" w:rsidP="00FD3914">
            <w:pPr>
              <w:spacing w:line="240" w:lineRule="auto"/>
              <w:rPr>
                <w:sz w:val="22"/>
                <w:szCs w:val="22"/>
              </w:rPr>
            </w:pPr>
            <w:r w:rsidRPr="00FD3914">
              <w:rPr>
                <w:sz w:val="22"/>
                <w:szCs w:val="22"/>
              </w:rPr>
              <w:t>“I would like to add on to what ______ said.”</w:t>
            </w:r>
          </w:p>
          <w:p w14:paraId="5E87049C" w14:textId="77777777" w:rsidR="00776AC7" w:rsidRPr="00FD3914" w:rsidRDefault="00776AC7" w:rsidP="00FD3914">
            <w:pPr>
              <w:spacing w:line="240" w:lineRule="auto"/>
              <w:rPr>
                <w:b/>
                <w:bCs/>
                <w:color w:val="971D20" w:themeColor="accent3"/>
                <w:sz w:val="22"/>
                <w:szCs w:val="22"/>
              </w:rPr>
            </w:pPr>
            <w:r w:rsidRPr="00FD3914">
              <w:rPr>
                <w:b/>
                <w:bCs/>
                <w:color w:val="971D20" w:themeColor="accent3"/>
                <w:sz w:val="22"/>
                <w:szCs w:val="22"/>
              </w:rPr>
              <w:t>REASONING</w:t>
            </w:r>
          </w:p>
          <w:p w14:paraId="7CC8D000" w14:textId="77777777" w:rsidR="00776AC7" w:rsidRPr="00FD3914" w:rsidRDefault="00776AC7" w:rsidP="00FD3914">
            <w:pPr>
              <w:spacing w:line="240" w:lineRule="auto"/>
              <w:rPr>
                <w:sz w:val="22"/>
                <w:szCs w:val="22"/>
              </w:rPr>
            </w:pPr>
            <w:r w:rsidRPr="00FD3914">
              <w:rPr>
                <w:sz w:val="22"/>
                <w:szCs w:val="22"/>
              </w:rPr>
              <w:t>“I agree because__________.”</w:t>
            </w:r>
          </w:p>
          <w:p w14:paraId="3EE08F74" w14:textId="77777777" w:rsidR="00776AC7" w:rsidRPr="00FD3914" w:rsidRDefault="00776AC7" w:rsidP="00FD3914">
            <w:pPr>
              <w:spacing w:line="240" w:lineRule="auto"/>
              <w:rPr>
                <w:sz w:val="22"/>
                <w:szCs w:val="22"/>
              </w:rPr>
            </w:pPr>
            <w:r w:rsidRPr="00FD3914">
              <w:rPr>
                <w:sz w:val="22"/>
                <w:szCs w:val="22"/>
              </w:rPr>
              <w:t>“I disagree because________.”</w:t>
            </w:r>
          </w:p>
          <w:p w14:paraId="47EC2DEE" w14:textId="77777777" w:rsidR="00776AC7" w:rsidRPr="00FD3914" w:rsidRDefault="00776AC7" w:rsidP="00FD3914">
            <w:pPr>
              <w:spacing w:line="240" w:lineRule="auto"/>
              <w:rPr>
                <w:sz w:val="22"/>
                <w:szCs w:val="22"/>
              </w:rPr>
            </w:pPr>
            <w:r w:rsidRPr="00FD3914">
              <w:rPr>
                <w:sz w:val="22"/>
                <w:szCs w:val="22"/>
              </w:rPr>
              <w:t>“This is true because ________.”</w:t>
            </w:r>
          </w:p>
          <w:p w14:paraId="4AAAE6AA" w14:textId="77777777" w:rsidR="00776AC7" w:rsidRPr="00FD3914" w:rsidRDefault="00776AC7" w:rsidP="00FD3914">
            <w:pPr>
              <w:spacing w:line="240" w:lineRule="auto"/>
              <w:rPr>
                <w:b/>
                <w:bCs/>
                <w:color w:val="971D20" w:themeColor="accent3"/>
                <w:sz w:val="22"/>
                <w:szCs w:val="22"/>
              </w:rPr>
            </w:pPr>
            <w:r w:rsidRPr="00FD3914">
              <w:rPr>
                <w:b/>
                <w:bCs/>
                <w:color w:val="971D20" w:themeColor="accent3"/>
                <w:sz w:val="22"/>
                <w:szCs w:val="22"/>
              </w:rPr>
              <w:t>REPEATING</w:t>
            </w:r>
          </w:p>
          <w:p w14:paraId="195FF47B" w14:textId="77777777" w:rsidR="00776AC7" w:rsidRPr="00FD3914" w:rsidRDefault="00776AC7" w:rsidP="00FD3914">
            <w:pPr>
              <w:spacing w:line="240" w:lineRule="auto"/>
              <w:rPr>
                <w:sz w:val="22"/>
                <w:szCs w:val="22"/>
              </w:rPr>
            </w:pPr>
            <w:r w:rsidRPr="00FD3914">
              <w:rPr>
                <w:sz w:val="22"/>
                <w:szCs w:val="22"/>
              </w:rPr>
              <w:t>“I heard you say __________.”</w:t>
            </w:r>
          </w:p>
          <w:p w14:paraId="1132DBAB" w14:textId="77777777" w:rsidR="00776AC7" w:rsidRPr="00FD3914" w:rsidRDefault="00776AC7" w:rsidP="00FD3914">
            <w:pPr>
              <w:spacing w:line="240" w:lineRule="auto"/>
              <w:rPr>
                <w:sz w:val="22"/>
                <w:szCs w:val="22"/>
              </w:rPr>
            </w:pPr>
            <w:r w:rsidRPr="00FD3914">
              <w:rPr>
                <w:sz w:val="22"/>
                <w:szCs w:val="22"/>
              </w:rPr>
              <w:t>“Can you repeat what you said?”</w:t>
            </w:r>
          </w:p>
          <w:p w14:paraId="6721DF73" w14:textId="77777777" w:rsidR="00776AC7" w:rsidRPr="00FD3914" w:rsidRDefault="00776AC7" w:rsidP="00FD3914">
            <w:pPr>
              <w:spacing w:line="240" w:lineRule="auto"/>
              <w:rPr>
                <w:b/>
                <w:bCs/>
                <w:color w:val="971D20" w:themeColor="accent3"/>
                <w:sz w:val="22"/>
                <w:szCs w:val="22"/>
              </w:rPr>
            </w:pPr>
            <w:r w:rsidRPr="00FD3914">
              <w:rPr>
                <w:b/>
                <w:bCs/>
                <w:color w:val="971D20" w:themeColor="accent3"/>
                <w:sz w:val="22"/>
                <w:szCs w:val="22"/>
              </w:rPr>
              <w:t>REVOICING</w:t>
            </w:r>
          </w:p>
          <w:p w14:paraId="19861EB0" w14:textId="77777777" w:rsidR="00776AC7" w:rsidRPr="00FD3914" w:rsidRDefault="00776AC7" w:rsidP="00FD3914">
            <w:pPr>
              <w:spacing w:line="240" w:lineRule="auto"/>
              <w:rPr>
                <w:sz w:val="22"/>
                <w:szCs w:val="22"/>
              </w:rPr>
            </w:pPr>
            <w:r w:rsidRPr="00FD3914">
              <w:rPr>
                <w:sz w:val="22"/>
                <w:szCs w:val="22"/>
              </w:rPr>
              <w:t>“So, you are saying _________.”</w:t>
            </w:r>
          </w:p>
          <w:p w14:paraId="49540C98" w14:textId="77777777" w:rsidR="00776AC7" w:rsidRPr="00FD3914" w:rsidRDefault="00776AC7" w:rsidP="00FD3914">
            <w:pPr>
              <w:spacing w:line="240" w:lineRule="auto"/>
              <w:rPr>
                <w:sz w:val="22"/>
                <w:szCs w:val="22"/>
              </w:rPr>
            </w:pPr>
            <w:r w:rsidRPr="00FD3914">
              <w:rPr>
                <w:sz w:val="22"/>
                <w:szCs w:val="22"/>
              </w:rPr>
              <w:t>“What I think you said was ________.”</w:t>
            </w:r>
          </w:p>
          <w:p w14:paraId="38740813" w14:textId="77777777" w:rsidR="00776AC7" w:rsidRPr="00FD3914" w:rsidRDefault="00776AC7" w:rsidP="00FD3914">
            <w:pPr>
              <w:spacing w:line="240" w:lineRule="auto"/>
              <w:rPr>
                <w:sz w:val="22"/>
                <w:szCs w:val="22"/>
              </w:rPr>
            </w:pPr>
            <w:r w:rsidRPr="00FD3914">
              <w:rPr>
                <w:sz w:val="22"/>
                <w:szCs w:val="22"/>
              </w:rPr>
              <w:t>“Did you mean __________?”</w:t>
            </w:r>
          </w:p>
          <w:p w14:paraId="5666871C" w14:textId="77777777" w:rsidR="00776AC7" w:rsidRPr="00FD3914" w:rsidRDefault="00776AC7" w:rsidP="00FD3914">
            <w:pPr>
              <w:spacing w:line="240" w:lineRule="auto"/>
              <w:rPr>
                <w:b/>
                <w:bCs/>
                <w:color w:val="971D20" w:themeColor="accent3"/>
                <w:sz w:val="22"/>
                <w:szCs w:val="22"/>
              </w:rPr>
            </w:pPr>
            <w:r w:rsidRPr="00FD3914">
              <w:rPr>
                <w:b/>
                <w:bCs/>
                <w:color w:val="971D20" w:themeColor="accent3"/>
                <w:sz w:val="22"/>
                <w:szCs w:val="22"/>
              </w:rPr>
              <w:t>SAY MORE</w:t>
            </w:r>
          </w:p>
          <w:p w14:paraId="365A1E94" w14:textId="77777777" w:rsidR="00776AC7" w:rsidRPr="00FD3914" w:rsidRDefault="00776AC7" w:rsidP="00FD3914">
            <w:pPr>
              <w:spacing w:line="240" w:lineRule="auto"/>
              <w:rPr>
                <w:sz w:val="22"/>
                <w:szCs w:val="22"/>
              </w:rPr>
            </w:pPr>
            <w:r w:rsidRPr="00FD3914">
              <w:rPr>
                <w:sz w:val="22"/>
                <w:szCs w:val="22"/>
              </w:rPr>
              <w:t>“Can you say more about that?”</w:t>
            </w:r>
          </w:p>
          <w:p w14:paraId="3A53F2B3" w14:textId="77777777" w:rsidR="00776AC7" w:rsidRPr="00FD3914" w:rsidRDefault="00776AC7" w:rsidP="00FD3914">
            <w:pPr>
              <w:spacing w:line="240" w:lineRule="auto"/>
              <w:rPr>
                <w:sz w:val="22"/>
                <w:szCs w:val="22"/>
              </w:rPr>
            </w:pPr>
            <w:r w:rsidRPr="00FD3914">
              <w:rPr>
                <w:sz w:val="22"/>
                <w:szCs w:val="22"/>
              </w:rPr>
              <w:t>“Can you give us more examples?”</w:t>
            </w:r>
          </w:p>
          <w:p w14:paraId="41929C30" w14:textId="77777777" w:rsidR="00776AC7" w:rsidRPr="00FD3914" w:rsidRDefault="00776AC7" w:rsidP="00FD3914">
            <w:pPr>
              <w:spacing w:line="240" w:lineRule="auto"/>
              <w:rPr>
                <w:b/>
                <w:bCs/>
                <w:color w:val="971D20" w:themeColor="accent3"/>
                <w:sz w:val="22"/>
                <w:szCs w:val="22"/>
              </w:rPr>
            </w:pPr>
            <w:r w:rsidRPr="00FD3914">
              <w:rPr>
                <w:b/>
                <w:bCs/>
                <w:color w:val="971D20" w:themeColor="accent3"/>
                <w:sz w:val="22"/>
                <w:szCs w:val="22"/>
              </w:rPr>
              <w:t>PRESS FOR REASONING</w:t>
            </w:r>
          </w:p>
          <w:p w14:paraId="307EAB24" w14:textId="77777777" w:rsidR="00776AC7" w:rsidRPr="00FD3914" w:rsidRDefault="00776AC7" w:rsidP="00FD3914">
            <w:pPr>
              <w:spacing w:line="240" w:lineRule="auto"/>
              <w:rPr>
                <w:sz w:val="22"/>
                <w:szCs w:val="22"/>
              </w:rPr>
            </w:pPr>
            <w:r w:rsidRPr="00FD3914">
              <w:rPr>
                <w:sz w:val="22"/>
                <w:szCs w:val="22"/>
              </w:rPr>
              <w:t>“Why do you think that?”</w:t>
            </w:r>
          </w:p>
          <w:p w14:paraId="4E43F7F3" w14:textId="0678456B" w:rsidR="00776AC7" w:rsidRPr="00DC1CA0" w:rsidRDefault="00776AC7" w:rsidP="00FD39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D3914">
              <w:rPr>
                <w:sz w:val="22"/>
                <w:szCs w:val="22"/>
              </w:rPr>
              <w:t>“What is your evidence?”</w:t>
            </w:r>
          </w:p>
        </w:tc>
      </w:tr>
    </w:tbl>
    <w:p w14:paraId="0456975A" w14:textId="741FB35F" w:rsidR="001B5BA6" w:rsidRPr="00F33303" w:rsidRDefault="00FD3914" w:rsidP="001E2E4F">
      <w:pPr>
        <w:spacing w:after="0" w:line="240" w:lineRule="auto"/>
      </w:pPr>
      <w:r w:rsidRPr="00FD3914">
        <w:rPr>
          <w:rFonts w:eastAsiaTheme="majorEastAsia"/>
          <w:i/>
          <w:iCs/>
          <w:color w:val="000000" w:themeColor="text1"/>
          <w:sz w:val="18"/>
          <w:szCs w:val="18"/>
        </w:rPr>
        <w:t xml:space="preserve">Source: </w:t>
      </w:r>
      <w:r w:rsidR="001E2E4F" w:rsidRPr="001E2E4F">
        <w:rPr>
          <w:rFonts w:eastAsiaTheme="majorEastAsia"/>
          <w:i/>
          <w:iCs/>
          <w:color w:val="000000" w:themeColor="text1"/>
          <w:sz w:val="18"/>
          <w:szCs w:val="18"/>
        </w:rPr>
        <w:t>Encouraging academic conversations with talk moves. (2018). Edutopia.com. https://www.edutopia.org/video/encouraging-academic-conversations-talk-moves</w:t>
      </w:r>
    </w:p>
    <w:sectPr w:rsidR="001B5BA6" w:rsidRPr="00F33303" w:rsidSect="009A4615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628267" w14:textId="77777777" w:rsidR="002B0DEF" w:rsidRDefault="002B0DEF" w:rsidP="009A4615">
      <w:pPr>
        <w:spacing w:after="0" w:line="240" w:lineRule="auto"/>
      </w:pPr>
      <w:r>
        <w:separator/>
      </w:r>
    </w:p>
  </w:endnote>
  <w:endnote w:type="continuationSeparator" w:id="0">
    <w:p w14:paraId="5A5A0314" w14:textId="77777777" w:rsidR="002B0DEF" w:rsidRDefault="002B0DEF" w:rsidP="009A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A36433" w14:textId="384E0AFB" w:rsidR="00D04F53" w:rsidRPr="00304DC6" w:rsidRDefault="00823B7D" w:rsidP="009A4615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6D5E3DF" wp14:editId="2F77EA43">
          <wp:simplePos x="0" y="0"/>
          <wp:positionH relativeFrom="column">
            <wp:posOffset>3888740</wp:posOffset>
          </wp:positionH>
          <wp:positionV relativeFrom="paragraph">
            <wp:posOffset>-165100</wp:posOffset>
          </wp:positionV>
          <wp:extent cx="4673600" cy="393700"/>
          <wp:effectExtent l="0" t="0" r="0" b="0"/>
          <wp:wrapNone/>
          <wp:docPr id="21289356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B407CE" wp14:editId="4C14D888">
              <wp:simplePos x="0" y="0"/>
              <wp:positionH relativeFrom="column">
                <wp:posOffset>4010562</wp:posOffset>
              </wp:positionH>
              <wp:positionV relativeFrom="paragraph">
                <wp:posOffset>-205642</wp:posOffset>
              </wp:positionV>
              <wp:extent cx="3712210" cy="1828800"/>
              <wp:effectExtent l="0" t="0" r="0" b="0"/>
              <wp:wrapSquare wrapText="bothSides"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22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F5E7C35" w14:textId="0B566478" w:rsidR="00D04F53" w:rsidRPr="00C76450" w:rsidRDefault="00C90397" w:rsidP="00C76450">
                          <w:pPr>
                            <w:pStyle w:val="Footer"/>
                          </w:pPr>
                          <w:r>
                            <w:t>Active or Passive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CB407C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15.8pt;margin-top:-16.2pt;width:292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" filled="f" stroked="f" strokeweight=".5pt">
              <v:textbox style="mso-fit-shape-to-text:t">
                <w:txbxContent>
                  <w:p w14:paraId="1F5E7C35" w14:textId="0B566478" w:rsidR="00D04F53" w:rsidRPr="00C76450" w:rsidRDefault="00C90397" w:rsidP="00C76450">
                    <w:pPr>
                      <w:pStyle w:val="Footer"/>
                    </w:pPr>
                    <w:r>
                      <w:t>Active or Passive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A4615">
      <w:tab/>
    </w:r>
    <w:r w:rsidR="009A4615">
      <w:tab/>
    </w:r>
    <w:r w:rsidR="009A4615">
      <w:tab/>
    </w:r>
    <w:r w:rsidR="009A4615">
      <w:tab/>
    </w:r>
    <w:r w:rsidR="009A4615">
      <w:tab/>
    </w:r>
    <w:r w:rsidR="009A4615">
      <w:tab/>
    </w:r>
    <w:r w:rsidR="009A4615">
      <w:tab/>
    </w:r>
    <w:r w:rsidR="009A461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330706" w14:textId="77777777" w:rsidR="002B0DEF" w:rsidRDefault="002B0DEF" w:rsidP="009A4615">
      <w:pPr>
        <w:spacing w:after="0" w:line="240" w:lineRule="auto"/>
      </w:pPr>
      <w:r>
        <w:separator/>
      </w:r>
    </w:p>
  </w:footnote>
  <w:footnote w:type="continuationSeparator" w:id="0">
    <w:p w14:paraId="4A350B93" w14:textId="77777777" w:rsidR="002B0DEF" w:rsidRDefault="002B0DEF" w:rsidP="009A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97829A" w14:textId="4701EB63" w:rsidR="00FD3914" w:rsidRDefault="00FD3914" w:rsidP="00FD3914">
    <w:pPr>
      <w:pStyle w:val="Title"/>
    </w:pPr>
    <w:r>
      <w:t>TALK MOVES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914"/>
    <w:rsid w:val="000A6A2A"/>
    <w:rsid w:val="001028E0"/>
    <w:rsid w:val="0011355B"/>
    <w:rsid w:val="00147383"/>
    <w:rsid w:val="001A3F95"/>
    <w:rsid w:val="001B5BA6"/>
    <w:rsid w:val="001C0115"/>
    <w:rsid w:val="001E2E4F"/>
    <w:rsid w:val="002574A4"/>
    <w:rsid w:val="002B0DEF"/>
    <w:rsid w:val="00316C07"/>
    <w:rsid w:val="0032364F"/>
    <w:rsid w:val="003668DB"/>
    <w:rsid w:val="003A07E2"/>
    <w:rsid w:val="00424E6B"/>
    <w:rsid w:val="00467B1F"/>
    <w:rsid w:val="00480109"/>
    <w:rsid w:val="004856EB"/>
    <w:rsid w:val="0048595C"/>
    <w:rsid w:val="004E7F9A"/>
    <w:rsid w:val="00514D57"/>
    <w:rsid w:val="005448C2"/>
    <w:rsid w:val="00555159"/>
    <w:rsid w:val="005716BA"/>
    <w:rsid w:val="0058522E"/>
    <w:rsid w:val="005A3A1A"/>
    <w:rsid w:val="0063271E"/>
    <w:rsid w:val="006669F0"/>
    <w:rsid w:val="00671328"/>
    <w:rsid w:val="006F637F"/>
    <w:rsid w:val="00776AC7"/>
    <w:rsid w:val="007F4DDC"/>
    <w:rsid w:val="00823B7D"/>
    <w:rsid w:val="00843190"/>
    <w:rsid w:val="00886FBD"/>
    <w:rsid w:val="00912773"/>
    <w:rsid w:val="00966498"/>
    <w:rsid w:val="009A4615"/>
    <w:rsid w:val="00A71218"/>
    <w:rsid w:val="00AD0F89"/>
    <w:rsid w:val="00B242C9"/>
    <w:rsid w:val="00B26823"/>
    <w:rsid w:val="00BE33F2"/>
    <w:rsid w:val="00C53852"/>
    <w:rsid w:val="00C76450"/>
    <w:rsid w:val="00C90397"/>
    <w:rsid w:val="00D04F53"/>
    <w:rsid w:val="00D71FBC"/>
    <w:rsid w:val="00DD3628"/>
    <w:rsid w:val="00E46C11"/>
    <w:rsid w:val="00EF0DD6"/>
    <w:rsid w:val="00F33303"/>
    <w:rsid w:val="00F35875"/>
    <w:rsid w:val="00FD1B73"/>
    <w:rsid w:val="00FD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79DFE0"/>
  <w15:chartTrackingRefBased/>
  <w15:docId w15:val="{2B09F6D6-3FB4-4C70-921D-CD47A0CED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D3914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303"/>
    <w:pPr>
      <w:keepNext/>
      <w:keepLines/>
      <w:spacing w:before="360" w:after="80"/>
      <w:outlineLvl w:val="0"/>
    </w:pPr>
    <w:rPr>
      <w:rFonts w:eastAsiaTheme="majorEastAsia"/>
      <w:b/>
      <w:bCs/>
      <w:color w:val="971D20" w:themeColor="accent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303"/>
    <w:pPr>
      <w:keepNext/>
      <w:keepLines/>
      <w:spacing w:before="160" w:after="80"/>
      <w:outlineLvl w:val="1"/>
    </w:pPr>
    <w:rPr>
      <w:rFonts w:eastAsiaTheme="majorEastAsia"/>
      <w:i/>
      <w:iCs/>
      <w:color w:val="971D20" w:themeColor="accent3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9A4615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615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303"/>
    <w:rPr>
      <w:rFonts w:ascii="Calibri" w:eastAsiaTheme="majorEastAsia" w:hAnsi="Calibri" w:cs="Calibri"/>
      <w:b/>
      <w:bCs/>
      <w:color w:val="971D20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F33303"/>
    <w:rPr>
      <w:rFonts w:ascii="Calibri" w:eastAsiaTheme="majorEastAsia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A4615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615"/>
    <w:rPr>
      <w:rFonts w:eastAsiaTheme="majorEastAsia" w:cstheme="majorBidi"/>
      <w:i/>
      <w:iCs/>
      <w:color w:val="1E679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615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615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12773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12773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6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615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15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/>
      <w:ind w:left="864" w:right="864"/>
      <w:jc w:val="center"/>
    </w:pPr>
    <w:rPr>
      <w:i/>
      <w:iCs/>
      <w:color w:val="1E67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15"/>
    <w:rPr>
      <w:i/>
      <w:iCs/>
      <w:color w:val="1E67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615"/>
    <w:rPr>
      <w:b/>
      <w:bCs/>
      <w:smallCaps/>
      <w:color w:val="1E679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76450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76450"/>
    <w:rPr>
      <w:rFonts w:ascii="Calibri" w:hAnsi="Calibri" w:cs="Calibri"/>
      <w:b/>
      <w:bCs/>
      <w:caps/>
    </w:rPr>
  </w:style>
  <w:style w:type="paragraph" w:customStyle="1" w:styleId="BlockQuote">
    <w:name w:val="Block Quote"/>
    <w:basedOn w:val="Normal"/>
    <w:qFormat/>
    <w:rsid w:val="009A4615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A461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6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615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11355B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ll0836\Downloads\LEARN%20Horizontal%20Template%202025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C:\Users\will0836\Downloads\LEARN Horizontal Template 2025.dotx</Template>
  <TotalTime>1</TotalTime>
  <Pages>1</Pages>
  <Words>203</Words>
  <Characters>937</Characters>
  <Application>Microsoft Office Word</Application>
  <DocSecurity>0</DocSecurity>
  <Lines>14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 Horizontal Template</vt:lpstr>
    </vt:vector>
  </TitlesOfParts>
  <Manager/>
  <Company/>
  <LinksUpToDate>false</LinksUpToDate>
  <CharactersWithSpaces>1132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 Horizontal Template</dc:title>
  <dc:subject/>
  <dc:creator>Willems, Kelsey</dc:creator>
  <cp:keywords/>
  <dc:description/>
  <cp:lastModifiedBy>Gracia, Ann M.</cp:lastModifiedBy>
  <cp:revision>3</cp:revision>
  <cp:lastPrinted>2026-10-13T19:30:00Z</cp:lastPrinted>
  <dcterms:created xsi:type="dcterms:W3CDTF">2026-10-13T19:30:00Z</dcterms:created>
  <dcterms:modified xsi:type="dcterms:W3CDTF">2026-10-13T19:30:00Z</dcterms:modified>
  <cp:category/>
</cp:coreProperties>
</file>