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D60E52" w14:textId="5AB6F1DF" w:rsidR="00975C41" w:rsidRPr="0078194B" w:rsidRDefault="00975C41" w:rsidP="00975C41">
      <w:pPr>
        <w:pStyle w:val="Title"/>
      </w:pPr>
      <w:r w:rsidRPr="0078194B">
        <w:t>Guided Notes</w:t>
      </w:r>
      <w:r w:rsidR="00BE042F">
        <w:t xml:space="preserve"> (Model Notes)</w:t>
      </w:r>
    </w:p>
    <w:p w14:paraId="28F03655" w14:textId="77777777" w:rsidR="00975C41" w:rsidRPr="0078194B" w:rsidRDefault="00975C41" w:rsidP="00975C41">
      <w:pPr>
        <w:pStyle w:val="Heading1"/>
      </w:pPr>
      <w:r w:rsidRPr="0078194B">
        <w:t>Vocabulary</w:t>
      </w:r>
    </w:p>
    <w:p w14:paraId="293F7183" w14:textId="15CC91DC" w:rsidR="0078194B" w:rsidRPr="00824F22" w:rsidRDefault="00122596" w:rsidP="009927D5">
      <w:pPr>
        <w:pStyle w:val="BodyText"/>
        <w:numPr>
          <w:ilvl w:val="0"/>
          <w:numId w:val="13"/>
        </w:numPr>
      </w:pPr>
      <w:r w:rsidRPr="003D65FA">
        <w:rPr>
          <w:b/>
          <w:bCs/>
          <w:color w:val="3E5C61" w:themeColor="accent6"/>
          <w:u w:val="single"/>
        </w:rPr>
        <w:t>R</w:t>
      </w:r>
      <w:r w:rsidR="0078194B" w:rsidRPr="003D65FA">
        <w:rPr>
          <w:b/>
          <w:bCs/>
          <w:color w:val="3E5C61" w:themeColor="accent6"/>
          <w:u w:val="single"/>
        </w:rPr>
        <w:t>otation</w:t>
      </w:r>
      <w:r w:rsidR="00975C41" w:rsidRPr="00ED6968">
        <w:t>:</w:t>
      </w:r>
      <w:r w:rsidR="00BD7493" w:rsidRPr="003D65FA">
        <w:rPr>
          <w:b/>
          <w:bCs/>
          <w:color w:val="3E5C61" w:themeColor="accent6"/>
        </w:rPr>
        <w:t xml:space="preserve"> </w:t>
      </w:r>
      <w:r w:rsidR="00541D1A">
        <w:t>a</w:t>
      </w:r>
      <w:r w:rsidR="00D24F21" w:rsidRPr="00A15FAA">
        <w:t xml:space="preserve"> type of transformation </w:t>
      </w:r>
      <w:r w:rsidR="00824F22">
        <w:t xml:space="preserve">where </w:t>
      </w:r>
      <w:r w:rsidR="00A15FAA" w:rsidRPr="00A15FAA">
        <w:t xml:space="preserve">a preimage is </w:t>
      </w:r>
      <w:r w:rsidR="00A75F30" w:rsidRPr="00A75F30">
        <w:t>spun</w:t>
      </w:r>
      <w:r w:rsidR="00A15FAA" w:rsidRPr="00A15FAA">
        <w:t xml:space="preserve"> </w:t>
      </w:r>
      <w:r w:rsidR="003F63D5">
        <w:t xml:space="preserve">by </w:t>
      </w:r>
      <w:r w:rsidR="003F63D5" w:rsidRPr="00A15FAA">
        <w:t>a certain angle measure</w:t>
      </w:r>
      <w:r w:rsidR="003F63D5" w:rsidRPr="00A15FAA">
        <w:t xml:space="preserve"> </w:t>
      </w:r>
      <w:r w:rsidR="003F63D5">
        <w:t xml:space="preserve">around </w:t>
      </w:r>
      <w:r w:rsidR="00A15FAA" w:rsidRPr="00A15FAA">
        <w:t>a fixed point</w:t>
      </w:r>
      <w:r w:rsidR="003F63D5">
        <w:t xml:space="preserve"> that is</w:t>
      </w:r>
      <w:r w:rsidR="00EB3873">
        <w:t xml:space="preserve"> the center of rotation</w:t>
      </w:r>
      <w:r w:rsidR="00AD6330">
        <w:t>.</w:t>
      </w:r>
    </w:p>
    <w:p w14:paraId="0128BBD2" w14:textId="5F2EA248" w:rsidR="00DF1EB4" w:rsidRPr="00A15FAA" w:rsidRDefault="003F63D5" w:rsidP="00B00F38">
      <w:pPr>
        <w:pStyle w:val="BodyText"/>
        <w:numPr>
          <w:ilvl w:val="0"/>
          <w:numId w:val="13"/>
        </w:numPr>
      </w:pPr>
      <w:r>
        <w:rPr>
          <w:b/>
          <w:bCs/>
          <w:color w:val="3E5C61" w:themeColor="accent6"/>
          <w:u w:val="single"/>
        </w:rPr>
        <w:t>A</w:t>
      </w:r>
      <w:r w:rsidR="00824F22">
        <w:rPr>
          <w:b/>
          <w:bCs/>
          <w:color w:val="3E5C61" w:themeColor="accent6"/>
          <w:u w:val="single"/>
        </w:rPr>
        <w:t xml:space="preserve">ngle of </w:t>
      </w:r>
      <w:r w:rsidR="00175B42">
        <w:rPr>
          <w:b/>
          <w:bCs/>
          <w:color w:val="3E5C61" w:themeColor="accent6"/>
          <w:u w:val="single"/>
        </w:rPr>
        <w:t>r</w:t>
      </w:r>
      <w:r w:rsidR="00824F22">
        <w:rPr>
          <w:b/>
          <w:bCs/>
          <w:color w:val="3E5C61" w:themeColor="accent6"/>
          <w:u w:val="single"/>
        </w:rPr>
        <w:t>otation</w:t>
      </w:r>
      <w:r w:rsidR="00824F22" w:rsidRPr="00A15FAA">
        <w:rPr>
          <w:b/>
          <w:bCs/>
          <w:color w:val="3E5C61" w:themeColor="accent6"/>
        </w:rPr>
        <w:t>:</w:t>
      </w:r>
      <w:r w:rsidR="00824F22" w:rsidRPr="00A15FAA">
        <w:t xml:space="preserve"> </w:t>
      </w:r>
      <w:r w:rsidR="008825BE" w:rsidRPr="008825BE">
        <w:t xml:space="preserve">the </w:t>
      </w:r>
      <w:r w:rsidR="008825BE">
        <w:t>number of</w:t>
      </w:r>
      <w:r w:rsidR="008825BE" w:rsidRPr="008825BE">
        <w:t xml:space="preserve"> degrees by which the preimage is rotated</w:t>
      </w:r>
      <w:r w:rsidR="00B00F38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3150"/>
        <w:gridCol w:w="1530"/>
        <w:gridCol w:w="3145"/>
      </w:tblGrid>
      <w:tr w:rsidR="000F3942" w14:paraId="72E7EEDB" w14:textId="77777777" w:rsidTr="00CA0D7D">
        <w:tc>
          <w:tcPr>
            <w:tcW w:w="1525" w:type="dxa"/>
            <w:vAlign w:val="bottom"/>
          </w:tcPr>
          <w:p w14:paraId="52153654" w14:textId="433A9E0E" w:rsidR="000F3942" w:rsidRPr="00CA0D7D" w:rsidRDefault="00CA0D7D" w:rsidP="000F3942">
            <w:pPr>
              <w:pStyle w:val="BodyText"/>
              <w:jc w:val="center"/>
              <w:rPr>
                <w:b/>
                <w:bCs/>
                <w:color w:val="3E5C61" w:themeColor="accent6"/>
              </w:rPr>
            </w:pPr>
            <w:r w:rsidRPr="00CA0D7D">
              <w:rPr>
                <w:b/>
                <w:bCs/>
                <w:noProof/>
                <w:color w:val="3E5C61" w:themeColor="accent6"/>
              </w:rPr>
              <w:drawing>
                <wp:inline distT="0" distB="0" distL="0" distR="0" wp14:anchorId="3ACE5F4B" wp14:editId="157151AC">
                  <wp:extent cx="846421" cy="841248"/>
                  <wp:effectExtent l="0" t="0" r="0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21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center"/>
          </w:tcPr>
          <w:p w14:paraId="6660F4DA" w14:textId="59EE75E2" w:rsidR="000F3942" w:rsidRPr="0078194B" w:rsidRDefault="0037263F" w:rsidP="000F3942">
            <w:pPr>
              <w:pStyle w:val="BodyText"/>
              <w:numPr>
                <w:ilvl w:val="0"/>
                <w:numId w:val="13"/>
              </w:numPr>
              <w:ind w:left="342" w:hanging="270"/>
              <w:rPr>
                <w:b/>
                <w:bCs/>
                <w:color w:val="3E5C61" w:themeColor="accent6"/>
                <w:u w:val="single"/>
              </w:rPr>
            </w:pPr>
            <w:r>
              <w:rPr>
                <w:b/>
                <w:bCs/>
                <w:color w:val="3E5C61" w:themeColor="accent6"/>
                <w:u w:val="single"/>
              </w:rPr>
              <w:t>C</w:t>
            </w:r>
            <w:r w:rsidR="000F3942" w:rsidRPr="0078194B">
              <w:rPr>
                <w:b/>
                <w:bCs/>
                <w:color w:val="3E5C61" w:themeColor="accent6"/>
                <w:u w:val="single"/>
              </w:rPr>
              <w:t>lockwise</w:t>
            </w:r>
            <w:r w:rsidR="000F3942">
              <w:rPr>
                <w:b/>
                <w:bCs/>
                <w:color w:val="3E5C61" w:themeColor="accent6"/>
                <w:u w:val="single"/>
              </w:rPr>
              <w:t xml:space="preserve"> (CW)</w:t>
            </w:r>
            <w:r w:rsidR="000F3942" w:rsidRPr="0078194B">
              <w:rPr>
                <w:b/>
                <w:bCs/>
                <w:color w:val="3E5C61" w:themeColor="accent6"/>
              </w:rPr>
              <w:t>:</w:t>
            </w:r>
            <w:r w:rsidR="000F3942" w:rsidRPr="0078194B">
              <w:t xml:space="preserve"> the direction </w:t>
            </w:r>
            <w:r w:rsidR="004E5A60">
              <w:t xml:space="preserve">in which </w:t>
            </w:r>
            <w:r w:rsidR="000F3942" w:rsidRPr="0078194B">
              <w:t>the hands on a clock move</w:t>
            </w:r>
          </w:p>
        </w:tc>
        <w:tc>
          <w:tcPr>
            <w:tcW w:w="1530" w:type="dxa"/>
            <w:vAlign w:val="center"/>
          </w:tcPr>
          <w:p w14:paraId="6923619E" w14:textId="354F5697" w:rsidR="000F3942" w:rsidRDefault="00CA0D7D" w:rsidP="000F3942">
            <w:pPr>
              <w:pStyle w:val="BodyText"/>
            </w:pPr>
            <w:r>
              <w:rPr>
                <w:noProof/>
              </w:rPr>
              <w:drawing>
                <wp:inline distT="0" distB="0" distL="0" distR="0" wp14:anchorId="3FB9AD9B" wp14:editId="55671917">
                  <wp:extent cx="834390" cy="844550"/>
                  <wp:effectExtent l="0" t="0" r="3810" b="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vAlign w:val="center"/>
          </w:tcPr>
          <w:p w14:paraId="0D64E668" w14:textId="0B3424D6" w:rsidR="000F3942" w:rsidRDefault="0037263F" w:rsidP="000F3942">
            <w:pPr>
              <w:pStyle w:val="BodyText"/>
              <w:numPr>
                <w:ilvl w:val="0"/>
                <w:numId w:val="13"/>
              </w:numPr>
              <w:ind w:left="254" w:hanging="254"/>
            </w:pPr>
            <w:r>
              <w:rPr>
                <w:b/>
                <w:bCs/>
                <w:color w:val="3E5C61" w:themeColor="accent6"/>
                <w:u w:val="single"/>
              </w:rPr>
              <w:t>C</w:t>
            </w:r>
            <w:r w:rsidR="000F3942" w:rsidRPr="0078194B">
              <w:rPr>
                <w:b/>
                <w:bCs/>
                <w:color w:val="3E5C61" w:themeColor="accent6"/>
                <w:u w:val="single"/>
              </w:rPr>
              <w:t>ounterclockwise</w:t>
            </w:r>
            <w:r w:rsidR="000F3942">
              <w:rPr>
                <w:b/>
                <w:bCs/>
                <w:color w:val="3E5C61" w:themeColor="accent6"/>
                <w:u w:val="single"/>
              </w:rPr>
              <w:t xml:space="preserve"> (CCW)</w:t>
            </w:r>
            <w:r w:rsidR="000F3942" w:rsidRPr="0078194B">
              <w:rPr>
                <w:b/>
                <w:bCs/>
                <w:color w:val="3E5C61" w:themeColor="accent6"/>
              </w:rPr>
              <w:t>:</w:t>
            </w:r>
            <w:r w:rsidR="000F3942" w:rsidRPr="0078194B">
              <w:t xml:space="preserve"> </w:t>
            </w:r>
            <w:r w:rsidR="004966DE" w:rsidRPr="007F788F">
              <w:t>the opposite direction in which the hands on a clock move</w:t>
            </w:r>
          </w:p>
        </w:tc>
      </w:tr>
    </w:tbl>
    <w:p w14:paraId="4440C16A" w14:textId="7A16B7A8" w:rsidR="000E5302" w:rsidRDefault="000E5302" w:rsidP="00EE32FB">
      <w:pPr>
        <w:pStyle w:val="BodyText"/>
        <w:rPr>
          <w:i/>
          <w:iCs/>
        </w:rPr>
      </w:pPr>
      <w:r>
        <w:rPr>
          <w:i/>
          <w:iCs/>
        </w:rPr>
        <w:t>Assume rotations to be</w:t>
      </w:r>
      <w:r w:rsidR="00A15FAA" w:rsidRPr="00A15FAA">
        <w:rPr>
          <w:i/>
          <w:iCs/>
        </w:rPr>
        <w:t xml:space="preserve"> counterclockwise unless stated otherwise.</w:t>
      </w:r>
    </w:p>
    <w:p w14:paraId="48EE0B2C" w14:textId="03EC9335" w:rsidR="00975C41" w:rsidRPr="0078194B" w:rsidRDefault="00EE32FB" w:rsidP="00EE32FB">
      <w:pPr>
        <w:pStyle w:val="BodyText"/>
      </w:pPr>
      <w:r w:rsidRPr="0078194B">
        <w:t xml:space="preserve">Is a </w:t>
      </w:r>
      <w:r w:rsidR="0078194B" w:rsidRPr="0078194B">
        <w:t>rotation</w:t>
      </w:r>
      <w:r w:rsidRPr="0078194B">
        <w:t xml:space="preserve"> an example of rigid motion?</w:t>
      </w:r>
      <w:r w:rsidR="009722EE">
        <w:t xml:space="preserve"> Write your answer below.</w:t>
      </w:r>
    </w:p>
    <w:p w14:paraId="28C0C5FD" w14:textId="7742C4A2" w:rsidR="00F671C6" w:rsidRPr="00BE042F" w:rsidRDefault="000E5302" w:rsidP="00BE042F">
      <w:pPr>
        <w:pStyle w:val="BodyText"/>
        <w:ind w:firstLine="720"/>
        <w:rPr>
          <w:i/>
          <w:iCs/>
          <w:color w:val="6B081C"/>
        </w:rPr>
      </w:pPr>
      <w:r>
        <w:rPr>
          <w:i/>
          <w:iCs/>
          <w:color w:val="6B081C"/>
        </w:rPr>
        <w:t>Y</w:t>
      </w:r>
      <w:r w:rsidR="00BE042F" w:rsidRPr="00F16D7E">
        <w:rPr>
          <w:i/>
          <w:iCs/>
          <w:color w:val="6B081C"/>
        </w:rPr>
        <w:t>es, because the preimage and image are congruent</w:t>
      </w:r>
      <w:r w:rsidR="00AB63B9">
        <w:rPr>
          <w:i/>
          <w:iCs/>
          <w:color w:val="6B081C"/>
        </w:rPr>
        <w:t>.</w:t>
      </w:r>
    </w:p>
    <w:p w14:paraId="5667D154" w14:textId="23AAE36D" w:rsidR="00EE32FB" w:rsidRDefault="00EE32FB" w:rsidP="00EE32FB">
      <w:pPr>
        <w:pStyle w:val="Heading1"/>
      </w:pPr>
      <w:r w:rsidRPr="00F671C6">
        <w:t xml:space="preserve">Special </w:t>
      </w:r>
      <w:r w:rsidR="0078194B" w:rsidRPr="00F671C6">
        <w:t>Rotations</w:t>
      </w:r>
      <w:r w:rsidRPr="00F671C6">
        <w:t xml:space="preserve">: </w:t>
      </w:r>
      <w:r w:rsidR="00916A53">
        <w:t>Algebraic</w:t>
      </w:r>
      <w:r w:rsidRPr="00F671C6">
        <w:t xml:space="preserve"> Rules</w:t>
      </w:r>
    </w:p>
    <w:p w14:paraId="4E027010" w14:textId="6BD853D2" w:rsidR="00FF0021" w:rsidRPr="00FF0021" w:rsidRDefault="00FF0021" w:rsidP="00FF0021">
      <w:r>
        <w:t>Fill in the blanks below.</w:t>
      </w:r>
    </w:p>
    <w:tbl>
      <w:tblPr>
        <w:tblStyle w:val="TableGrid"/>
        <w:tblW w:w="5011" w:type="pct"/>
        <w:tblInd w:w="-1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45"/>
        <w:gridCol w:w="1445"/>
        <w:gridCol w:w="2881"/>
      </w:tblGrid>
      <w:tr w:rsidR="00F671C6" w:rsidRPr="0078194B" w14:paraId="4503404E" w14:textId="77777777" w:rsidTr="00916FDE">
        <w:trPr>
          <w:cantSplit/>
          <w:trHeight w:val="315"/>
          <w:tblHeader/>
        </w:trPr>
        <w:tc>
          <w:tcPr>
            <w:tcW w:w="2692" w:type="pct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14:paraId="0FCA96E9" w14:textId="75B0686F" w:rsidR="00F671C6" w:rsidRDefault="00F671C6" w:rsidP="009E2AA5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0BA364B0" wp14:editId="6CFD3BEB">
                  <wp:extent cx="2743200" cy="2747890"/>
                  <wp:effectExtent l="0" t="0" r="0" b="0"/>
                  <wp:docPr id="11" name="Picture 11" descr="Diagram, shape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iagram, shape, engineering drawing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" w:type="pct"/>
            <w:shd w:val="clear" w:color="auto" w:fill="3E5C61" w:themeFill="accent2"/>
            <w:vAlign w:val="center"/>
          </w:tcPr>
          <w:p w14:paraId="34803D26" w14:textId="5C330923" w:rsidR="00F671C6" w:rsidRPr="00A15FAA" w:rsidRDefault="00F671C6" w:rsidP="009E2AA5">
            <w:pPr>
              <w:pStyle w:val="TableColumnHeaders"/>
            </w:pPr>
            <w:r>
              <w:t>Rotate</w:t>
            </w:r>
            <w:r w:rsidR="00916FDE">
              <w:t xml:space="preserve"> about the origin</w:t>
            </w:r>
            <w:r w:rsidR="005904BB">
              <w:t xml:space="preserve"> </w:t>
            </w:r>
            <w:r>
              <w:t>…</w:t>
            </w:r>
          </w:p>
        </w:tc>
        <w:tc>
          <w:tcPr>
            <w:tcW w:w="1537" w:type="pct"/>
            <w:shd w:val="clear" w:color="auto" w:fill="3E5C61" w:themeFill="accent2"/>
            <w:vAlign w:val="center"/>
          </w:tcPr>
          <w:p w14:paraId="36B69CBE" w14:textId="541EAC78" w:rsidR="00F671C6" w:rsidRPr="00A15FAA" w:rsidRDefault="00916A53" w:rsidP="009E2AA5">
            <w:pPr>
              <w:pStyle w:val="TableColumnHeaders"/>
            </w:pPr>
            <w:r>
              <w:t xml:space="preserve">Algebraic </w:t>
            </w:r>
            <w:r w:rsidR="00F671C6">
              <w:t>Rule</w:t>
            </w:r>
          </w:p>
        </w:tc>
      </w:tr>
      <w:tr w:rsidR="00F671C6" w:rsidRPr="0078194B" w14:paraId="6D4E4B29" w14:textId="77777777" w:rsidTr="00916FDE">
        <w:trPr>
          <w:trHeight w:val="810"/>
        </w:trPr>
        <w:tc>
          <w:tcPr>
            <w:tcW w:w="2692" w:type="pct"/>
            <w:vMerge/>
            <w:tcBorders>
              <w:left w:val="nil"/>
              <w:bottom w:val="nil"/>
            </w:tcBorders>
            <w:shd w:val="clear" w:color="auto" w:fill="auto"/>
          </w:tcPr>
          <w:p w14:paraId="700C86FF" w14:textId="77777777" w:rsidR="00F671C6" w:rsidRDefault="00F671C6" w:rsidP="00616A05">
            <w:pPr>
              <w:pStyle w:val="RowHeader"/>
              <w:jc w:val="center"/>
            </w:pPr>
          </w:p>
        </w:tc>
        <w:tc>
          <w:tcPr>
            <w:tcW w:w="771" w:type="pct"/>
            <w:vAlign w:val="center"/>
          </w:tcPr>
          <w:p w14:paraId="28C6BA24" w14:textId="6CB83A49" w:rsidR="00F671C6" w:rsidRPr="0078194B" w:rsidRDefault="00F671C6" w:rsidP="00F671C6">
            <w:pPr>
              <w:pStyle w:val="RowHeader"/>
              <w:jc w:val="center"/>
              <w:rPr>
                <w:highlight w:val="yellow"/>
              </w:rPr>
            </w:pPr>
            <w:r>
              <w:t>…</w:t>
            </w:r>
            <w:r w:rsidR="005904BB">
              <w:t xml:space="preserve"> </w:t>
            </w:r>
            <w:r>
              <w:t>90°</w:t>
            </w:r>
            <w:r w:rsidR="00916FDE">
              <w:t xml:space="preserve"> CCW</w:t>
            </w:r>
          </w:p>
        </w:tc>
        <w:tc>
          <w:tcPr>
            <w:tcW w:w="1537" w:type="pct"/>
            <w:vAlign w:val="center"/>
          </w:tcPr>
          <w:p w14:paraId="6ADFCDB1" w14:textId="41B2ABF6" w:rsidR="00F671C6" w:rsidRPr="0078194B" w:rsidRDefault="00BE042F" w:rsidP="00F671C6">
            <w:pPr>
              <w:pStyle w:val="TableData"/>
              <w:rPr>
                <w:highlight w:val="yellow"/>
              </w:rPr>
            </w:pPr>
            <w:r w:rsidRPr="0078194B">
              <w:rPr>
                <w:i/>
                <w:iCs/>
                <w:position w:val="-14"/>
              </w:rPr>
              <w:object w:dxaOrig="1719" w:dyaOrig="400" w14:anchorId="13C84E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4pt;height:19.8pt" o:ole="">
                  <v:imagedata r:id="rId13" o:title=""/>
                </v:shape>
                <o:OLEObject Type="Embed" ProgID="Equation.DSMT4" ShapeID="_x0000_i1025" DrawAspect="Content" ObjectID="_1748871424" r:id="rId14"/>
              </w:object>
            </w:r>
          </w:p>
        </w:tc>
      </w:tr>
      <w:tr w:rsidR="00F671C6" w:rsidRPr="0078194B" w14:paraId="6F7276CA" w14:textId="77777777" w:rsidTr="00916FDE">
        <w:trPr>
          <w:trHeight w:val="738"/>
        </w:trPr>
        <w:tc>
          <w:tcPr>
            <w:tcW w:w="2692" w:type="pct"/>
            <w:vMerge/>
            <w:tcBorders>
              <w:left w:val="nil"/>
              <w:bottom w:val="nil"/>
            </w:tcBorders>
            <w:shd w:val="clear" w:color="auto" w:fill="auto"/>
          </w:tcPr>
          <w:p w14:paraId="4852AC14" w14:textId="77777777" w:rsidR="00F671C6" w:rsidRPr="00906025" w:rsidRDefault="00F671C6" w:rsidP="00616A05">
            <w:pPr>
              <w:pStyle w:val="RowHeader"/>
              <w:jc w:val="center"/>
            </w:pPr>
          </w:p>
        </w:tc>
        <w:tc>
          <w:tcPr>
            <w:tcW w:w="771" w:type="pct"/>
            <w:vAlign w:val="center"/>
          </w:tcPr>
          <w:p w14:paraId="4425AB35" w14:textId="72A1056B" w:rsidR="00F671C6" w:rsidRDefault="00F671C6" w:rsidP="00F671C6">
            <w:pPr>
              <w:pStyle w:val="RowHeader"/>
              <w:jc w:val="center"/>
            </w:pPr>
            <w:r>
              <w:t>…</w:t>
            </w:r>
            <w:r w:rsidR="005904BB">
              <w:t xml:space="preserve"> </w:t>
            </w:r>
            <w:r>
              <w:t>18</w:t>
            </w:r>
            <w:r w:rsidRPr="00906025">
              <w:t>0°</w:t>
            </w:r>
            <w:r w:rsidR="00916FDE">
              <w:t xml:space="preserve"> CCW</w:t>
            </w:r>
          </w:p>
        </w:tc>
        <w:tc>
          <w:tcPr>
            <w:tcW w:w="1537" w:type="pct"/>
            <w:vAlign w:val="center"/>
          </w:tcPr>
          <w:p w14:paraId="7425F69A" w14:textId="39AE5F0D" w:rsidR="00F671C6" w:rsidRPr="0078194B" w:rsidRDefault="00BE042F" w:rsidP="00F671C6">
            <w:pPr>
              <w:pStyle w:val="TableData"/>
              <w:rPr>
                <w:i/>
                <w:iCs/>
              </w:rPr>
            </w:pPr>
            <w:r w:rsidRPr="0078194B">
              <w:rPr>
                <w:i/>
                <w:iCs/>
                <w:position w:val="-14"/>
              </w:rPr>
              <w:object w:dxaOrig="1900" w:dyaOrig="400" w14:anchorId="10770F2D">
                <v:shape id="_x0000_i1026" type="#_x0000_t75" style="width:94.8pt;height:19.8pt" o:ole="">
                  <v:imagedata r:id="rId15" o:title=""/>
                </v:shape>
                <o:OLEObject Type="Embed" ProgID="Equation.DSMT4" ShapeID="_x0000_i1026" DrawAspect="Content" ObjectID="_1748871425" r:id="rId16"/>
              </w:object>
            </w:r>
          </w:p>
        </w:tc>
      </w:tr>
      <w:tr w:rsidR="00F671C6" w:rsidRPr="0078194B" w14:paraId="64A8E5F4" w14:textId="77777777" w:rsidTr="00916FDE">
        <w:tc>
          <w:tcPr>
            <w:tcW w:w="2692" w:type="pct"/>
            <w:vMerge/>
            <w:tcBorders>
              <w:left w:val="nil"/>
              <w:bottom w:val="nil"/>
            </w:tcBorders>
            <w:shd w:val="clear" w:color="auto" w:fill="auto"/>
          </w:tcPr>
          <w:p w14:paraId="6FD99F62" w14:textId="77777777" w:rsidR="00F671C6" w:rsidRPr="00906025" w:rsidRDefault="00F671C6" w:rsidP="00616A05">
            <w:pPr>
              <w:pStyle w:val="RowHeader"/>
              <w:jc w:val="center"/>
            </w:pPr>
          </w:p>
        </w:tc>
        <w:tc>
          <w:tcPr>
            <w:tcW w:w="771" w:type="pct"/>
            <w:vAlign w:val="center"/>
          </w:tcPr>
          <w:p w14:paraId="04ADDCAE" w14:textId="2659C04D" w:rsidR="00F671C6" w:rsidRDefault="00F671C6" w:rsidP="00F671C6">
            <w:pPr>
              <w:pStyle w:val="RowHeader"/>
              <w:jc w:val="center"/>
            </w:pPr>
            <w:r>
              <w:t>…</w:t>
            </w:r>
            <w:r w:rsidR="005904BB">
              <w:t xml:space="preserve"> </w:t>
            </w:r>
            <w:r>
              <w:t>27</w:t>
            </w:r>
            <w:r w:rsidRPr="00906025">
              <w:t>0°</w:t>
            </w:r>
            <w:r w:rsidR="00916FDE">
              <w:t xml:space="preserve"> CCW</w:t>
            </w:r>
          </w:p>
        </w:tc>
        <w:tc>
          <w:tcPr>
            <w:tcW w:w="1537" w:type="pct"/>
            <w:vAlign w:val="center"/>
          </w:tcPr>
          <w:p w14:paraId="1CF7ACB2" w14:textId="29AB0210" w:rsidR="00F671C6" w:rsidRPr="0078194B" w:rsidRDefault="00BE042F" w:rsidP="00F671C6">
            <w:pPr>
              <w:pStyle w:val="TableData"/>
              <w:rPr>
                <w:i/>
                <w:iCs/>
              </w:rPr>
            </w:pPr>
            <w:r w:rsidRPr="0078194B">
              <w:rPr>
                <w:i/>
                <w:iCs/>
                <w:position w:val="-14"/>
              </w:rPr>
              <w:object w:dxaOrig="1760" w:dyaOrig="400" w14:anchorId="5A0BB340">
                <v:shape id="_x0000_i1027" type="#_x0000_t75" style="width:87.6pt;height:19.8pt" o:ole="">
                  <v:imagedata r:id="rId17" o:title=""/>
                </v:shape>
                <o:OLEObject Type="Embed" ProgID="Equation.DSMT4" ShapeID="_x0000_i1027" DrawAspect="Content" ObjectID="_1748871426" r:id="rId18"/>
              </w:object>
            </w:r>
          </w:p>
        </w:tc>
      </w:tr>
    </w:tbl>
    <w:p w14:paraId="548EE448" w14:textId="77777777" w:rsidR="005A0684" w:rsidRPr="005A0684" w:rsidRDefault="005A0684" w:rsidP="005A0684">
      <w:pPr>
        <w:pStyle w:val="TableData"/>
        <w:spacing w:line="360" w:lineRule="auto"/>
        <w:rPr>
          <w:noProof/>
          <w:sz w:val="12"/>
          <w:szCs w:val="10"/>
        </w:rPr>
      </w:pPr>
    </w:p>
    <w:p w14:paraId="4D8030BD" w14:textId="0B4F4C07" w:rsidR="00616A05" w:rsidRPr="005A0684" w:rsidRDefault="00616A05" w:rsidP="005A0684">
      <w:pPr>
        <w:pStyle w:val="TableData"/>
        <w:numPr>
          <w:ilvl w:val="0"/>
          <w:numId w:val="13"/>
        </w:numPr>
        <w:spacing w:line="480" w:lineRule="auto"/>
        <w:rPr>
          <w:noProof/>
        </w:rPr>
      </w:pPr>
      <w:r w:rsidRPr="005A0684">
        <w:rPr>
          <w:noProof/>
        </w:rPr>
        <w:t xml:space="preserve">Rotating </w:t>
      </w:r>
      <w:bookmarkStart w:id="0" w:name="_Hlk129073001"/>
      <w:r w:rsidR="00F030BA">
        <w:rPr>
          <w:noProof/>
        </w:rPr>
        <w:t xml:space="preserve">a figure </w:t>
      </w:r>
      <w:bookmarkEnd w:id="0"/>
      <w:r w:rsidRPr="005A0684">
        <w:rPr>
          <w:noProof/>
        </w:rPr>
        <w:t xml:space="preserve">90° CCW </w:t>
      </w:r>
      <w:bookmarkStart w:id="1" w:name="_Hlk129072981"/>
      <w:r w:rsidRPr="005A0684">
        <w:rPr>
          <w:noProof/>
        </w:rPr>
        <w:t>is the same as rotating</w:t>
      </w:r>
      <w:r w:rsidR="00F030BA">
        <w:rPr>
          <w:noProof/>
        </w:rPr>
        <w:t xml:space="preserve"> that figure</w:t>
      </w:r>
      <w:r w:rsidRPr="005A0684">
        <w:rPr>
          <w:noProof/>
        </w:rPr>
        <w:t xml:space="preserve"> </w:t>
      </w:r>
      <w:bookmarkEnd w:id="1"/>
      <w:r w:rsidR="00A47726" w:rsidRPr="000E2EC7">
        <w:rPr>
          <w:noProof/>
          <w:color w:val="910D28" w:themeColor="accent1"/>
          <w:u w:val="single"/>
        </w:rPr>
        <w:t xml:space="preserve">  </w:t>
      </w:r>
      <w:r w:rsidR="00BE042F" w:rsidRPr="000E2EC7">
        <w:rPr>
          <w:noProof/>
          <w:color w:val="910D28" w:themeColor="accent1"/>
          <w:u w:val="single"/>
        </w:rPr>
        <w:t>270°</w:t>
      </w:r>
      <w:r w:rsidR="00A47726" w:rsidRPr="000E2EC7">
        <w:rPr>
          <w:noProof/>
          <w:color w:val="910D28" w:themeColor="accent1"/>
          <w:u w:val="single"/>
        </w:rPr>
        <w:t xml:space="preserve"> </w:t>
      </w:r>
      <w:r w:rsidRPr="005A0684">
        <w:rPr>
          <w:noProof/>
        </w:rPr>
        <w:t xml:space="preserve"> CW.</w:t>
      </w:r>
    </w:p>
    <w:p w14:paraId="65EBA70E" w14:textId="431DCFE0" w:rsidR="00616A05" w:rsidRPr="005A0684" w:rsidRDefault="00616A05" w:rsidP="005A0684">
      <w:pPr>
        <w:pStyle w:val="TableData"/>
        <w:numPr>
          <w:ilvl w:val="0"/>
          <w:numId w:val="13"/>
        </w:numPr>
        <w:spacing w:line="480" w:lineRule="auto"/>
        <w:rPr>
          <w:noProof/>
        </w:rPr>
      </w:pPr>
      <w:r w:rsidRPr="005A0684">
        <w:rPr>
          <w:noProof/>
        </w:rPr>
        <w:t xml:space="preserve">Rotating </w:t>
      </w:r>
      <w:r w:rsidR="00F030BA">
        <w:rPr>
          <w:noProof/>
        </w:rPr>
        <w:t xml:space="preserve">a figure </w:t>
      </w:r>
      <w:r w:rsidR="00464A40">
        <w:rPr>
          <w:noProof/>
        </w:rPr>
        <w:t>18</w:t>
      </w:r>
      <w:r w:rsidRPr="005A0684">
        <w:rPr>
          <w:noProof/>
        </w:rPr>
        <w:t>0° C</w:t>
      </w:r>
      <w:r w:rsidR="009B7784">
        <w:rPr>
          <w:noProof/>
        </w:rPr>
        <w:t>C</w:t>
      </w:r>
      <w:r w:rsidRPr="005A0684">
        <w:rPr>
          <w:noProof/>
        </w:rPr>
        <w:t xml:space="preserve">W </w:t>
      </w:r>
      <w:r w:rsidR="00F030BA" w:rsidRPr="005A0684">
        <w:rPr>
          <w:noProof/>
        </w:rPr>
        <w:t>is the same as rotating</w:t>
      </w:r>
      <w:r w:rsidR="00F030BA">
        <w:rPr>
          <w:noProof/>
        </w:rPr>
        <w:t xml:space="preserve"> that figure</w:t>
      </w:r>
      <w:r w:rsidR="00F030BA" w:rsidRPr="005A0684">
        <w:rPr>
          <w:noProof/>
        </w:rPr>
        <w:t xml:space="preserve"> </w:t>
      </w:r>
      <w:r w:rsidR="000E2EC7">
        <w:rPr>
          <w:noProof/>
          <w:color w:val="910D28" w:themeColor="accent5"/>
          <w:u w:val="single"/>
        </w:rPr>
        <w:t xml:space="preserve">  1</w:t>
      </w:r>
      <w:r w:rsidR="00BE042F" w:rsidRPr="00BE042F">
        <w:rPr>
          <w:noProof/>
          <w:color w:val="910D28" w:themeColor="accent5"/>
          <w:u w:val="single"/>
        </w:rPr>
        <w:t>80°</w:t>
      </w:r>
      <w:r w:rsidR="000E2EC7" w:rsidRPr="000E2EC7">
        <w:rPr>
          <w:noProof/>
          <w:color w:val="910D28" w:themeColor="accent1"/>
          <w:u w:val="single"/>
        </w:rPr>
        <w:t xml:space="preserve">  </w:t>
      </w:r>
      <w:r w:rsidRPr="005A0684">
        <w:rPr>
          <w:noProof/>
        </w:rPr>
        <w:t xml:space="preserve"> CW.</w:t>
      </w:r>
    </w:p>
    <w:p w14:paraId="1C74A3FF" w14:textId="4F309AF1" w:rsidR="00616A05" w:rsidRPr="005A0684" w:rsidRDefault="00616A05" w:rsidP="005A0684">
      <w:pPr>
        <w:pStyle w:val="TableData"/>
        <w:numPr>
          <w:ilvl w:val="0"/>
          <w:numId w:val="13"/>
        </w:numPr>
        <w:spacing w:line="480" w:lineRule="auto"/>
        <w:rPr>
          <w:noProof/>
        </w:rPr>
      </w:pPr>
      <w:r w:rsidRPr="005A0684">
        <w:rPr>
          <w:noProof/>
        </w:rPr>
        <w:t xml:space="preserve">Rotating </w:t>
      </w:r>
      <w:r w:rsidR="00F030BA">
        <w:rPr>
          <w:noProof/>
        </w:rPr>
        <w:t xml:space="preserve">a figure </w:t>
      </w:r>
      <w:r w:rsidR="00464A40">
        <w:rPr>
          <w:noProof/>
        </w:rPr>
        <w:t>9</w:t>
      </w:r>
      <w:r w:rsidRPr="005A0684">
        <w:rPr>
          <w:noProof/>
        </w:rPr>
        <w:t xml:space="preserve">0° CW </w:t>
      </w:r>
      <w:r w:rsidR="00F030BA" w:rsidRPr="005A0684">
        <w:rPr>
          <w:noProof/>
        </w:rPr>
        <w:t>is the same as rotating</w:t>
      </w:r>
      <w:r w:rsidR="00F030BA">
        <w:rPr>
          <w:noProof/>
        </w:rPr>
        <w:t xml:space="preserve"> that figure</w:t>
      </w:r>
      <w:r w:rsidRPr="005A0684">
        <w:rPr>
          <w:noProof/>
        </w:rPr>
        <w:t xml:space="preserve"> </w:t>
      </w:r>
      <w:r w:rsidR="000E2EC7">
        <w:rPr>
          <w:noProof/>
          <w:color w:val="910D28" w:themeColor="accent5"/>
          <w:u w:val="single"/>
        </w:rPr>
        <w:t xml:space="preserve">  </w:t>
      </w:r>
      <w:r w:rsidR="000E2EC7" w:rsidRPr="00BE042F">
        <w:rPr>
          <w:noProof/>
          <w:color w:val="910D28" w:themeColor="accent5"/>
          <w:u w:val="single"/>
        </w:rPr>
        <w:t>–</w:t>
      </w:r>
      <w:r w:rsidR="00BE042F" w:rsidRPr="00BE042F">
        <w:rPr>
          <w:noProof/>
          <w:color w:val="910D28" w:themeColor="accent5"/>
          <w:u w:val="single"/>
        </w:rPr>
        <w:t>90</w:t>
      </w:r>
      <w:r w:rsidR="000E2EC7" w:rsidRPr="00BE042F">
        <w:rPr>
          <w:noProof/>
          <w:color w:val="910D28" w:themeColor="accent5"/>
          <w:u w:val="single"/>
        </w:rPr>
        <w:t>°</w:t>
      </w:r>
      <w:r w:rsidR="000E2EC7">
        <w:rPr>
          <w:noProof/>
          <w:color w:val="910D28" w:themeColor="accent5"/>
          <w:u w:val="single"/>
        </w:rPr>
        <w:t xml:space="preserve">  </w:t>
      </w:r>
      <w:r w:rsidRPr="005A0684">
        <w:rPr>
          <w:noProof/>
        </w:rPr>
        <w:t xml:space="preserve"> C</w:t>
      </w:r>
      <w:r w:rsidR="009B7784">
        <w:rPr>
          <w:noProof/>
        </w:rPr>
        <w:t>C</w:t>
      </w:r>
      <w:r w:rsidRPr="005A0684">
        <w:rPr>
          <w:noProof/>
        </w:rPr>
        <w:t>W.</w:t>
      </w:r>
    </w:p>
    <w:p w14:paraId="02D31A27" w14:textId="77777777" w:rsidR="00616A05" w:rsidRPr="005A0684" w:rsidRDefault="00616A05" w:rsidP="00616A05">
      <w:pPr>
        <w:pStyle w:val="BodyText"/>
      </w:pPr>
    </w:p>
    <w:p w14:paraId="736587C9" w14:textId="3C4C13BC" w:rsidR="00FA08A3" w:rsidRPr="00A15FAA" w:rsidRDefault="00FA08A3" w:rsidP="0006093B">
      <w:pPr>
        <w:pStyle w:val="Heading1"/>
      </w:pPr>
      <w:r w:rsidRPr="00A15FAA">
        <w:lastRenderedPageBreak/>
        <w:t xml:space="preserve">Applying </w:t>
      </w:r>
      <w:r w:rsidR="00D77942">
        <w:t>Algebraic</w:t>
      </w:r>
      <w:r w:rsidRPr="00A15FAA">
        <w:t xml:space="preserve"> Rules</w:t>
      </w:r>
    </w:p>
    <w:p w14:paraId="1917322B" w14:textId="11779CAF" w:rsidR="00FA08A3" w:rsidRPr="00A15FAA" w:rsidRDefault="00FA08A3" w:rsidP="00FA08A3">
      <w:pPr>
        <w:pStyle w:val="BodyText"/>
      </w:pPr>
      <w:r w:rsidRPr="00A15FAA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1)</w:t>
      </w:r>
      <w:r w:rsidRPr="00A15FAA">
        <w:t xml:space="preserve"> </w:t>
      </w:r>
      <w:r w:rsidR="006439A3">
        <w:t xml:space="preserve">  </w:t>
      </w:r>
      <w:r w:rsidR="006439A3">
        <w:t>On the table below, draw the rotated image on the graph based on the provided preimage. Then, write a verbal description of the transformation.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90"/>
        <w:gridCol w:w="2875"/>
        <w:gridCol w:w="2875"/>
      </w:tblGrid>
      <w:tr w:rsidR="00562DBB" w:rsidRPr="0078194B" w14:paraId="672D32FE" w14:textId="77777777" w:rsidTr="00DD0DF1">
        <w:trPr>
          <w:cantSplit/>
          <w:trHeight w:val="315"/>
          <w:tblHeader/>
        </w:trPr>
        <w:tc>
          <w:tcPr>
            <w:tcW w:w="1922" w:type="pct"/>
            <w:shd w:val="clear" w:color="auto" w:fill="3E5C61" w:themeFill="accent2"/>
            <w:vAlign w:val="center"/>
          </w:tcPr>
          <w:p w14:paraId="449FB147" w14:textId="77777777" w:rsidR="00562DBB" w:rsidRPr="00A15FAA" w:rsidRDefault="00562DBB" w:rsidP="00870D62">
            <w:pPr>
              <w:pStyle w:val="TableColumnHeaders"/>
            </w:pPr>
            <w:r w:rsidRPr="00A15FAA">
              <w:t>Graph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3D60CB75" w14:textId="77777777" w:rsidR="00562DBB" w:rsidRPr="00A15FAA" w:rsidRDefault="00562DBB" w:rsidP="00870D62">
            <w:pPr>
              <w:pStyle w:val="TableColumnHeaders"/>
            </w:pPr>
            <w:r w:rsidRPr="00A15FAA">
              <w:t>Verbal Description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456A191A" w14:textId="6245CF2C" w:rsidR="00562DBB" w:rsidRPr="00A15FAA" w:rsidRDefault="00D77942" w:rsidP="00870D62">
            <w:pPr>
              <w:pStyle w:val="TableColumnHeaders"/>
            </w:pPr>
            <w:r>
              <w:t>Algebraic</w:t>
            </w:r>
            <w:r w:rsidR="00562DBB" w:rsidRPr="00A15FAA">
              <w:t xml:space="preserve"> Rule</w:t>
            </w:r>
          </w:p>
        </w:tc>
      </w:tr>
      <w:tr w:rsidR="00562DBB" w:rsidRPr="0078194B" w14:paraId="4F32C428" w14:textId="77777777" w:rsidTr="00DD0DF1">
        <w:tc>
          <w:tcPr>
            <w:tcW w:w="1922" w:type="pct"/>
            <w:vAlign w:val="center"/>
          </w:tcPr>
          <w:p w14:paraId="4C0A2C04" w14:textId="77341A05" w:rsidR="00562DBB" w:rsidRPr="0078194B" w:rsidRDefault="00D77942" w:rsidP="00870D62">
            <w:pPr>
              <w:pStyle w:val="RowHeader"/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4D72AD4" wp14:editId="6C6B36BD">
                  <wp:extent cx="2057400" cy="205740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pct"/>
            <w:vAlign w:val="center"/>
          </w:tcPr>
          <w:p w14:paraId="3D4764F4" w14:textId="050FF807" w:rsidR="00562DBB" w:rsidRPr="00A26438" w:rsidRDefault="002A4111" w:rsidP="00870D62">
            <w:pPr>
              <w:pStyle w:val="TableData"/>
              <w:jc w:val="center"/>
              <w:rPr>
                <w:i/>
                <w:iCs/>
                <w:highlight w:val="yellow"/>
              </w:rPr>
            </w:pPr>
            <w:r w:rsidRPr="00A26438">
              <w:rPr>
                <w:i/>
                <w:iCs/>
                <w:color w:val="910D28" w:themeColor="accent1"/>
              </w:rPr>
              <w:t>Rotate the preimage 180° about the origin.</w:t>
            </w:r>
          </w:p>
        </w:tc>
        <w:tc>
          <w:tcPr>
            <w:tcW w:w="1539" w:type="pct"/>
            <w:vAlign w:val="center"/>
          </w:tcPr>
          <w:p w14:paraId="76F8B3C3" w14:textId="2B74A8CE" w:rsidR="00562DBB" w:rsidRPr="00F8795A" w:rsidRDefault="002A4111" w:rsidP="00870D62">
            <w:pPr>
              <w:pStyle w:val="TableData"/>
              <w:jc w:val="center"/>
              <w:rPr>
                <w:highlight w:val="yellow"/>
              </w:rPr>
            </w:pPr>
            <w:r w:rsidRPr="00F8795A">
              <w:rPr>
                <w:position w:val="-14"/>
              </w:rPr>
              <w:object w:dxaOrig="1939" w:dyaOrig="400" w14:anchorId="07EE8352">
                <v:shape id="_x0000_i1028" type="#_x0000_t75" style="width:97.2pt;height:19.8pt" o:ole="">
                  <v:imagedata r:id="rId21" o:title=""/>
                </v:shape>
                <o:OLEObject Type="Embed" ProgID="Equation.DSMT4" ShapeID="_x0000_i1028" DrawAspect="Content" ObjectID="_1748871427" r:id="rId22"/>
              </w:object>
            </w:r>
          </w:p>
        </w:tc>
      </w:tr>
    </w:tbl>
    <w:p w14:paraId="6A88496E" w14:textId="1A26AB33" w:rsidR="00245B4A" w:rsidRPr="0078194B" w:rsidRDefault="00245B4A" w:rsidP="00245B4A">
      <w:pPr>
        <w:pStyle w:val="Heading1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3DA29C" wp14:editId="2DC98FFA">
            <wp:simplePos x="0" y="0"/>
            <wp:positionH relativeFrom="column">
              <wp:posOffset>3688080</wp:posOffset>
            </wp:positionH>
            <wp:positionV relativeFrom="paragraph">
              <wp:posOffset>192405</wp:posOffset>
            </wp:positionV>
            <wp:extent cx="2286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33B">
        <w:t>Other Rotations</w:t>
      </w:r>
    </w:p>
    <w:p w14:paraId="0975EDE9" w14:textId="174952D4" w:rsidR="00245B4A" w:rsidRPr="00B51B68" w:rsidRDefault="00245B4A" w:rsidP="00245B4A">
      <w:pPr>
        <w:pStyle w:val="BodyText"/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</w:pPr>
      <w:r w:rsidRPr="00A75F30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2)</w:t>
      </w:r>
      <w:r w:rsidR="00CF41A6">
        <w:t xml:space="preserve"> </w:t>
      </w:r>
      <w:r w:rsidR="004A0158">
        <w:t xml:space="preserve">  </w:t>
      </w:r>
      <w:r w:rsidRPr="00A75F30">
        <w:t xml:space="preserve">What if we rotate a figure around a point </w:t>
      </w:r>
      <w:r w:rsidR="0016054D">
        <w:t>that is not the origin</w:t>
      </w:r>
      <w:r w:rsidRPr="00A75F30">
        <w:t xml:space="preserve">? </w:t>
      </w:r>
      <w:r w:rsidRPr="00B51B68">
        <w:t xml:space="preserve">Rotate the following preimage 270° </w:t>
      </w:r>
      <w:r w:rsidRPr="00B51B68">
        <w:br/>
        <w:t xml:space="preserve">about the point </w:t>
      </w:r>
      <w:r w:rsidRPr="00B51B68">
        <w:rPr>
          <w:i/>
          <w:iCs/>
          <w:position w:val="-14"/>
        </w:rPr>
        <w:object w:dxaOrig="800" w:dyaOrig="400" w14:anchorId="28D0BA50">
          <v:shape id="_x0000_i1029" type="#_x0000_t75" style="width:40.2pt;height:19.8pt" o:ole="">
            <v:imagedata r:id="rId25" o:title=""/>
          </v:shape>
          <o:OLEObject Type="Embed" ProgID="Equation.DSMT4" ShapeID="_x0000_i1029" DrawAspect="Content" ObjectID="_1748871428" r:id="rId26"/>
        </w:object>
      </w:r>
      <w:r w:rsidRPr="00B51B68">
        <w:t>.</w:t>
      </w:r>
    </w:p>
    <w:p w14:paraId="0C34BB2B" w14:textId="77777777" w:rsidR="00245B4A" w:rsidRPr="0078194B" w:rsidRDefault="00245B4A" w:rsidP="00245B4A">
      <w:pPr>
        <w:pStyle w:val="BodyText"/>
        <w:rPr>
          <w:highlight w:val="yellow"/>
        </w:rPr>
      </w:pPr>
    </w:p>
    <w:p w14:paraId="5DFD2AF3" w14:textId="77777777" w:rsidR="00245B4A" w:rsidRPr="0078194B" w:rsidRDefault="00245B4A" w:rsidP="00245B4A">
      <w:pPr>
        <w:pStyle w:val="BodyText"/>
        <w:rPr>
          <w:highlight w:val="yellow"/>
        </w:rPr>
      </w:pPr>
    </w:p>
    <w:p w14:paraId="54658D4F" w14:textId="77777777" w:rsidR="00245B4A" w:rsidRPr="0078194B" w:rsidRDefault="00245B4A" w:rsidP="00245B4A">
      <w:pPr>
        <w:pStyle w:val="BodyText"/>
        <w:rPr>
          <w:highlight w:val="yellow"/>
        </w:rPr>
      </w:pPr>
    </w:p>
    <w:p w14:paraId="56EAF227" w14:textId="77777777" w:rsidR="00245B4A" w:rsidRPr="0078194B" w:rsidRDefault="00245B4A" w:rsidP="00245B4A">
      <w:pPr>
        <w:pStyle w:val="BodyText"/>
        <w:rPr>
          <w:highlight w:val="yellow"/>
        </w:rPr>
      </w:pPr>
    </w:p>
    <w:p w14:paraId="0E58B5EF" w14:textId="77777777" w:rsidR="00245B4A" w:rsidRPr="0078194B" w:rsidRDefault="00245B4A" w:rsidP="00245B4A">
      <w:pPr>
        <w:pStyle w:val="BodyText"/>
        <w:rPr>
          <w:sz w:val="12"/>
          <w:szCs w:val="10"/>
          <w:highlight w:val="yellow"/>
        </w:rPr>
      </w:pPr>
    </w:p>
    <w:p w14:paraId="2F818F02" w14:textId="2FD6038C" w:rsidR="00562DBB" w:rsidRPr="0078194B" w:rsidRDefault="00245B4A" w:rsidP="00245B4A">
      <w:pPr>
        <w:pStyle w:val="BodyText"/>
        <w:rPr>
          <w:highlight w:val="yellow"/>
        </w:rPr>
      </w:pPr>
      <w:r w:rsidRPr="004732C8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3)</w:t>
      </w:r>
      <w:r w:rsidR="00CF41A6">
        <w:t xml:space="preserve"> </w:t>
      </w:r>
      <w:r w:rsidR="004A0158">
        <w:t xml:space="preserve">  </w:t>
      </w:r>
      <w:r w:rsidR="00C3233A">
        <w:t>How should we transform a</w:t>
      </w:r>
      <w:r w:rsidR="006760CC">
        <w:t xml:space="preserve"> preimage that is not on a coordinate plane?</w:t>
      </w:r>
      <w:r w:rsidRPr="009D2F2A">
        <w:t xml:space="preserve"> </w:t>
      </w:r>
      <w:r w:rsidR="00DD7005">
        <w:t>R</w:t>
      </w:r>
      <w:r w:rsidRPr="009D2F2A">
        <w:t xml:space="preserve">otate </w:t>
      </w:r>
      <w:r w:rsidR="00DD7005">
        <w:t>the primage below</w:t>
      </w:r>
      <w:r w:rsidRPr="009D2F2A">
        <w:t xml:space="preserve"> </w:t>
      </w:r>
      <w:r w:rsidR="009D2F2A" w:rsidRPr="009D2F2A">
        <w:t>120</w:t>
      </w:r>
      <w:r w:rsidRPr="009D2F2A">
        <w:t>° about</w:t>
      </w:r>
      <w:r w:rsidRPr="004732C8">
        <w:t xml:space="preserve"> the given center of rotation</w:t>
      </w:r>
      <w:r w:rsidRPr="00BE042F">
        <w:t xml:space="preserve">, </w:t>
      </w:r>
      <w:r w:rsidRPr="00BE042F">
        <w:rPr>
          <w:rFonts w:ascii="Times New Roman" w:hAnsi="Times New Roman" w:cs="Times New Roman"/>
          <w:i/>
          <w:iCs/>
        </w:rPr>
        <w:t>R</w:t>
      </w:r>
      <w:r w:rsidR="000D4297">
        <w:t>.</w:t>
      </w:r>
      <w:r w:rsidR="00DD7005">
        <w:t xml:space="preserve"> </w:t>
      </w:r>
      <w:r w:rsidR="000D4297">
        <w:t>D</w:t>
      </w:r>
      <w:r w:rsidR="00DD7005">
        <w:t>raw the rotated image</w:t>
      </w:r>
      <w:r w:rsidR="000D4297">
        <w:t xml:space="preserve"> and mark its vertices</w:t>
      </w:r>
      <w:r w:rsidR="00DD7005">
        <w:t>.</w:t>
      </w:r>
    </w:p>
    <w:p w14:paraId="563F44A4" w14:textId="4E526DC3" w:rsidR="00562DBB" w:rsidRDefault="002A4111" w:rsidP="001615C1">
      <w:pPr>
        <w:pStyle w:val="BodyText"/>
      </w:pPr>
      <w:r>
        <w:rPr>
          <w:noProof/>
        </w:rPr>
        <w:drawing>
          <wp:inline distT="0" distB="0" distL="0" distR="0" wp14:anchorId="2620BC89" wp14:editId="1B05AED9">
            <wp:extent cx="3657600" cy="165915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B0C6" w14:textId="77777777" w:rsidR="002A4111" w:rsidRDefault="002A4111" w:rsidP="001615C1">
      <w:pPr>
        <w:pStyle w:val="BodyText"/>
      </w:pPr>
    </w:p>
    <w:p w14:paraId="693562FD" w14:textId="77777777" w:rsidR="00BE042F" w:rsidRPr="007B0C3F" w:rsidRDefault="00BE042F" w:rsidP="00BE042F">
      <w:pPr>
        <w:pStyle w:val="Title"/>
      </w:pPr>
      <w:r w:rsidRPr="007B0C3F">
        <w:lastRenderedPageBreak/>
        <w:t>Guided Notes (Teacher Guide)</w:t>
      </w:r>
    </w:p>
    <w:p w14:paraId="402378B9" w14:textId="77777777" w:rsidR="00BE042F" w:rsidRPr="002135CA" w:rsidRDefault="00BE042F" w:rsidP="00BE042F">
      <w:pPr>
        <w:pStyle w:val="Heading1"/>
      </w:pPr>
      <w:r>
        <w:t>Example 3</w:t>
      </w:r>
    </w:p>
    <w:p w14:paraId="2BDB31DE" w14:textId="7DCDCD37" w:rsidR="00BE042F" w:rsidRDefault="00B109D8" w:rsidP="00BE042F">
      <w:pPr>
        <w:pStyle w:val="BodyText"/>
      </w:pPr>
      <w:r>
        <w:t>Constructing</w:t>
      </w:r>
      <w:r w:rsidR="00BE042F">
        <w:t xml:space="preserve"> a rotation with a compass and protractor.</w:t>
      </w:r>
    </w:p>
    <w:tbl>
      <w:tblPr>
        <w:tblStyle w:val="TableGrid"/>
        <w:tblW w:w="5054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51"/>
        <w:gridCol w:w="4890"/>
      </w:tblGrid>
      <w:tr w:rsidR="00EB1737" w14:paraId="0EB40DE5" w14:textId="77777777" w:rsidTr="007330C2">
        <w:trPr>
          <w:cantSplit/>
          <w:trHeight w:val="315"/>
          <w:tblHeader/>
        </w:trPr>
        <w:tc>
          <w:tcPr>
            <w:tcW w:w="2410" w:type="pct"/>
            <w:shd w:val="clear" w:color="auto" w:fill="3E5C61" w:themeFill="accent2"/>
            <w:vAlign w:val="center"/>
          </w:tcPr>
          <w:p w14:paraId="137AA002" w14:textId="77777777" w:rsidR="00BE042F" w:rsidRDefault="00BE042F" w:rsidP="007330C2">
            <w:pPr>
              <w:pStyle w:val="TableColumnHeaders"/>
            </w:pPr>
            <w:r>
              <w:t>Construction</w:t>
            </w:r>
          </w:p>
        </w:tc>
        <w:tc>
          <w:tcPr>
            <w:tcW w:w="2590" w:type="pct"/>
            <w:shd w:val="clear" w:color="auto" w:fill="3E5C61" w:themeFill="accent2"/>
            <w:vAlign w:val="center"/>
          </w:tcPr>
          <w:p w14:paraId="62591629" w14:textId="77777777" w:rsidR="00BE042F" w:rsidRPr="0053328A" w:rsidRDefault="00BE042F" w:rsidP="007330C2">
            <w:pPr>
              <w:pStyle w:val="TableColumnHeaders"/>
            </w:pPr>
            <w:r>
              <w:t>Instruction</w:t>
            </w:r>
          </w:p>
        </w:tc>
      </w:tr>
      <w:tr w:rsidR="00BE042F" w14:paraId="4F5BC9B4" w14:textId="77777777" w:rsidTr="007330C2">
        <w:tc>
          <w:tcPr>
            <w:tcW w:w="2410" w:type="pct"/>
            <w:vAlign w:val="center"/>
          </w:tcPr>
          <w:p w14:paraId="2C85CC5B" w14:textId="0703919A" w:rsidR="00BE042F" w:rsidRPr="00FD52A0" w:rsidRDefault="00EB1737" w:rsidP="007330C2">
            <w:pPr>
              <w:pStyle w:val="RowHeader"/>
              <w:rPr>
                <w:highlight w:val="yellow"/>
              </w:rPr>
            </w:pPr>
            <w:r w:rsidRPr="00EB1737">
              <w:rPr>
                <w:noProof/>
              </w:rPr>
              <w:drawing>
                <wp:inline distT="0" distB="0" distL="0" distR="0" wp14:anchorId="2EF576F8" wp14:editId="34C6A17F">
                  <wp:extent cx="2743196" cy="124436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6" cy="124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23FD8172" w14:textId="56CB98E9" w:rsidR="00BE042F" w:rsidRPr="0055497D" w:rsidRDefault="00BE042F" w:rsidP="007330C2">
            <w:pPr>
              <w:pStyle w:val="TableData"/>
            </w:pPr>
            <w:r w:rsidRPr="0055497D">
              <w:rPr>
                <w:b/>
                <w:bCs/>
                <w:color w:val="910D28" w:themeColor="accent1"/>
              </w:rPr>
              <w:t>Step 1:</w:t>
            </w:r>
            <w:r w:rsidRPr="0055497D">
              <w:t xml:space="preserve"> </w:t>
            </w:r>
            <w:r w:rsidR="009D2F2A">
              <w:t>Use the protractor to d</w:t>
            </w:r>
            <w:r w:rsidR="0055497D" w:rsidRPr="0055497D">
              <w:t xml:space="preserve">raw a line from </w:t>
            </w:r>
            <w:r w:rsidR="0055497D" w:rsidRPr="0055497D">
              <w:rPr>
                <w:position w:val="-10"/>
              </w:rPr>
              <w:object w:dxaOrig="859" w:dyaOrig="320" w14:anchorId="1B6F55B1">
                <v:shape id="_x0000_i1030" type="#_x0000_t75" style="width:43.2pt;height:16.2pt" o:ole="">
                  <v:imagedata r:id="rId29" o:title=""/>
                </v:shape>
                <o:OLEObject Type="Embed" ProgID="Equation.DSMT4" ShapeID="_x0000_i1030" DrawAspect="Content" ObjectID="_1748871429" r:id="rId30"/>
              </w:object>
            </w:r>
            <w:r w:rsidR="0055497D" w:rsidRPr="0055497D">
              <w:t xml:space="preserve"> to </w:t>
            </w:r>
            <w:r w:rsidR="0055497D" w:rsidRPr="0055497D">
              <w:rPr>
                <w:position w:val="-10"/>
              </w:rPr>
              <w:object w:dxaOrig="859" w:dyaOrig="320" w14:anchorId="3934881B">
                <v:shape id="_x0000_i1031" type="#_x0000_t75" style="width:43.2pt;height:16.2pt" o:ole="">
                  <v:imagedata r:id="rId31" o:title=""/>
                </v:shape>
                <o:OLEObject Type="Embed" ProgID="Equation.DSMT4" ShapeID="_x0000_i1031" DrawAspect="Content" ObjectID="_1748871430" r:id="rId32"/>
              </w:object>
            </w:r>
            <w:r w:rsidR="0055497D" w:rsidRPr="0055497D">
              <w:t>.</w:t>
            </w:r>
          </w:p>
        </w:tc>
      </w:tr>
      <w:tr w:rsidR="00BE042F" w14:paraId="38B79C5E" w14:textId="77777777" w:rsidTr="007330C2">
        <w:tc>
          <w:tcPr>
            <w:tcW w:w="2410" w:type="pct"/>
            <w:vAlign w:val="center"/>
          </w:tcPr>
          <w:p w14:paraId="0F55EFAF" w14:textId="1C802DF7" w:rsidR="00BE042F" w:rsidRPr="00FD52A0" w:rsidRDefault="00E55A6B" w:rsidP="007330C2">
            <w:pPr>
              <w:pStyle w:val="RowHeader"/>
              <w:jc w:val="center"/>
              <w:rPr>
                <w:highlight w:val="yellow"/>
              </w:rPr>
            </w:pPr>
            <w:r w:rsidRPr="000E2BB7">
              <w:rPr>
                <w:noProof/>
              </w:rPr>
              <w:drawing>
                <wp:inline distT="0" distB="0" distL="0" distR="0" wp14:anchorId="3ADD7294" wp14:editId="07A704DD">
                  <wp:extent cx="2743200" cy="152602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2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0FFB59FB" w14:textId="22E11208" w:rsidR="00BE042F" w:rsidRPr="009D2F2A" w:rsidRDefault="00BE042F" w:rsidP="007330C2">
            <w:pPr>
              <w:pStyle w:val="TableData"/>
            </w:pPr>
            <w:r w:rsidRPr="009D2F2A">
              <w:rPr>
                <w:b/>
                <w:bCs/>
                <w:color w:val="910D28" w:themeColor="accent1"/>
              </w:rPr>
              <w:t>Step 2:</w:t>
            </w:r>
            <w:r w:rsidRPr="009D2F2A">
              <w:t xml:space="preserve"> </w:t>
            </w:r>
            <w:r w:rsidR="0055497D" w:rsidRPr="009D2F2A">
              <w:t xml:space="preserve">Use the protractor to measure 120° clockwise around </w:t>
            </w:r>
            <w:r w:rsidR="00921829" w:rsidRPr="0055497D">
              <w:rPr>
                <w:position w:val="-10"/>
              </w:rPr>
              <w:object w:dxaOrig="859" w:dyaOrig="320" w14:anchorId="1FE7D47E">
                <v:shape id="_x0000_i1039" type="#_x0000_t75" style="width:43.2pt;height:16.2pt" o:ole="">
                  <v:imagedata r:id="rId31" o:title=""/>
                </v:shape>
                <o:OLEObject Type="Embed" ProgID="Equation.DSMT4" ShapeID="_x0000_i1039" DrawAspect="Content" ObjectID="_1748871431" r:id="rId34"/>
              </w:object>
            </w:r>
            <w:r w:rsidR="00921829">
              <w:t>.</w:t>
            </w:r>
            <w:r w:rsidR="0055497D" w:rsidRPr="009D2F2A">
              <w:t xml:space="preserve"> </w:t>
            </w:r>
            <w:r w:rsidR="00921829">
              <w:t>Leave</w:t>
            </w:r>
            <w:r w:rsidR="0055497D" w:rsidRPr="009D2F2A">
              <w:t xml:space="preserve"> a mark at 120°.</w:t>
            </w:r>
          </w:p>
        </w:tc>
      </w:tr>
      <w:tr w:rsidR="00BE042F" w14:paraId="4883A6D5" w14:textId="77777777" w:rsidTr="007330C2">
        <w:tc>
          <w:tcPr>
            <w:tcW w:w="2410" w:type="pct"/>
            <w:vAlign w:val="center"/>
          </w:tcPr>
          <w:p w14:paraId="76F6A61A" w14:textId="3C7A1356" w:rsidR="00BE042F" w:rsidRPr="00FD52A0" w:rsidRDefault="00EB1737" w:rsidP="007330C2">
            <w:pPr>
              <w:pStyle w:val="RowHeader"/>
              <w:rPr>
                <w:highlight w:val="yellow"/>
              </w:rPr>
            </w:pPr>
            <w:r w:rsidRPr="00EB1737">
              <w:rPr>
                <w:noProof/>
              </w:rPr>
              <w:drawing>
                <wp:inline distT="0" distB="0" distL="0" distR="0" wp14:anchorId="3244A1AF" wp14:editId="0DFB8F71">
                  <wp:extent cx="2743198" cy="124436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24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6F4F191F" w14:textId="1CFA4C77" w:rsidR="00BE042F" w:rsidRPr="009D2F2A" w:rsidRDefault="00BE042F" w:rsidP="00A913D6">
            <w:pPr>
              <w:pStyle w:val="TableData"/>
            </w:pPr>
            <w:r w:rsidRPr="009D2F2A">
              <w:rPr>
                <w:b/>
                <w:bCs/>
                <w:color w:val="910D28" w:themeColor="accent1"/>
              </w:rPr>
              <w:t>Step 3:</w:t>
            </w:r>
            <w:r w:rsidRPr="009D2F2A">
              <w:t xml:space="preserve"> </w:t>
            </w:r>
            <w:r w:rsidR="00DE01E1">
              <w:t>D</w:t>
            </w:r>
            <w:r w:rsidR="0055497D" w:rsidRPr="009D2F2A">
              <w:t xml:space="preserve">raw a </w:t>
            </w:r>
            <w:r w:rsidR="00DE01E1">
              <w:t xml:space="preserve">light </w:t>
            </w:r>
            <w:r w:rsidR="0055497D" w:rsidRPr="009D2F2A">
              <w:t>line from</w:t>
            </w:r>
            <w:r w:rsidR="009D2F2A">
              <w:t xml:space="preserve"> </w:t>
            </w:r>
            <w:r w:rsidR="0055497D" w:rsidRPr="009D2F2A">
              <w:rPr>
                <w:position w:val="-10"/>
              </w:rPr>
              <w:object w:dxaOrig="859" w:dyaOrig="320" w14:anchorId="239AD063">
                <v:shape id="_x0000_i1032" type="#_x0000_t75" style="width:43.2pt;height:16.2pt" o:ole="">
                  <v:imagedata r:id="rId31" o:title=""/>
                </v:shape>
                <o:OLEObject Type="Embed" ProgID="Equation.DSMT4" ShapeID="_x0000_i1032" DrawAspect="Content" ObjectID="_1748871432" r:id="rId36"/>
              </w:object>
            </w:r>
            <w:r w:rsidR="0055497D" w:rsidRPr="009D2F2A">
              <w:t xml:space="preserve"> t</w:t>
            </w:r>
            <w:r w:rsidR="00EB1737">
              <w:t>hrough</w:t>
            </w:r>
            <w:r w:rsidR="00EE412D">
              <w:t xml:space="preserve"> the mark.</w:t>
            </w:r>
          </w:p>
        </w:tc>
      </w:tr>
      <w:tr w:rsidR="00BE042F" w14:paraId="1E195735" w14:textId="77777777" w:rsidTr="007330C2">
        <w:tc>
          <w:tcPr>
            <w:tcW w:w="2410" w:type="pct"/>
            <w:vAlign w:val="center"/>
          </w:tcPr>
          <w:p w14:paraId="7DA41ADB" w14:textId="340E3CB0" w:rsidR="00BE042F" w:rsidRPr="00FD52A0" w:rsidRDefault="00E55A6B" w:rsidP="00E55A6B">
            <w:pPr>
              <w:pStyle w:val="RowHeader"/>
              <w:jc w:val="center"/>
              <w:rPr>
                <w:highlight w:val="yellow"/>
              </w:rPr>
            </w:pPr>
            <w:r w:rsidRPr="00E55A6B">
              <w:rPr>
                <w:noProof/>
              </w:rPr>
              <w:drawing>
                <wp:inline distT="0" distB="0" distL="0" distR="0" wp14:anchorId="1FAD0D86" wp14:editId="35865A70">
                  <wp:extent cx="2743200" cy="152605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2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40F55060" w14:textId="19D5948D" w:rsidR="00BE042F" w:rsidRPr="00BE042F" w:rsidRDefault="00BE042F" w:rsidP="007330C2">
            <w:pPr>
              <w:pStyle w:val="TableData"/>
              <w:rPr>
                <w:highlight w:val="yellow"/>
              </w:rPr>
            </w:pPr>
            <w:r w:rsidRPr="00A913D6">
              <w:rPr>
                <w:b/>
                <w:bCs/>
                <w:color w:val="910D28" w:themeColor="accent1"/>
              </w:rPr>
              <w:t>Step 4:</w:t>
            </w:r>
            <w:r w:rsidRPr="00A913D6">
              <w:t xml:space="preserve"> </w:t>
            </w:r>
            <w:r w:rsidR="0055497D" w:rsidRPr="00A913D6">
              <w:t xml:space="preserve">Use the compass to measure the distance from </w:t>
            </w:r>
            <w:r w:rsidR="0055497D" w:rsidRPr="00A913D6">
              <w:rPr>
                <w:position w:val="-10"/>
              </w:rPr>
              <w:object w:dxaOrig="859" w:dyaOrig="320" w14:anchorId="30B1548C">
                <v:shape id="_x0000_i1033" type="#_x0000_t75" style="width:43.2pt;height:16.2pt" o:ole="">
                  <v:imagedata r:id="rId31" o:title=""/>
                </v:shape>
                <o:OLEObject Type="Embed" ProgID="Equation.DSMT4" ShapeID="_x0000_i1033" DrawAspect="Content" ObjectID="_1748871433" r:id="rId38"/>
              </w:object>
            </w:r>
            <w:r w:rsidR="0055497D" w:rsidRPr="00A913D6">
              <w:t xml:space="preserve"> to </w:t>
            </w:r>
            <w:r w:rsidR="0055497D" w:rsidRPr="00A913D6">
              <w:rPr>
                <w:position w:val="-10"/>
              </w:rPr>
              <w:object w:dxaOrig="859" w:dyaOrig="320" w14:anchorId="34617516">
                <v:shape id="_x0000_i1034" type="#_x0000_t75" style="width:43.2pt;height:16.2pt" o:ole="">
                  <v:imagedata r:id="rId29" o:title=""/>
                </v:shape>
                <o:OLEObject Type="Embed" ProgID="Equation.DSMT4" ShapeID="_x0000_i1034" DrawAspect="Content" ObjectID="_1748871434" r:id="rId39"/>
              </w:object>
            </w:r>
            <w:r w:rsidR="0055497D" w:rsidRPr="00A913D6">
              <w:t xml:space="preserve">. </w:t>
            </w:r>
            <w:r w:rsidRPr="00A913D6">
              <w:t xml:space="preserve"> </w:t>
            </w:r>
          </w:p>
        </w:tc>
      </w:tr>
      <w:tr w:rsidR="00BE042F" w14:paraId="4D2B8F90" w14:textId="77777777" w:rsidTr="007330C2">
        <w:tc>
          <w:tcPr>
            <w:tcW w:w="2410" w:type="pct"/>
            <w:vAlign w:val="center"/>
          </w:tcPr>
          <w:p w14:paraId="4D33480C" w14:textId="4FCE2D03" w:rsidR="00BE042F" w:rsidRPr="00FD52A0" w:rsidRDefault="00304A6E" w:rsidP="007330C2">
            <w:pPr>
              <w:pStyle w:val="RowHeader"/>
              <w:jc w:val="center"/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A1A482" wp14:editId="2144538E">
                  <wp:extent cx="2743198" cy="124436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24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435FCC40" w14:textId="6C578457" w:rsidR="00BE042F" w:rsidRPr="00A913D6" w:rsidRDefault="00BE042F" w:rsidP="0055497D">
            <w:pPr>
              <w:pStyle w:val="TableData"/>
            </w:pPr>
            <w:r w:rsidRPr="00A913D6">
              <w:rPr>
                <w:b/>
                <w:bCs/>
                <w:color w:val="910D28" w:themeColor="accent1"/>
              </w:rPr>
              <w:t>Step 5:</w:t>
            </w:r>
            <w:r w:rsidRPr="00A913D6">
              <w:t xml:space="preserve"> </w:t>
            </w:r>
            <w:r w:rsidR="009D2F2A" w:rsidRPr="00A913D6">
              <w:t>Use th</w:t>
            </w:r>
            <w:r w:rsidR="00BD3CEB">
              <w:t>e compass</w:t>
            </w:r>
            <w:r w:rsidR="009D2F2A" w:rsidRPr="00A913D6">
              <w:t xml:space="preserve"> measurement as the radius to construct an arc that intersects the </w:t>
            </w:r>
            <w:r w:rsidR="005203FD" w:rsidRPr="009D2F2A">
              <w:t>120°</w:t>
            </w:r>
            <w:r w:rsidR="005203FD">
              <w:t xml:space="preserve"> </w:t>
            </w:r>
            <w:r w:rsidR="009D2F2A" w:rsidRPr="00A913D6">
              <w:t>line</w:t>
            </w:r>
            <w:r w:rsidR="0055497D" w:rsidRPr="00A913D6">
              <w:t>.</w:t>
            </w:r>
            <w:r w:rsidR="00A913D6">
              <w:t xml:space="preserve"> </w:t>
            </w:r>
            <w:r w:rsidR="0055497D" w:rsidRPr="00A913D6">
              <w:t>Label th</w:t>
            </w:r>
            <w:r w:rsidR="000B51BE">
              <w:t xml:space="preserve">e </w:t>
            </w:r>
            <w:r w:rsidR="0055497D" w:rsidRPr="00A913D6">
              <w:t>intersection</w:t>
            </w:r>
            <w:r w:rsidR="000B51BE">
              <w:t xml:space="preserve"> point</w:t>
            </w:r>
            <w:r w:rsidR="0055497D" w:rsidRPr="00A913D6">
              <w:t xml:space="preserve"> </w:t>
            </w:r>
            <w:r w:rsidR="0055497D" w:rsidRPr="00A913D6">
              <w:rPr>
                <w:position w:val="-4"/>
              </w:rPr>
              <w:object w:dxaOrig="300" w:dyaOrig="260" w14:anchorId="03835CD0">
                <v:shape id="_x0000_i1035" type="#_x0000_t75" style="width:15pt;height:13.8pt" o:ole="">
                  <v:imagedata r:id="rId41" o:title=""/>
                </v:shape>
                <o:OLEObject Type="Embed" ProgID="Equation.DSMT4" ShapeID="_x0000_i1035" DrawAspect="Content" ObjectID="_1748871435" r:id="rId42"/>
              </w:object>
            </w:r>
            <w:r w:rsidR="0055497D" w:rsidRPr="00A913D6">
              <w:t>.</w:t>
            </w:r>
          </w:p>
        </w:tc>
      </w:tr>
      <w:tr w:rsidR="009D2F2A" w14:paraId="1BF76533" w14:textId="77777777" w:rsidTr="007330C2">
        <w:tc>
          <w:tcPr>
            <w:tcW w:w="2410" w:type="pct"/>
            <w:vAlign w:val="center"/>
          </w:tcPr>
          <w:p w14:paraId="1B7EA668" w14:textId="3C45A971" w:rsidR="009D2F2A" w:rsidRPr="00FD52A0" w:rsidRDefault="00304A6E" w:rsidP="007330C2">
            <w:pPr>
              <w:pStyle w:val="RowHeader"/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7821C5B" wp14:editId="7C5AF1DE">
                  <wp:extent cx="2743200" cy="124436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24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4D481DA5" w14:textId="3EE30032" w:rsidR="009D2F2A" w:rsidRDefault="009D2F2A" w:rsidP="007330C2">
            <w:pPr>
              <w:pStyle w:val="TableData"/>
            </w:pPr>
            <w:r w:rsidRPr="0055497D">
              <w:rPr>
                <w:b/>
                <w:bCs/>
                <w:color w:val="910D28" w:themeColor="accent1"/>
              </w:rPr>
              <w:t>Step 6:</w:t>
            </w:r>
            <w:r w:rsidRPr="0055497D">
              <w:t xml:space="preserve"> </w:t>
            </w:r>
            <w:r w:rsidRPr="00A913D6">
              <w:t xml:space="preserve">Repeat steps </w:t>
            </w:r>
            <w:r w:rsidR="00A913D6" w:rsidRPr="00A913D6">
              <w:t>1</w:t>
            </w:r>
            <w:r w:rsidR="000B51BE">
              <w:t>–</w:t>
            </w:r>
            <w:r w:rsidR="00A913D6" w:rsidRPr="00A913D6">
              <w:t>5</w:t>
            </w:r>
            <w:r w:rsidRPr="00A913D6">
              <w:t xml:space="preserve"> for </w:t>
            </w:r>
            <w:r w:rsidR="006E1B17">
              <w:t xml:space="preserve">to draw </w:t>
            </w:r>
            <w:r w:rsidR="006E1B17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B</w:t>
            </w:r>
            <w:r w:rsidR="006E1B17" w:rsidRPr="00631A3F">
              <w:rPr>
                <w:rFonts w:ascii="Times New Roman" w:hAnsi="Times New Roman" w:cs="Times New Roman"/>
                <w:i/>
                <w:iCs/>
                <w:sz w:val="14"/>
                <w:szCs w:val="12"/>
              </w:rPr>
              <w:t xml:space="preserve"> </w:t>
            </w:r>
            <w:r w:rsidR="006E1B17" w:rsidRPr="00631A3F">
              <w:rPr>
                <w:rFonts w:ascii="Times New Roman" w:hAnsi="Times New Roman" w:cs="Times New Roman"/>
                <w:sz w:val="28"/>
                <w:szCs w:val="24"/>
              </w:rPr>
              <w:t>'</w:t>
            </w:r>
            <w:r w:rsidR="006E1B17" w:rsidRPr="002B77E0">
              <w:rPr>
                <w:rFonts w:asciiTheme="majorHAnsi" w:hAnsiTheme="majorHAnsi" w:cstheme="majorHAnsi"/>
              </w:rPr>
              <w:t xml:space="preserve"> and </w:t>
            </w:r>
            <w:r w:rsidR="006E1B17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C</w:t>
            </w:r>
            <w:r w:rsidR="006E1B17" w:rsidRPr="00631A3F">
              <w:rPr>
                <w:rFonts w:ascii="Times New Roman" w:hAnsi="Times New Roman" w:cs="Times New Roman"/>
                <w:i/>
                <w:iCs/>
                <w:sz w:val="14"/>
                <w:szCs w:val="12"/>
              </w:rPr>
              <w:t xml:space="preserve"> </w:t>
            </w:r>
            <w:r w:rsidR="006E1B17" w:rsidRPr="00631A3F">
              <w:rPr>
                <w:rFonts w:ascii="Times New Roman" w:hAnsi="Times New Roman" w:cs="Times New Roman"/>
                <w:sz w:val="28"/>
                <w:szCs w:val="24"/>
              </w:rPr>
              <w:t>'</w:t>
            </w:r>
            <w:r w:rsidR="006E1B17" w:rsidRPr="0033244E">
              <w:rPr>
                <w:rFonts w:asciiTheme="majorHAnsi" w:hAnsiTheme="majorHAnsi" w:cstheme="majorHAnsi"/>
              </w:rPr>
              <w:t>.</w:t>
            </w:r>
          </w:p>
          <w:p w14:paraId="7352B0F9" w14:textId="77777777" w:rsidR="00A913D6" w:rsidRDefault="00A913D6" w:rsidP="007330C2">
            <w:pPr>
              <w:pStyle w:val="TableData"/>
            </w:pPr>
          </w:p>
          <w:p w14:paraId="64C2B06E" w14:textId="1F616D05" w:rsidR="00A913D6" w:rsidRPr="0055497D" w:rsidRDefault="00A913D6" w:rsidP="007330C2">
            <w:pPr>
              <w:pStyle w:val="TableData"/>
              <w:rPr>
                <w:b/>
                <w:bCs/>
                <w:color w:val="910D28" w:themeColor="accent1"/>
              </w:rPr>
            </w:pPr>
            <w:r w:rsidRPr="0055497D">
              <w:rPr>
                <w:i/>
                <w:iCs/>
                <w:position w:val="-6"/>
              </w:rPr>
              <w:object w:dxaOrig="1600" w:dyaOrig="279" w14:anchorId="62A629BE">
                <v:shape id="_x0000_i1036" type="#_x0000_t75" style="width:81.6pt;height:15pt" o:ole="">
                  <v:imagedata r:id="rId44" o:title=""/>
                </v:shape>
                <o:OLEObject Type="Embed" ProgID="Equation.DSMT4" ShapeID="_x0000_i1036" DrawAspect="Content" ObjectID="_1748871436" r:id="rId45"/>
              </w:object>
            </w:r>
            <w:r w:rsidR="0029065B">
              <w:rPr>
                <w:i/>
                <w:iCs/>
              </w:rPr>
              <w:t>.</w:t>
            </w:r>
            <w:r w:rsidRPr="0055497D">
              <w:rPr>
                <w:i/>
                <w:iCs/>
              </w:rPr>
              <w:t xml:space="preserve"> </w:t>
            </w:r>
            <w:r w:rsidR="004731C4">
              <w:rPr>
                <w:i/>
                <w:iCs/>
              </w:rPr>
              <w:t>T</w:t>
            </w:r>
            <w:r w:rsidRPr="0055497D">
              <w:rPr>
                <w:i/>
                <w:iCs/>
              </w:rPr>
              <w:t xml:space="preserve">his will also be the case for </w:t>
            </w:r>
            <w:r w:rsidRPr="0055497D">
              <w:rPr>
                <w:i/>
                <w:iCs/>
                <w:position w:val="-6"/>
              </w:rPr>
              <w:object w:dxaOrig="940" w:dyaOrig="279" w14:anchorId="1B9C3FF5">
                <v:shape id="_x0000_i1037" type="#_x0000_t75" style="width:47.4pt;height:15pt" o:ole="">
                  <v:imagedata r:id="rId46" o:title=""/>
                </v:shape>
                <o:OLEObject Type="Embed" ProgID="Equation.DSMT4" ShapeID="_x0000_i1037" DrawAspect="Content" ObjectID="_1748871437" r:id="rId47"/>
              </w:object>
            </w:r>
            <w:r w:rsidRPr="0055497D">
              <w:rPr>
                <w:i/>
                <w:iCs/>
              </w:rPr>
              <w:t xml:space="preserve"> </w:t>
            </w:r>
            <w:proofErr w:type="spellStart"/>
            <w:r w:rsidRPr="0055497D">
              <w:rPr>
                <w:i/>
                <w:iCs/>
              </w:rPr>
              <w:t>and</w:t>
            </w:r>
            <w:proofErr w:type="spellEnd"/>
            <w:r w:rsidRPr="0055497D">
              <w:rPr>
                <w:i/>
                <w:iCs/>
              </w:rPr>
              <w:t xml:space="preserve"> </w:t>
            </w:r>
            <w:r w:rsidRPr="0055497D">
              <w:rPr>
                <w:i/>
                <w:iCs/>
                <w:position w:val="-6"/>
              </w:rPr>
              <w:object w:dxaOrig="980" w:dyaOrig="279" w14:anchorId="544E5CFD">
                <v:shape id="_x0000_i1038" type="#_x0000_t75" style="width:49.2pt;height:15pt" o:ole="">
                  <v:imagedata r:id="rId48" o:title=""/>
                </v:shape>
                <o:OLEObject Type="Embed" ProgID="Equation.DSMT4" ShapeID="_x0000_i1038" DrawAspect="Content" ObjectID="_1748871438" r:id="rId49"/>
              </w:object>
            </w:r>
            <w:r w:rsidRPr="0055497D">
              <w:rPr>
                <w:i/>
                <w:iCs/>
              </w:rPr>
              <w:t>.</w:t>
            </w:r>
          </w:p>
        </w:tc>
      </w:tr>
      <w:tr w:rsidR="00BE042F" w14:paraId="290C4BBE" w14:textId="77777777" w:rsidTr="007330C2">
        <w:tc>
          <w:tcPr>
            <w:tcW w:w="2410" w:type="pct"/>
            <w:vAlign w:val="center"/>
          </w:tcPr>
          <w:p w14:paraId="1B2F58C3" w14:textId="1BD03D80" w:rsidR="00BE042F" w:rsidRPr="00FD52A0" w:rsidRDefault="00A913D6" w:rsidP="007330C2">
            <w:pPr>
              <w:pStyle w:val="RowHeader"/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ED4225B" wp14:editId="6C26CF72">
                  <wp:extent cx="2743200" cy="124436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24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026CF554" w14:textId="5C4DEA18" w:rsidR="00BE042F" w:rsidRPr="006E5093" w:rsidRDefault="00BE042F" w:rsidP="007330C2">
            <w:pPr>
              <w:pStyle w:val="TableData"/>
              <w:rPr>
                <w:rFonts w:ascii="Symbol" w:hAnsi="Symbol"/>
                <w:highlight w:val="yellow"/>
              </w:rPr>
            </w:pPr>
            <w:r w:rsidRPr="0055497D">
              <w:rPr>
                <w:b/>
                <w:bCs/>
                <w:color w:val="910D28" w:themeColor="accent1"/>
              </w:rPr>
              <w:t xml:space="preserve">Step </w:t>
            </w:r>
            <w:r w:rsidR="009D2F2A">
              <w:rPr>
                <w:b/>
                <w:bCs/>
                <w:color w:val="910D28" w:themeColor="accent1"/>
              </w:rPr>
              <w:t>7</w:t>
            </w:r>
            <w:r w:rsidRPr="0055497D">
              <w:rPr>
                <w:b/>
                <w:bCs/>
                <w:color w:val="910D28" w:themeColor="accent1"/>
              </w:rPr>
              <w:t>:</w:t>
            </w:r>
            <w:r w:rsidRPr="0055497D">
              <w:t xml:space="preserve"> Use </w:t>
            </w:r>
            <w:r w:rsidR="0055497D" w:rsidRPr="0055497D">
              <w:t>the protractor</w:t>
            </w:r>
            <w:r w:rsidR="007B3931">
              <w:t xml:space="preserve"> to draw lines that connect</w:t>
            </w:r>
            <w:r w:rsidR="00923A0F">
              <w:t xml:space="preserve"> </w:t>
            </w:r>
            <w:r w:rsidR="00923A0F" w:rsidRPr="0033244E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A</w:t>
            </w:r>
            <w:r w:rsidR="00631A3F" w:rsidRPr="00631A3F">
              <w:rPr>
                <w:rFonts w:ascii="Times New Roman" w:hAnsi="Times New Roman" w:cs="Times New Roman"/>
                <w:i/>
                <w:iCs/>
                <w:sz w:val="14"/>
                <w:szCs w:val="12"/>
              </w:rPr>
              <w:t xml:space="preserve"> </w:t>
            </w:r>
            <w:r w:rsidR="00A57054" w:rsidRPr="00631A3F">
              <w:rPr>
                <w:rFonts w:ascii="Times New Roman" w:hAnsi="Times New Roman" w:cs="Times New Roman"/>
                <w:sz w:val="28"/>
                <w:szCs w:val="24"/>
              </w:rPr>
              <w:t>'</w:t>
            </w:r>
            <w:r w:rsidR="002B77E0" w:rsidRPr="002B77E0">
              <w:rPr>
                <w:rFonts w:asciiTheme="majorHAnsi" w:hAnsiTheme="majorHAnsi" w:cstheme="majorHAnsi"/>
              </w:rPr>
              <w:t>,</w:t>
            </w:r>
            <w:r w:rsidR="002B77E0">
              <w:rPr>
                <w:rFonts w:ascii="Arial" w:hAnsi="Arial" w:cs="Arial"/>
              </w:rPr>
              <w:t xml:space="preserve"> </w:t>
            </w:r>
            <w:r w:rsidR="0033244E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B</w:t>
            </w:r>
            <w:r w:rsidR="0033244E" w:rsidRPr="00631A3F">
              <w:rPr>
                <w:rFonts w:ascii="Times New Roman" w:hAnsi="Times New Roman" w:cs="Times New Roman"/>
                <w:i/>
                <w:iCs/>
                <w:sz w:val="14"/>
                <w:szCs w:val="12"/>
              </w:rPr>
              <w:t xml:space="preserve"> </w:t>
            </w:r>
            <w:r w:rsidR="0033244E" w:rsidRPr="00631A3F">
              <w:rPr>
                <w:rFonts w:ascii="Times New Roman" w:hAnsi="Times New Roman" w:cs="Times New Roman"/>
                <w:sz w:val="28"/>
                <w:szCs w:val="24"/>
              </w:rPr>
              <w:t>'</w:t>
            </w:r>
            <w:r w:rsidR="002B77E0" w:rsidRPr="002B77E0">
              <w:rPr>
                <w:rFonts w:asciiTheme="majorHAnsi" w:hAnsiTheme="majorHAnsi" w:cstheme="majorHAnsi"/>
              </w:rPr>
              <w:t xml:space="preserve">, and </w:t>
            </w:r>
            <w:r w:rsidR="0033244E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C</w:t>
            </w:r>
            <w:r w:rsidR="0033244E" w:rsidRPr="00631A3F">
              <w:rPr>
                <w:rFonts w:ascii="Times New Roman" w:hAnsi="Times New Roman" w:cs="Times New Roman"/>
                <w:i/>
                <w:iCs/>
                <w:sz w:val="14"/>
                <w:szCs w:val="12"/>
              </w:rPr>
              <w:t xml:space="preserve"> </w:t>
            </w:r>
            <w:r w:rsidR="0033244E" w:rsidRPr="00631A3F">
              <w:rPr>
                <w:rFonts w:ascii="Times New Roman" w:hAnsi="Times New Roman" w:cs="Times New Roman"/>
                <w:sz w:val="28"/>
                <w:szCs w:val="24"/>
              </w:rPr>
              <w:t>'</w:t>
            </w:r>
            <w:r w:rsidR="0033244E" w:rsidRPr="0033244E">
              <w:rPr>
                <w:rFonts w:asciiTheme="majorHAnsi" w:hAnsiTheme="majorHAnsi" w:cstheme="majorHAnsi"/>
              </w:rPr>
              <w:t>.</w:t>
            </w:r>
          </w:p>
        </w:tc>
      </w:tr>
    </w:tbl>
    <w:p w14:paraId="703782C4" w14:textId="77777777" w:rsidR="00BE042F" w:rsidRDefault="00BE042F" w:rsidP="00BE042F">
      <w:pPr>
        <w:pStyle w:val="BodyText"/>
      </w:pPr>
    </w:p>
    <w:p w14:paraId="136D7530" w14:textId="77777777" w:rsidR="00BE042F" w:rsidRPr="00F67E20" w:rsidRDefault="00BE042F" w:rsidP="001615C1">
      <w:pPr>
        <w:pStyle w:val="BodyText"/>
      </w:pPr>
    </w:p>
    <w:sectPr w:rsidR="00BE042F" w:rsidRPr="00F67E20" w:rsidSect="00DB1B75">
      <w:footerReference w:type="default" r:id="rId51"/>
      <w:type w:val="continuous"/>
      <w:pgSz w:w="12240" w:h="15840"/>
      <w:pgMar w:top="1440" w:right="1440" w:bottom="1008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920A8" w14:textId="77777777" w:rsidR="00F20EC6" w:rsidRDefault="00F20EC6" w:rsidP="00293785">
      <w:pPr>
        <w:spacing w:after="0" w:line="240" w:lineRule="auto"/>
      </w:pPr>
      <w:r>
        <w:separator/>
      </w:r>
    </w:p>
  </w:endnote>
  <w:endnote w:type="continuationSeparator" w:id="0">
    <w:p w14:paraId="47EB91ED" w14:textId="77777777" w:rsidR="00F20EC6" w:rsidRDefault="00F20EC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56B7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34E887" wp14:editId="28C93F4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2DBED" w14:textId="2CBFCF5B" w:rsidR="00293785" w:rsidRDefault="00064D12" w:rsidP="00D106FF">
                          <w:pPr>
                            <w:pStyle w:val="LessonFooter"/>
                          </w:pPr>
                          <w:r>
                            <w:t xml:space="preserve">Traditional </w:t>
                          </w: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0987B07F930446D9F437623637B0CB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0C02A9">
                                <w:t>Transformations</w:t>
                              </w:r>
                              <w:r w:rsidR="00AC535E">
                                <w:t xml:space="preserve">, Part </w:t>
                              </w:r>
                              <w:r w:rsidR="0078194B">
                                <w:t>3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4E88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0232DBED" w14:textId="2CBFCF5B" w:rsidR="00293785" w:rsidRDefault="00064D12" w:rsidP="00D106FF">
                    <w:pPr>
                      <w:pStyle w:val="LessonFooter"/>
                    </w:pPr>
                    <w:r>
                      <w:t xml:space="preserve">Traditional </w:t>
                    </w: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0987B07F930446D9F437623637B0CB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0C02A9">
                          <w:t>Transformations</w:t>
                        </w:r>
                        <w:r w:rsidR="00AC535E">
                          <w:t xml:space="preserve">, Part </w:t>
                        </w:r>
                        <w:r w:rsidR="0078194B">
                          <w:t>3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B8DAEDB" wp14:editId="1579F183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B0AD9" w14:textId="77777777" w:rsidR="00F20EC6" w:rsidRDefault="00F20EC6" w:rsidP="00293785">
      <w:pPr>
        <w:spacing w:after="0" w:line="240" w:lineRule="auto"/>
      </w:pPr>
      <w:r>
        <w:separator/>
      </w:r>
    </w:p>
  </w:footnote>
  <w:footnote w:type="continuationSeparator" w:id="0">
    <w:p w14:paraId="35C5EE41" w14:textId="77777777" w:rsidR="00F20EC6" w:rsidRDefault="00F20EC6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00C74"/>
    <w:multiLevelType w:val="hybridMultilevel"/>
    <w:tmpl w:val="22023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C2BD5"/>
    <w:multiLevelType w:val="hybridMultilevel"/>
    <w:tmpl w:val="9D8EF7E8"/>
    <w:lvl w:ilvl="0" w:tplc="FF60B1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164976">
    <w:abstractNumId w:val="8"/>
  </w:num>
  <w:num w:numId="2" w16cid:durableId="649166470">
    <w:abstractNumId w:val="9"/>
  </w:num>
  <w:num w:numId="3" w16cid:durableId="1121848348">
    <w:abstractNumId w:val="2"/>
  </w:num>
  <w:num w:numId="4" w16cid:durableId="749156982">
    <w:abstractNumId w:val="4"/>
  </w:num>
  <w:num w:numId="5" w16cid:durableId="1264845725">
    <w:abstractNumId w:val="5"/>
  </w:num>
  <w:num w:numId="6" w16cid:durableId="566308510">
    <w:abstractNumId w:val="7"/>
  </w:num>
  <w:num w:numId="7" w16cid:durableId="263810727">
    <w:abstractNumId w:val="6"/>
  </w:num>
  <w:num w:numId="8" w16cid:durableId="1846894651">
    <w:abstractNumId w:val="10"/>
  </w:num>
  <w:num w:numId="9" w16cid:durableId="390033752">
    <w:abstractNumId w:val="11"/>
  </w:num>
  <w:num w:numId="10" w16cid:durableId="260263253">
    <w:abstractNumId w:val="12"/>
  </w:num>
  <w:num w:numId="11" w16cid:durableId="860821692">
    <w:abstractNumId w:val="3"/>
  </w:num>
  <w:num w:numId="12" w16cid:durableId="221527647">
    <w:abstractNumId w:val="1"/>
  </w:num>
  <w:num w:numId="13" w16cid:durableId="153013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5E"/>
    <w:rsid w:val="00007B06"/>
    <w:rsid w:val="0004006F"/>
    <w:rsid w:val="00044A18"/>
    <w:rsid w:val="00053775"/>
    <w:rsid w:val="0005619A"/>
    <w:rsid w:val="00064D12"/>
    <w:rsid w:val="00077C5F"/>
    <w:rsid w:val="0008589D"/>
    <w:rsid w:val="000B1178"/>
    <w:rsid w:val="000B51BE"/>
    <w:rsid w:val="000C02A9"/>
    <w:rsid w:val="000C0370"/>
    <w:rsid w:val="000D4297"/>
    <w:rsid w:val="000E2BB7"/>
    <w:rsid w:val="000E2EC7"/>
    <w:rsid w:val="000E5302"/>
    <w:rsid w:val="000F3942"/>
    <w:rsid w:val="00103C60"/>
    <w:rsid w:val="0011259B"/>
    <w:rsid w:val="0011317E"/>
    <w:rsid w:val="00116FDD"/>
    <w:rsid w:val="00117594"/>
    <w:rsid w:val="00122596"/>
    <w:rsid w:val="00125621"/>
    <w:rsid w:val="00157D08"/>
    <w:rsid w:val="0016054D"/>
    <w:rsid w:val="001615C1"/>
    <w:rsid w:val="0016330F"/>
    <w:rsid w:val="00175B42"/>
    <w:rsid w:val="00185461"/>
    <w:rsid w:val="001C1A3A"/>
    <w:rsid w:val="001D0BBF"/>
    <w:rsid w:val="001E1F85"/>
    <w:rsid w:val="001F125D"/>
    <w:rsid w:val="002135CA"/>
    <w:rsid w:val="00221BDF"/>
    <w:rsid w:val="00226381"/>
    <w:rsid w:val="002345CC"/>
    <w:rsid w:val="00245B4A"/>
    <w:rsid w:val="00271F54"/>
    <w:rsid w:val="0029065B"/>
    <w:rsid w:val="00293785"/>
    <w:rsid w:val="002A4111"/>
    <w:rsid w:val="002B77E0"/>
    <w:rsid w:val="002C0879"/>
    <w:rsid w:val="002C37B4"/>
    <w:rsid w:val="002E01FC"/>
    <w:rsid w:val="002E16A2"/>
    <w:rsid w:val="00301DBE"/>
    <w:rsid w:val="00302BE9"/>
    <w:rsid w:val="00304A6E"/>
    <w:rsid w:val="003065C8"/>
    <w:rsid w:val="0033244E"/>
    <w:rsid w:val="0036040A"/>
    <w:rsid w:val="0037263F"/>
    <w:rsid w:val="003756D1"/>
    <w:rsid w:val="00397FA9"/>
    <w:rsid w:val="003D65FA"/>
    <w:rsid w:val="003F63D5"/>
    <w:rsid w:val="00446C13"/>
    <w:rsid w:val="00464A40"/>
    <w:rsid w:val="004731C4"/>
    <w:rsid w:val="004732C8"/>
    <w:rsid w:val="00480903"/>
    <w:rsid w:val="004966DE"/>
    <w:rsid w:val="004A0158"/>
    <w:rsid w:val="004B442B"/>
    <w:rsid w:val="004E5A60"/>
    <w:rsid w:val="005078B4"/>
    <w:rsid w:val="005203FD"/>
    <w:rsid w:val="00523789"/>
    <w:rsid w:val="0053328A"/>
    <w:rsid w:val="00540FC6"/>
    <w:rsid w:val="00541D1A"/>
    <w:rsid w:val="005511B6"/>
    <w:rsid w:val="00553C98"/>
    <w:rsid w:val="0055497D"/>
    <w:rsid w:val="00562DBB"/>
    <w:rsid w:val="005702B5"/>
    <w:rsid w:val="005904BB"/>
    <w:rsid w:val="00595801"/>
    <w:rsid w:val="005A0684"/>
    <w:rsid w:val="005A7635"/>
    <w:rsid w:val="005C6D6D"/>
    <w:rsid w:val="005D5771"/>
    <w:rsid w:val="00616726"/>
    <w:rsid w:val="00616A05"/>
    <w:rsid w:val="00631A3F"/>
    <w:rsid w:val="006439A3"/>
    <w:rsid w:val="00645D7F"/>
    <w:rsid w:val="00656940"/>
    <w:rsid w:val="00665274"/>
    <w:rsid w:val="00666C03"/>
    <w:rsid w:val="006760CC"/>
    <w:rsid w:val="00686DAB"/>
    <w:rsid w:val="006A74F8"/>
    <w:rsid w:val="006B4CC2"/>
    <w:rsid w:val="006D1EDE"/>
    <w:rsid w:val="006E1542"/>
    <w:rsid w:val="006E1B17"/>
    <w:rsid w:val="006E5093"/>
    <w:rsid w:val="006F5733"/>
    <w:rsid w:val="00714001"/>
    <w:rsid w:val="00721EA4"/>
    <w:rsid w:val="007513F7"/>
    <w:rsid w:val="00774B94"/>
    <w:rsid w:val="0078194B"/>
    <w:rsid w:val="00793E5F"/>
    <w:rsid w:val="00797CB5"/>
    <w:rsid w:val="007A15DF"/>
    <w:rsid w:val="007A7610"/>
    <w:rsid w:val="007B055F"/>
    <w:rsid w:val="007B3931"/>
    <w:rsid w:val="007D1BFD"/>
    <w:rsid w:val="007E6F1D"/>
    <w:rsid w:val="00821760"/>
    <w:rsid w:val="00824F22"/>
    <w:rsid w:val="0085133B"/>
    <w:rsid w:val="00880013"/>
    <w:rsid w:val="008825BE"/>
    <w:rsid w:val="008920A4"/>
    <w:rsid w:val="008D53DA"/>
    <w:rsid w:val="008E06A7"/>
    <w:rsid w:val="008F5386"/>
    <w:rsid w:val="00913172"/>
    <w:rsid w:val="009145E3"/>
    <w:rsid w:val="00916A53"/>
    <w:rsid w:val="00916FDE"/>
    <w:rsid w:val="00921829"/>
    <w:rsid w:val="00923A0F"/>
    <w:rsid w:val="009344DF"/>
    <w:rsid w:val="00946AAB"/>
    <w:rsid w:val="009722EE"/>
    <w:rsid w:val="00975C41"/>
    <w:rsid w:val="00981E19"/>
    <w:rsid w:val="009B52E4"/>
    <w:rsid w:val="009B7784"/>
    <w:rsid w:val="009D2F2A"/>
    <w:rsid w:val="009D6E8D"/>
    <w:rsid w:val="00A101E8"/>
    <w:rsid w:val="00A12F6E"/>
    <w:rsid w:val="00A15FAA"/>
    <w:rsid w:val="00A22076"/>
    <w:rsid w:val="00A26438"/>
    <w:rsid w:val="00A33691"/>
    <w:rsid w:val="00A47726"/>
    <w:rsid w:val="00A5194E"/>
    <w:rsid w:val="00A57054"/>
    <w:rsid w:val="00A6234E"/>
    <w:rsid w:val="00A75F30"/>
    <w:rsid w:val="00A85BD6"/>
    <w:rsid w:val="00A86CBA"/>
    <w:rsid w:val="00A913D6"/>
    <w:rsid w:val="00AA4381"/>
    <w:rsid w:val="00AB63B9"/>
    <w:rsid w:val="00AC349E"/>
    <w:rsid w:val="00AC535E"/>
    <w:rsid w:val="00AD6330"/>
    <w:rsid w:val="00AE4E13"/>
    <w:rsid w:val="00B00F38"/>
    <w:rsid w:val="00B03496"/>
    <w:rsid w:val="00B109D8"/>
    <w:rsid w:val="00B13DE9"/>
    <w:rsid w:val="00B1602B"/>
    <w:rsid w:val="00B341FE"/>
    <w:rsid w:val="00B92DBF"/>
    <w:rsid w:val="00B93944"/>
    <w:rsid w:val="00BC1663"/>
    <w:rsid w:val="00BC1AF4"/>
    <w:rsid w:val="00BD119F"/>
    <w:rsid w:val="00BD3CEB"/>
    <w:rsid w:val="00BD7493"/>
    <w:rsid w:val="00BE042F"/>
    <w:rsid w:val="00C31EDD"/>
    <w:rsid w:val="00C3233A"/>
    <w:rsid w:val="00C73EA1"/>
    <w:rsid w:val="00C8524A"/>
    <w:rsid w:val="00CA0D7D"/>
    <w:rsid w:val="00CA1622"/>
    <w:rsid w:val="00CC4F77"/>
    <w:rsid w:val="00CD3CF6"/>
    <w:rsid w:val="00CE336D"/>
    <w:rsid w:val="00CF41A6"/>
    <w:rsid w:val="00D106FF"/>
    <w:rsid w:val="00D24F21"/>
    <w:rsid w:val="00D269D8"/>
    <w:rsid w:val="00D449AF"/>
    <w:rsid w:val="00D626EB"/>
    <w:rsid w:val="00D716B6"/>
    <w:rsid w:val="00D77942"/>
    <w:rsid w:val="00D84A4D"/>
    <w:rsid w:val="00DB1B75"/>
    <w:rsid w:val="00DC1ED9"/>
    <w:rsid w:val="00DC32CD"/>
    <w:rsid w:val="00DC7A6D"/>
    <w:rsid w:val="00DD0DF1"/>
    <w:rsid w:val="00DD7005"/>
    <w:rsid w:val="00DE01E1"/>
    <w:rsid w:val="00DF1EB4"/>
    <w:rsid w:val="00DF5E70"/>
    <w:rsid w:val="00E0657C"/>
    <w:rsid w:val="00E140E6"/>
    <w:rsid w:val="00E4260D"/>
    <w:rsid w:val="00E5362D"/>
    <w:rsid w:val="00E55A6B"/>
    <w:rsid w:val="00E90740"/>
    <w:rsid w:val="00EA74D2"/>
    <w:rsid w:val="00EB00DC"/>
    <w:rsid w:val="00EB1737"/>
    <w:rsid w:val="00EB3873"/>
    <w:rsid w:val="00ED24C8"/>
    <w:rsid w:val="00ED6968"/>
    <w:rsid w:val="00EE32FB"/>
    <w:rsid w:val="00EE412D"/>
    <w:rsid w:val="00F030BA"/>
    <w:rsid w:val="00F041B7"/>
    <w:rsid w:val="00F20EC6"/>
    <w:rsid w:val="00F377E2"/>
    <w:rsid w:val="00F50748"/>
    <w:rsid w:val="00F671C6"/>
    <w:rsid w:val="00F67E20"/>
    <w:rsid w:val="00F713E3"/>
    <w:rsid w:val="00F72D02"/>
    <w:rsid w:val="00F84013"/>
    <w:rsid w:val="00F8795A"/>
    <w:rsid w:val="00FA08A3"/>
    <w:rsid w:val="00FD3CB4"/>
    <w:rsid w:val="00FE2BB3"/>
    <w:rsid w:val="00FF0021"/>
    <w:rsid w:val="00FF1B3B"/>
    <w:rsid w:val="00FF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61319E"/>
  <w15:docId w15:val="{7512E308-ABD0-4386-A621-2E9C180D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1.bin"/><Relationship Id="rId21" Type="http://schemas.openxmlformats.org/officeDocument/2006/relationships/image" Target="media/image11.wmf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4.bin"/><Relationship Id="rId50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7.wmf"/><Relationship Id="rId11" Type="http://schemas.openxmlformats.org/officeDocument/2006/relationships/image" Target="media/image4.svg"/><Relationship Id="rId24" Type="http://schemas.openxmlformats.org/officeDocument/2006/relationships/image" Target="media/image13.svg"/><Relationship Id="rId32" Type="http://schemas.openxmlformats.org/officeDocument/2006/relationships/oleObject" Target="embeddings/oleObject7.bin"/><Relationship Id="rId37" Type="http://schemas.openxmlformats.org/officeDocument/2006/relationships/image" Target="media/image21.png"/><Relationship Id="rId40" Type="http://schemas.openxmlformats.org/officeDocument/2006/relationships/image" Target="media/image22.png"/><Relationship Id="rId45" Type="http://schemas.openxmlformats.org/officeDocument/2006/relationships/oleObject" Target="embeddings/oleObject13.bin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wmf"/><Relationship Id="rId44" Type="http://schemas.openxmlformats.org/officeDocument/2006/relationships/image" Target="media/image25.w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5.png"/><Relationship Id="rId30" Type="http://schemas.openxmlformats.org/officeDocument/2006/relationships/oleObject" Target="embeddings/oleObject6.bin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image" Target="media/image27.wmf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4.wmf"/><Relationship Id="rId33" Type="http://schemas.openxmlformats.org/officeDocument/2006/relationships/image" Target="media/image19.png"/><Relationship Id="rId38" Type="http://schemas.openxmlformats.org/officeDocument/2006/relationships/oleObject" Target="embeddings/oleObject10.bin"/><Relationship Id="rId46" Type="http://schemas.openxmlformats.org/officeDocument/2006/relationships/image" Target="media/image26.wmf"/><Relationship Id="rId20" Type="http://schemas.openxmlformats.org/officeDocument/2006/relationships/image" Target="media/image10.svg"/><Relationship Id="rId41" Type="http://schemas.openxmlformats.org/officeDocument/2006/relationships/image" Target="media/image23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5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987B07F930446D9F437623637B0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B3CDE-7226-45C2-BC34-F43518B6A8AF}"/>
      </w:docPartPr>
      <w:docPartBody>
        <w:p w:rsidR="00E607F6" w:rsidRDefault="00AF6717" w:rsidP="00AF6717">
          <w:pPr>
            <w:pStyle w:val="E0987B07F930446D9F437623637B0CB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92"/>
    <w:rsid w:val="00977AA6"/>
    <w:rsid w:val="00AF6717"/>
    <w:rsid w:val="00BE3F92"/>
    <w:rsid w:val="00E6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6717"/>
    <w:rPr>
      <w:color w:val="808080"/>
    </w:rPr>
  </w:style>
  <w:style w:type="paragraph" w:customStyle="1" w:styleId="E0987B07F930446D9F437623637B0CBA">
    <w:name w:val="E0987B07F930446D9F437623637B0CBA"/>
    <w:rsid w:val="00AF6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408</TotalTime>
  <Pages>4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Transformations, Part 3</vt:lpstr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Transformations, Part 3</dc:title>
  <dc:creator>K20 Center</dc:creator>
  <cp:lastModifiedBy>Zuchrinata, Farid A.</cp:lastModifiedBy>
  <cp:revision>80</cp:revision>
  <cp:lastPrinted>2023-06-21T21:33:00Z</cp:lastPrinted>
  <dcterms:created xsi:type="dcterms:W3CDTF">2023-03-02T15:33:00Z</dcterms:created>
  <dcterms:modified xsi:type="dcterms:W3CDTF">2023-06-21T21:33:00Z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