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60E52" w14:textId="7B32B85D" w:rsidR="00975C41" w:rsidRPr="00C9197C" w:rsidRDefault="00C9197C" w:rsidP="00975C41">
      <w:pPr>
        <w:pStyle w:val="Title"/>
      </w:pPr>
      <w:r>
        <w:t>Dilation</w:t>
      </w:r>
      <w:r w:rsidR="0078194B" w:rsidRPr="00C9197C">
        <w:t>s</w:t>
      </w:r>
      <w:r w:rsidR="00975C41" w:rsidRPr="00C9197C">
        <w:t>: Guided Notes</w:t>
      </w:r>
    </w:p>
    <w:p w14:paraId="44E0B7E8" w14:textId="77777777" w:rsidR="009B64BF" w:rsidRPr="00572746" w:rsidRDefault="009B64BF" w:rsidP="009B64BF">
      <w:pPr>
        <w:pStyle w:val="Heading1"/>
      </w:pPr>
      <w:r w:rsidRPr="00572746">
        <w:t>Vocabulary</w:t>
      </w:r>
    </w:p>
    <w:p w14:paraId="7BFC203C" w14:textId="0465D8C7" w:rsidR="009B64BF" w:rsidRPr="00D93E88" w:rsidRDefault="009B64BF" w:rsidP="009B64BF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_____________</w:t>
      </w:r>
      <w:r w:rsidRPr="00572746">
        <w:rPr>
          <w:b/>
          <w:bCs/>
          <w:color w:val="3E5C61" w:themeColor="accent6"/>
        </w:rPr>
        <w:t>:</w:t>
      </w:r>
      <w:r w:rsidRPr="00572746">
        <w:t xml:space="preserve"> a type of transformation where a preimage is resized with respect to a fixed point </w:t>
      </w:r>
      <w:r>
        <w:t>and</w:t>
      </w:r>
      <w:r w:rsidRPr="00572746">
        <w:t xml:space="preserve"> a certain ratio; the preimage is </w:t>
      </w:r>
      <w:r w:rsidR="00551ED8">
        <w:rPr>
          <w:b/>
          <w:bCs/>
        </w:rPr>
        <w:t>e</w:t>
      </w:r>
      <w:r w:rsidRPr="00551ED8">
        <w:rPr>
          <w:b/>
          <w:bCs/>
        </w:rPr>
        <w:t>nlarged</w:t>
      </w:r>
      <w:r w:rsidR="00A96965" w:rsidRPr="00551ED8">
        <w:rPr>
          <w:b/>
          <w:bCs/>
        </w:rPr>
        <w:t xml:space="preserve"> or </w:t>
      </w:r>
      <w:r w:rsidR="00551ED8">
        <w:rPr>
          <w:b/>
          <w:bCs/>
        </w:rPr>
        <w:t>r</w:t>
      </w:r>
      <w:r w:rsidRPr="00551ED8">
        <w:rPr>
          <w:b/>
          <w:bCs/>
        </w:rPr>
        <w:t>educed</w:t>
      </w:r>
      <w:r w:rsidRPr="00D93E88">
        <w:t xml:space="preserve"> by a </w:t>
      </w:r>
      <w:r w:rsidRPr="00D93E88">
        <w:rPr>
          <w:i/>
          <w:iCs/>
        </w:rPr>
        <w:t>scale factor</w:t>
      </w:r>
      <w:r>
        <w:rPr>
          <w:i/>
          <w:iCs/>
        </w:rPr>
        <w:t xml:space="preserve">, </w:t>
      </w:r>
      <w:proofErr w:type="gramStart"/>
      <w:r w:rsidRPr="00D93E88">
        <w:rPr>
          <w:rFonts w:ascii="Times New Roman" w:hAnsi="Times New Roman" w:cs="Times New Roman"/>
          <w:i/>
          <w:iCs/>
        </w:rPr>
        <w:t>k</w:t>
      </w:r>
      <w:proofErr w:type="gramEnd"/>
    </w:p>
    <w:p w14:paraId="126D9FA7" w14:textId="6FCCECB1" w:rsidR="009B64BF" w:rsidRPr="00D93E88" w:rsidRDefault="009B64BF" w:rsidP="009B64BF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_______________</w:t>
      </w:r>
      <w:r w:rsidRPr="00D93E88">
        <w:rPr>
          <w:b/>
          <w:bCs/>
          <w:color w:val="3E5C61" w:themeColor="accent6"/>
        </w:rPr>
        <w:t>:</w:t>
      </w:r>
      <w:r w:rsidRPr="00D93E88">
        <w:t xml:space="preserve"> </w:t>
      </w:r>
      <w:r w:rsidRPr="00D93E88">
        <w:rPr>
          <w:rFonts w:ascii="Times New Roman" w:hAnsi="Times New Roman" w:cs="Times New Roman"/>
          <w:i/>
          <w:iCs/>
        </w:rPr>
        <w:t>k</w:t>
      </w:r>
      <w:r>
        <w:t xml:space="preserve">; </w:t>
      </w:r>
      <w:r w:rsidRPr="00D93E88">
        <w:t>the ratio of corresponding side lengths</w:t>
      </w:r>
      <w:r>
        <w:t xml:space="preserve"> of the preimage to image</w:t>
      </w:r>
    </w:p>
    <w:p w14:paraId="129274E8" w14:textId="6F8506B5" w:rsidR="009B64BF" w:rsidRPr="00FE7642" w:rsidRDefault="009B64BF" w:rsidP="009B64BF">
      <w:pPr>
        <w:pStyle w:val="BodyText"/>
        <w:numPr>
          <w:ilvl w:val="0"/>
          <w:numId w:val="13"/>
        </w:numPr>
      </w:pPr>
      <w:r>
        <w:rPr>
          <w:b/>
          <w:bCs/>
          <w:color w:val="3E5C61" w:themeColor="accent6"/>
          <w:u w:val="single"/>
        </w:rPr>
        <w:t>________________</w:t>
      </w:r>
      <w:r w:rsidRPr="00D81906">
        <w:rPr>
          <w:b/>
          <w:bCs/>
          <w:color w:val="3E5C61" w:themeColor="accent6"/>
        </w:rPr>
        <w:t>:</w:t>
      </w:r>
      <w:r w:rsidRPr="00D81906">
        <w:t xml:space="preserve"> the fixed (unchanging) point, which is the origin unless stated otherwise, that the image dilates from</w:t>
      </w:r>
    </w:p>
    <w:p w14:paraId="179B9458" w14:textId="77777777" w:rsidR="009B64BF" w:rsidRPr="00572746" w:rsidRDefault="009B64BF" w:rsidP="009B64BF">
      <w:pPr>
        <w:pStyle w:val="BodyText"/>
      </w:pPr>
      <w:r w:rsidRPr="00572746">
        <w:t xml:space="preserve">Is a </w:t>
      </w:r>
      <w:r>
        <w:t>dilation</w:t>
      </w:r>
      <w:r w:rsidRPr="00572746">
        <w:t xml:space="preserve"> an example of rigid motion?</w:t>
      </w:r>
    </w:p>
    <w:p w14:paraId="46969FF4" w14:textId="5D5F3215" w:rsidR="009B64BF" w:rsidRPr="00572746" w:rsidRDefault="009B64BF" w:rsidP="009B64BF">
      <w:pPr>
        <w:pStyle w:val="BodyText"/>
        <w:ind w:firstLine="720"/>
        <w:rPr>
          <w:i/>
          <w:iCs/>
          <w:color w:val="6B081C"/>
        </w:rPr>
      </w:pPr>
    </w:p>
    <w:p w14:paraId="1B831F05" w14:textId="77777777" w:rsidR="009B64BF" w:rsidRPr="008915A5" w:rsidRDefault="009B64BF" w:rsidP="009B64BF">
      <w:pPr>
        <w:pStyle w:val="Heading1"/>
      </w:pPr>
      <w:r w:rsidRPr="008915A5">
        <w:t>Scale Factors (</w:t>
      </w:r>
      <w:r w:rsidRPr="008915A5">
        <w:rPr>
          <w:rFonts w:ascii="Times New Roman" w:hAnsi="Times New Roman" w:cs="Times New Roman"/>
          <w:i/>
          <w:iCs/>
        </w:rPr>
        <w:t>k</w:t>
      </w:r>
      <w:r w:rsidRPr="008915A5">
        <w:t>-</w:t>
      </w:r>
      <w:r>
        <w:t>V</w:t>
      </w:r>
      <w:r w:rsidRPr="008915A5">
        <w:t>alues):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5"/>
        <w:gridCol w:w="2935"/>
        <w:gridCol w:w="2935"/>
        <w:gridCol w:w="2935"/>
      </w:tblGrid>
      <w:tr w:rsidR="009B64BF" w:rsidRPr="007E18A2" w14:paraId="3AB7D2CE" w14:textId="77777777" w:rsidTr="008123CA">
        <w:trPr>
          <w:cantSplit/>
          <w:trHeight w:val="1134"/>
          <w:tblHeader/>
        </w:trPr>
        <w:tc>
          <w:tcPr>
            <w:tcW w:w="277" w:type="pct"/>
            <w:shd w:val="clear" w:color="auto" w:fill="3E5C61" w:themeFill="accent2"/>
            <w:textDirection w:val="btLr"/>
          </w:tcPr>
          <w:p w14:paraId="1049D252" w14:textId="77777777" w:rsidR="009B64BF" w:rsidRPr="00C56B61" w:rsidRDefault="009B64BF" w:rsidP="008123CA">
            <w:pPr>
              <w:pStyle w:val="TableColumnHeaders"/>
              <w:ind w:left="113" w:right="113"/>
            </w:pPr>
            <w:r w:rsidRPr="00C56B61">
              <w:t>Graph</w:t>
            </w:r>
          </w:p>
        </w:tc>
        <w:tc>
          <w:tcPr>
            <w:tcW w:w="1576" w:type="pct"/>
            <w:shd w:val="clear" w:color="auto" w:fill="auto"/>
            <w:vAlign w:val="center"/>
          </w:tcPr>
          <w:p w14:paraId="7B163C8C" w14:textId="77777777" w:rsidR="009B64BF" w:rsidRPr="002726C8" w:rsidRDefault="009B64BF" w:rsidP="008123CA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2B9BB1EF" wp14:editId="0F05E8AE">
                  <wp:extent cx="1737360" cy="1254018"/>
                  <wp:effectExtent l="0" t="0" r="0" b="381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5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1F1DBFDF" w14:textId="77777777" w:rsidR="009B64BF" w:rsidRPr="002726C8" w:rsidRDefault="009B64BF" w:rsidP="008123CA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70BC204B" wp14:editId="7C2FC937">
                  <wp:extent cx="1737360" cy="1252347"/>
                  <wp:effectExtent l="0" t="0" r="0" b="508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5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53568EF9" w14:textId="77777777" w:rsidR="009B64BF" w:rsidRPr="002726C8" w:rsidRDefault="009B64BF" w:rsidP="008123CA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50473971" wp14:editId="577384A2">
                  <wp:extent cx="1737360" cy="1244737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4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BF" w:rsidRPr="007E18A2" w14:paraId="05063921" w14:textId="77777777" w:rsidTr="008123CA">
        <w:trPr>
          <w:cantSplit/>
          <w:trHeight w:val="1071"/>
        </w:trPr>
        <w:tc>
          <w:tcPr>
            <w:tcW w:w="277" w:type="pct"/>
            <w:shd w:val="clear" w:color="auto" w:fill="3E5C61" w:themeFill="accent2"/>
            <w:textDirection w:val="btLr"/>
            <w:vAlign w:val="center"/>
          </w:tcPr>
          <w:p w14:paraId="391EF557" w14:textId="3EE20862" w:rsidR="009B64BF" w:rsidRPr="00C56B61" w:rsidRDefault="009B64BF" w:rsidP="008123CA">
            <w:pPr>
              <w:pStyle w:val="TableColumnHeaders"/>
              <w:ind w:left="113" w:right="113"/>
            </w:pPr>
            <w:r w:rsidRPr="00C56B61">
              <w:rPr>
                <w:rFonts w:ascii="Times New Roman" w:hAnsi="Times New Roman" w:cs="Times New Roman"/>
                <w:i/>
                <w:iCs/>
              </w:rPr>
              <w:t>k</w:t>
            </w:r>
            <w:r w:rsidRPr="00C56B61">
              <w:t>-values</w:t>
            </w:r>
          </w:p>
        </w:tc>
        <w:tc>
          <w:tcPr>
            <w:tcW w:w="1576" w:type="pct"/>
            <w:vAlign w:val="center"/>
          </w:tcPr>
          <w:p w14:paraId="73B6CF89" w14:textId="77777777" w:rsidR="009B64BF" w:rsidRPr="00B04638" w:rsidRDefault="009B64BF" w:rsidP="008123CA">
            <w:pPr>
              <w:pStyle w:val="RowHeader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</w:pPr>
            <w:r w:rsidRPr="00B04638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t>k &gt; 1</w:t>
            </w:r>
          </w:p>
        </w:tc>
        <w:tc>
          <w:tcPr>
            <w:tcW w:w="1573" w:type="pct"/>
            <w:vAlign w:val="center"/>
          </w:tcPr>
          <w:p w14:paraId="4744BF2B" w14:textId="77777777" w:rsidR="009B64BF" w:rsidRPr="00B04638" w:rsidRDefault="009B64BF" w:rsidP="008123CA">
            <w:pPr>
              <w:pStyle w:val="TableData"/>
              <w:jc w:val="center"/>
              <w:rPr>
                <w:rFonts w:ascii="Times New Roman" w:hAnsi="Times New Roman" w:cs="Times New Roman"/>
                <w:b/>
                <w:i/>
                <w:iCs/>
                <w:color w:val="910D28" w:themeColor="accent1"/>
                <w:sz w:val="28"/>
                <w:szCs w:val="24"/>
              </w:rPr>
            </w:pPr>
            <w:r w:rsidRPr="00B04638">
              <w:rPr>
                <w:rFonts w:ascii="Times New Roman" w:hAnsi="Times New Roman" w:cs="Times New Roman"/>
                <w:b/>
                <w:i/>
                <w:iCs/>
                <w:color w:val="910D28" w:themeColor="accent1"/>
                <w:sz w:val="28"/>
                <w:szCs w:val="24"/>
              </w:rPr>
              <w:t>0 &lt; k &lt; 1</w:t>
            </w:r>
          </w:p>
        </w:tc>
        <w:tc>
          <w:tcPr>
            <w:tcW w:w="1573" w:type="pct"/>
            <w:vAlign w:val="center"/>
          </w:tcPr>
          <w:p w14:paraId="3366ACF6" w14:textId="77777777" w:rsidR="009B64BF" w:rsidRPr="00B04638" w:rsidRDefault="009B64BF" w:rsidP="008123CA">
            <w:pPr>
              <w:pStyle w:val="RowHeader"/>
              <w:jc w:val="center"/>
              <w:rPr>
                <w:i/>
                <w:iCs/>
                <w:sz w:val="28"/>
                <w:szCs w:val="24"/>
              </w:rPr>
            </w:pPr>
            <w:r w:rsidRPr="00B04638">
              <w:rPr>
                <w:rFonts w:ascii="Times New Roman" w:hAnsi="Times New Roman" w:cs="Times New Roman"/>
                <w:i/>
                <w:iCs/>
                <w:sz w:val="28"/>
                <w:szCs w:val="24"/>
              </w:rPr>
              <w:t>k &lt; 0</w:t>
            </w:r>
          </w:p>
        </w:tc>
      </w:tr>
      <w:tr w:rsidR="009B64BF" w:rsidRPr="007E18A2" w14:paraId="235D3163" w14:textId="77777777" w:rsidTr="009B64BF">
        <w:trPr>
          <w:cantSplit/>
          <w:trHeight w:val="1152"/>
        </w:trPr>
        <w:tc>
          <w:tcPr>
            <w:tcW w:w="277" w:type="pct"/>
            <w:shd w:val="clear" w:color="auto" w:fill="3E5C61" w:themeFill="accent2"/>
            <w:textDirection w:val="btLr"/>
          </w:tcPr>
          <w:p w14:paraId="5ACA5FB5" w14:textId="77777777" w:rsidR="009B64BF" w:rsidRPr="00C56B61" w:rsidRDefault="009B64BF" w:rsidP="008123CA">
            <w:pPr>
              <w:pStyle w:val="TableColumnHeaders"/>
              <w:ind w:left="113" w:right="113"/>
            </w:pPr>
            <w:r w:rsidRPr="00C56B61">
              <w:t>Verbal</w:t>
            </w:r>
          </w:p>
        </w:tc>
        <w:tc>
          <w:tcPr>
            <w:tcW w:w="1576" w:type="pct"/>
            <w:vAlign w:val="center"/>
          </w:tcPr>
          <w:p w14:paraId="2C48EED5" w14:textId="19A9839D" w:rsidR="009B64BF" w:rsidRPr="003F4055" w:rsidRDefault="009B64BF" w:rsidP="008123CA">
            <w:pPr>
              <w:pStyle w:val="TableData"/>
              <w:jc w:val="center"/>
            </w:pPr>
          </w:p>
        </w:tc>
        <w:tc>
          <w:tcPr>
            <w:tcW w:w="1573" w:type="pct"/>
            <w:vAlign w:val="center"/>
          </w:tcPr>
          <w:p w14:paraId="56A995D9" w14:textId="515A8B94" w:rsidR="009B64BF" w:rsidRPr="003F4055" w:rsidRDefault="009B64BF" w:rsidP="008123CA">
            <w:pPr>
              <w:pStyle w:val="TableData"/>
              <w:jc w:val="center"/>
              <w:rPr>
                <w:i/>
                <w:iCs/>
              </w:rPr>
            </w:pPr>
          </w:p>
        </w:tc>
        <w:tc>
          <w:tcPr>
            <w:tcW w:w="1573" w:type="pct"/>
            <w:vAlign w:val="center"/>
          </w:tcPr>
          <w:p w14:paraId="42E697DF" w14:textId="0336334C" w:rsidR="009B64BF" w:rsidRPr="003F4055" w:rsidRDefault="009B64BF" w:rsidP="008123CA">
            <w:pPr>
              <w:pStyle w:val="TableData"/>
              <w:jc w:val="center"/>
              <w:rPr>
                <w:i/>
                <w:iCs/>
              </w:rPr>
            </w:pPr>
          </w:p>
        </w:tc>
      </w:tr>
    </w:tbl>
    <w:p w14:paraId="493C619B" w14:textId="77777777" w:rsidR="009B64BF" w:rsidRDefault="009B64BF" w:rsidP="009B64BF">
      <w:pPr>
        <w:rPr>
          <w:highlight w:val="yellow"/>
        </w:rPr>
      </w:pPr>
    </w:p>
    <w:p w14:paraId="2C794B74" w14:textId="77777777" w:rsidR="009B64BF" w:rsidRPr="002726C8" w:rsidRDefault="009B64BF" w:rsidP="009B64BF">
      <w:pPr>
        <w:pStyle w:val="Heading1"/>
      </w:pPr>
      <w:r w:rsidRPr="008915A5">
        <w:t>Algebraic</w:t>
      </w:r>
    </w:p>
    <w:p w14:paraId="44507A4E" w14:textId="0E051FB2" w:rsidR="009B64BF" w:rsidRDefault="009B64BF" w:rsidP="009B64BF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2726C8">
        <w:rPr>
          <w:noProof/>
        </w:rPr>
        <w:t>When the center of the dilation is at the origin, then</w:t>
      </w:r>
      <w:r>
        <w:rPr>
          <w:noProof/>
        </w:rPr>
        <w:t xml:space="preserve"> the </w:t>
      </w:r>
      <w:r w:rsidR="00551ED8" w:rsidRPr="00551ED8">
        <w:rPr>
          <w:b/>
          <w:bCs/>
          <w:i/>
          <w:iCs/>
          <w:noProof/>
        </w:rPr>
        <w:t>a</w:t>
      </w:r>
      <w:r w:rsidRPr="00551ED8">
        <w:rPr>
          <w:b/>
          <w:bCs/>
          <w:i/>
          <w:iCs/>
          <w:noProof/>
        </w:rPr>
        <w:t xml:space="preserve">lgebraic </w:t>
      </w:r>
      <w:r w:rsidR="00551ED8" w:rsidRPr="00551ED8">
        <w:rPr>
          <w:b/>
          <w:bCs/>
          <w:i/>
          <w:iCs/>
          <w:noProof/>
        </w:rPr>
        <w:t>r</w:t>
      </w:r>
      <w:r w:rsidRPr="00551ED8">
        <w:rPr>
          <w:b/>
          <w:bCs/>
          <w:i/>
          <w:iCs/>
          <w:noProof/>
        </w:rPr>
        <w:t>ule</w:t>
      </w:r>
      <w:r>
        <w:rPr>
          <w:noProof/>
        </w:rPr>
        <w:t xml:space="preserve"> is</w:t>
      </w:r>
      <w:r w:rsidRPr="002726C8">
        <w:rPr>
          <w:noProof/>
        </w:rPr>
        <w:t xml:space="preserve"> </w:t>
      </w:r>
      <w:r w:rsidR="00335A65" w:rsidRPr="002726C8">
        <w:rPr>
          <w:i/>
          <w:iCs/>
          <w:noProof/>
          <w:position w:val="-14"/>
        </w:rPr>
        <w:object w:dxaOrig="2060" w:dyaOrig="400" w14:anchorId="468F0F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104.75pt;height:19.65pt;mso-width-percent:0;mso-height-percent:0;mso-width-percent:0;mso-height-percent:0" o:ole="">
            <v:imagedata r:id="rId14" o:title=""/>
          </v:shape>
          <o:OLEObject Type="Embed" ProgID="Equation.DSMT4" ShapeID="_x0000_i1030" DrawAspect="Content" ObjectID="_1748756841" r:id="rId15"/>
        </w:object>
      </w:r>
    </w:p>
    <w:p w14:paraId="5E70E205" w14:textId="5F72823F" w:rsidR="009B64BF" w:rsidRPr="00FE7642" w:rsidRDefault="009B64BF" w:rsidP="009B64BF">
      <w:pPr>
        <w:pStyle w:val="TableData"/>
        <w:numPr>
          <w:ilvl w:val="0"/>
          <w:numId w:val="13"/>
        </w:numPr>
        <w:spacing w:line="480" w:lineRule="auto"/>
        <w:rPr>
          <w:noProof/>
        </w:rPr>
      </w:pPr>
      <w:r w:rsidRPr="00FE7642">
        <w:rPr>
          <w:noProof/>
        </w:rPr>
        <w:t xml:space="preserve">If </w:t>
      </w:r>
      <w:r w:rsidR="00335A65" w:rsidRPr="00FE7642">
        <w:rPr>
          <w:noProof/>
          <w:position w:val="-14"/>
        </w:rPr>
        <w:object w:dxaOrig="2439" w:dyaOrig="400" w14:anchorId="7949EB4F">
          <v:shape id="_x0000_i1029" type="#_x0000_t75" alt="" style="width:117.8pt;height:19.65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748756842" r:id="rId17"/>
        </w:object>
      </w:r>
      <w:r w:rsidRPr="00FE7642">
        <w:t>, then the scale factor</w:t>
      </w:r>
      <w:r>
        <w:t>:</w:t>
      </w:r>
      <w:r w:rsidRPr="00FE7642">
        <w:t xml:space="preserve"> </w:t>
      </w:r>
      <w:r w:rsidR="00335A65" w:rsidRPr="00FE7642">
        <w:rPr>
          <w:noProof/>
          <w:position w:val="-28"/>
        </w:rPr>
        <w:object w:dxaOrig="1420" w:dyaOrig="660" w14:anchorId="23D531B5">
          <v:shape id="_x0000_i1028" type="#_x0000_t75" alt="" style="width:1in;height:32.75pt;mso-width-percent:0;mso-height-percent:0;mso-width-percent:0;mso-height-percent:0" o:ole="">
            <v:imagedata r:id="rId18" o:title=""/>
          </v:shape>
          <o:OLEObject Type="Embed" ProgID="Equation.DSMT4" ShapeID="_x0000_i1028" DrawAspect="Content" ObjectID="_1748756843" r:id="rId19"/>
        </w:object>
      </w:r>
    </w:p>
    <w:p w14:paraId="02D31A27" w14:textId="77777777" w:rsidR="00616A05" w:rsidRPr="0019126F" w:rsidRDefault="00616A05" w:rsidP="00616A05">
      <w:pPr>
        <w:pStyle w:val="BodyText"/>
        <w:rPr>
          <w:highlight w:val="yellow"/>
        </w:rPr>
      </w:pPr>
    </w:p>
    <w:p w14:paraId="3F7214F9" w14:textId="77777777" w:rsidR="009B64BF" w:rsidRPr="00D93E88" w:rsidRDefault="009B64BF" w:rsidP="009B64BF">
      <w:pPr>
        <w:pStyle w:val="Heading1"/>
      </w:pPr>
      <w:r w:rsidRPr="00D93E88">
        <w:lastRenderedPageBreak/>
        <w:t>Applying Algebraic Rules</w:t>
      </w:r>
    </w:p>
    <w:p w14:paraId="169B6FF3" w14:textId="77777777" w:rsidR="009B64BF" w:rsidRPr="00D93E88" w:rsidRDefault="009B64BF" w:rsidP="009B64BF">
      <w:pPr>
        <w:pStyle w:val="BodyText"/>
      </w:pPr>
      <w:r w:rsidRPr="00D93E88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1)</w:t>
      </w:r>
      <w:r w:rsidRPr="00D93E88">
        <w:t xml:space="preserve">   </w:t>
      </w:r>
      <w:r w:rsidRPr="009B64BF">
        <w:t>Draw the ima</w:t>
      </w:r>
      <w:r w:rsidRPr="00D93E88">
        <w:t>ge and complete the table below for the unshaded preimage.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90"/>
        <w:gridCol w:w="2875"/>
        <w:gridCol w:w="2875"/>
      </w:tblGrid>
      <w:tr w:rsidR="009B64BF" w:rsidRPr="007E18A2" w14:paraId="3FEC70DD" w14:textId="77777777" w:rsidTr="008123CA">
        <w:trPr>
          <w:cantSplit/>
          <w:trHeight w:val="315"/>
          <w:tblHeader/>
        </w:trPr>
        <w:tc>
          <w:tcPr>
            <w:tcW w:w="1922" w:type="pct"/>
            <w:shd w:val="clear" w:color="auto" w:fill="3E5C61" w:themeFill="accent2"/>
            <w:vAlign w:val="center"/>
          </w:tcPr>
          <w:p w14:paraId="6422686F" w14:textId="77777777" w:rsidR="009B64BF" w:rsidRPr="00D93E88" w:rsidRDefault="009B64BF" w:rsidP="008123CA">
            <w:pPr>
              <w:pStyle w:val="TableColumnHeaders"/>
            </w:pPr>
            <w:r w:rsidRPr="00D93E88">
              <w:t>Graph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170D5C25" w14:textId="77777777" w:rsidR="009B64BF" w:rsidRPr="00D93E88" w:rsidRDefault="009B64BF" w:rsidP="008123CA">
            <w:pPr>
              <w:pStyle w:val="TableColumnHeaders"/>
            </w:pPr>
            <w:r w:rsidRPr="00D93E88">
              <w:t>Verbal Description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7694A78B" w14:textId="77777777" w:rsidR="009B64BF" w:rsidRPr="00D93E88" w:rsidRDefault="009B64BF" w:rsidP="008123CA">
            <w:pPr>
              <w:pStyle w:val="TableColumnHeaders"/>
            </w:pPr>
            <w:r w:rsidRPr="00D93E88">
              <w:t>Algebraic Rule</w:t>
            </w:r>
          </w:p>
        </w:tc>
      </w:tr>
      <w:tr w:rsidR="009B64BF" w:rsidRPr="007E18A2" w14:paraId="728F51F9" w14:textId="77777777" w:rsidTr="008123CA">
        <w:tc>
          <w:tcPr>
            <w:tcW w:w="1922" w:type="pct"/>
            <w:vAlign w:val="center"/>
          </w:tcPr>
          <w:p w14:paraId="6CB2A161" w14:textId="77777777" w:rsidR="009B64BF" w:rsidRPr="007E18A2" w:rsidRDefault="009B64BF" w:rsidP="008123CA">
            <w:pPr>
              <w:pStyle w:val="RowHeader"/>
              <w:jc w:val="center"/>
              <w:rPr>
                <w:highlight w:val="yellow"/>
              </w:rPr>
            </w:pPr>
            <w:r w:rsidRPr="00A0145A">
              <w:rPr>
                <w:noProof/>
              </w:rPr>
              <w:drawing>
                <wp:inline distT="0" distB="0" distL="0" distR="0" wp14:anchorId="3959037F" wp14:editId="5C1A01F5">
                  <wp:extent cx="1589809" cy="1589809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09" cy="158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pct"/>
            <w:vAlign w:val="center"/>
          </w:tcPr>
          <w:p w14:paraId="1BE5F0F0" w14:textId="27B8644B" w:rsidR="009B64BF" w:rsidRPr="007E18A2" w:rsidRDefault="00AA48FF" w:rsidP="008123CA">
            <w:pPr>
              <w:pStyle w:val="TableData"/>
              <w:jc w:val="center"/>
              <w:rPr>
                <w:highlight w:val="yellow"/>
              </w:rPr>
            </w:pPr>
            <w:r>
              <w:t xml:space="preserve">The image is a dilation </w:t>
            </w:r>
            <w:r>
              <w:br/>
            </w:r>
            <w:r w:rsidRPr="005A0062">
              <w:rPr>
                <w:sz w:val="6"/>
                <w:szCs w:val="4"/>
              </w:rPr>
              <w:br/>
            </w:r>
            <w:r>
              <w:t xml:space="preserve">centered at the origin </w:t>
            </w:r>
            <w:r>
              <w:br/>
              <w:t xml:space="preserve">with </w:t>
            </w:r>
            <w:r w:rsidRPr="008915A5">
              <w:t xml:space="preserve">a scale factor of </w:t>
            </w:r>
            <w:r w:rsidR="00335A65" w:rsidRPr="008915A5">
              <w:rPr>
                <w:noProof/>
                <w:position w:val="-24"/>
              </w:rPr>
              <w:object w:dxaOrig="240" w:dyaOrig="620" w14:anchorId="66E62F7B">
                <v:shape id="_x0000_i1027" type="#_x0000_t75" alt="" style="width:13.1pt;height:32.75pt;mso-width-percent:0;mso-height-percent:0;mso-width-percent:0;mso-height-percent:0" o:ole="">
                  <v:imagedata r:id="rId22" o:title=""/>
                </v:shape>
                <o:OLEObject Type="Embed" ProgID="Equation.DSMT4" ShapeID="_x0000_i1027" DrawAspect="Content" ObjectID="_1748756844" r:id="rId23"/>
              </w:object>
            </w:r>
            <w:r w:rsidRPr="008915A5">
              <w:t>.</w:t>
            </w:r>
          </w:p>
        </w:tc>
        <w:tc>
          <w:tcPr>
            <w:tcW w:w="1539" w:type="pct"/>
            <w:vAlign w:val="center"/>
          </w:tcPr>
          <w:p w14:paraId="5F58F3D6" w14:textId="6CC9F9D4" w:rsidR="009B64BF" w:rsidRPr="007E18A2" w:rsidRDefault="009B64BF" w:rsidP="008123CA">
            <w:pPr>
              <w:pStyle w:val="TableData"/>
              <w:jc w:val="center"/>
              <w:rPr>
                <w:highlight w:val="yellow"/>
              </w:rPr>
            </w:pPr>
          </w:p>
        </w:tc>
      </w:tr>
    </w:tbl>
    <w:p w14:paraId="7F48B99C" w14:textId="6248B46E" w:rsidR="009B64BF" w:rsidRPr="00D93E88" w:rsidRDefault="009B64BF" w:rsidP="009B64BF">
      <w:pPr>
        <w:pStyle w:val="Heading1"/>
      </w:pPr>
      <w:r w:rsidRPr="00D93E88">
        <w:t>Other Centers of Dilation</w:t>
      </w:r>
    </w:p>
    <w:p w14:paraId="24059520" w14:textId="77777777" w:rsidR="009B64BF" w:rsidRPr="007E18A2" w:rsidRDefault="009B64BF" w:rsidP="009B64BF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highlight w:val="yellow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BDBDB9" wp14:editId="0CDF017C">
            <wp:simplePos x="0" y="0"/>
            <wp:positionH relativeFrom="column">
              <wp:posOffset>3251593</wp:posOffset>
            </wp:positionH>
            <wp:positionV relativeFrom="paragraph">
              <wp:posOffset>84950</wp:posOffset>
            </wp:positionV>
            <wp:extent cx="2743198" cy="1962123"/>
            <wp:effectExtent l="0" t="0" r="635" b="635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198" cy="196212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E88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2</w:t>
      </w:r>
      <w:r w:rsidRPr="009B64BF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)</w:t>
      </w:r>
      <w:r w:rsidRPr="009B64BF">
        <w:t xml:space="preserve">   What if</w:t>
      </w:r>
      <w:r w:rsidRPr="00D93E88">
        <w:t xml:space="preserve"> we dilate a figure with respect to a </w:t>
      </w:r>
      <w:r>
        <w:br/>
      </w:r>
      <w:r w:rsidRPr="00D93E88">
        <w:t xml:space="preserve">point other </w:t>
      </w:r>
      <w:r w:rsidRPr="00A559B9">
        <w:t xml:space="preserve">than the origin? Dilate the following </w:t>
      </w:r>
      <w:r>
        <w:br/>
      </w:r>
      <w:r w:rsidRPr="00A559B9">
        <w:t xml:space="preserve">preimage </w:t>
      </w:r>
      <w:r>
        <w:t xml:space="preserve">with a center of </w:t>
      </w:r>
      <w:r w:rsidRPr="00E900AE">
        <w:t xml:space="preserve">dilation at </w:t>
      </w:r>
      <w:r>
        <w:br/>
      </w:r>
      <w:r w:rsidRPr="00E900AE">
        <w:t xml:space="preserve">point </w:t>
      </w:r>
      <w:r w:rsidR="00335A65" w:rsidRPr="00E900AE">
        <w:rPr>
          <w:noProof/>
          <w:position w:val="-14"/>
        </w:rPr>
        <w:object w:dxaOrig="920" w:dyaOrig="400" w14:anchorId="434B2E91">
          <v:shape id="_x0000_i1026" type="#_x0000_t75" alt="" style="width:45.8pt;height:19.65pt;mso-width-percent:0;mso-height-percent:0;mso-width-percent:0;mso-height-percent:0" o:ole="">
            <v:imagedata r:id="rId26" o:title=""/>
          </v:shape>
          <o:OLEObject Type="Embed" ProgID="Equation.DSMT4" ShapeID="_x0000_i1026" DrawAspect="Content" ObjectID="_1748756845" r:id="rId27"/>
        </w:object>
      </w:r>
      <w:r w:rsidRPr="00E900AE">
        <w:t xml:space="preserve"> and a scale factor</w:t>
      </w:r>
      <w:r w:rsidRPr="00D420F3">
        <w:rPr>
          <w:rFonts w:asciiTheme="majorHAnsi" w:hAnsiTheme="majorHAnsi" w:cstheme="majorHAnsi"/>
        </w:rPr>
        <w:t xml:space="preserve"> of 2.5.</w:t>
      </w:r>
    </w:p>
    <w:p w14:paraId="0536C56B" w14:textId="77777777" w:rsidR="009B64BF" w:rsidRPr="007E18A2" w:rsidRDefault="009B64BF" w:rsidP="009B64BF">
      <w:pPr>
        <w:pStyle w:val="BodyText"/>
        <w:rPr>
          <w:highlight w:val="yellow"/>
        </w:rPr>
      </w:pPr>
    </w:p>
    <w:p w14:paraId="214056B7" w14:textId="77777777" w:rsidR="009B64BF" w:rsidRPr="007E18A2" w:rsidRDefault="009B64BF" w:rsidP="009B64BF">
      <w:pPr>
        <w:pStyle w:val="BodyText"/>
        <w:rPr>
          <w:highlight w:val="yellow"/>
        </w:rPr>
      </w:pPr>
    </w:p>
    <w:p w14:paraId="3C4B70D7" w14:textId="77777777" w:rsidR="009B64BF" w:rsidRPr="007E18A2" w:rsidRDefault="009B64BF" w:rsidP="009B64BF">
      <w:pPr>
        <w:pStyle w:val="BodyText"/>
        <w:rPr>
          <w:highlight w:val="yellow"/>
        </w:rPr>
      </w:pPr>
    </w:p>
    <w:p w14:paraId="3534B116" w14:textId="77777777" w:rsidR="009B64BF" w:rsidRPr="007E18A2" w:rsidRDefault="009B64BF" w:rsidP="009B64BF">
      <w:pPr>
        <w:pStyle w:val="BodyText"/>
        <w:rPr>
          <w:highlight w:val="yellow"/>
        </w:rPr>
      </w:pPr>
    </w:p>
    <w:p w14:paraId="417A6FAF" w14:textId="77777777" w:rsidR="009B64BF" w:rsidRPr="007E18A2" w:rsidRDefault="009B64BF" w:rsidP="009B64BF">
      <w:pPr>
        <w:pStyle w:val="BodyText"/>
        <w:rPr>
          <w:sz w:val="12"/>
          <w:szCs w:val="10"/>
          <w:highlight w:val="yellow"/>
        </w:rPr>
      </w:pPr>
    </w:p>
    <w:p w14:paraId="111B6C7C" w14:textId="77777777" w:rsidR="009B64BF" w:rsidRDefault="009B64BF" w:rsidP="009B64BF">
      <w:pPr>
        <w:pStyle w:val="BodyTex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E79AA8" wp14:editId="27DB0340">
            <wp:simplePos x="0" y="0"/>
            <wp:positionH relativeFrom="column">
              <wp:posOffset>3961</wp:posOffset>
            </wp:positionH>
            <wp:positionV relativeFrom="paragraph">
              <wp:posOffset>457747</wp:posOffset>
            </wp:positionV>
            <wp:extent cx="4424130" cy="253177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130" cy="253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E88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  <w:t>3)</w:t>
      </w:r>
      <w:r w:rsidRPr="00D93E88">
        <w:t xml:space="preserve">   What if the preimage was not on the coordinate plane? How would we construct the image? </w:t>
      </w:r>
      <w:r w:rsidRPr="00D420F3">
        <w:t xml:space="preserve">Construct the image given the following preimage and the given center of dilation, </w:t>
      </w:r>
      <w:r w:rsidRPr="00D420F3">
        <w:rPr>
          <w:rFonts w:ascii="Times New Roman" w:hAnsi="Times New Roman" w:cs="Times New Roman"/>
          <w:i/>
          <w:iCs/>
        </w:rPr>
        <w:t>Z</w:t>
      </w:r>
      <w:r w:rsidRPr="00D420F3">
        <w:t xml:space="preserve">, dilating it using </w:t>
      </w:r>
      <w:r w:rsidR="00335A65" w:rsidRPr="00D420F3">
        <w:rPr>
          <w:noProof/>
          <w:position w:val="-6"/>
        </w:rPr>
        <w:object w:dxaOrig="540" w:dyaOrig="279" w14:anchorId="36463BD4">
          <v:shape id="_x0000_i1025" type="#_x0000_t75" alt="" style="width:26.2pt;height:13.1pt;mso-width-percent:0;mso-height-percent:0;mso-width-percent:0;mso-height-percent:0" o:ole="">
            <v:imagedata r:id="rId29" o:title=""/>
          </v:shape>
          <o:OLEObject Type="Embed" ProgID="Equation.DSMT4" ShapeID="_x0000_i1025" DrawAspect="Content" ObjectID="_1748756846" r:id="rId30"/>
        </w:object>
      </w:r>
      <w:r w:rsidRPr="00D420F3">
        <w:t>.</w:t>
      </w:r>
    </w:p>
    <w:p w14:paraId="641D97B4" w14:textId="77777777" w:rsidR="009B64BF" w:rsidRDefault="009B64BF" w:rsidP="009B64BF">
      <w:pPr>
        <w:pStyle w:val="BodyText"/>
      </w:pPr>
    </w:p>
    <w:p w14:paraId="5E51B93E" w14:textId="77777777" w:rsidR="009B64BF" w:rsidRDefault="009B64BF" w:rsidP="009B64BF">
      <w:pPr>
        <w:pStyle w:val="BodyText"/>
      </w:pPr>
    </w:p>
    <w:p w14:paraId="003C6C19" w14:textId="77777777" w:rsidR="009B64BF" w:rsidRDefault="009B64BF" w:rsidP="009B64BF">
      <w:pPr>
        <w:pStyle w:val="BodyText"/>
      </w:pPr>
    </w:p>
    <w:p w14:paraId="290BB621" w14:textId="77777777" w:rsidR="009B64BF" w:rsidRDefault="009B64BF" w:rsidP="009B64BF">
      <w:pPr>
        <w:pStyle w:val="BodyText"/>
      </w:pPr>
    </w:p>
    <w:p w14:paraId="4156C890" w14:textId="77777777" w:rsidR="009B64BF" w:rsidRDefault="009B64BF" w:rsidP="009B64BF">
      <w:pPr>
        <w:pStyle w:val="BodyText"/>
      </w:pPr>
    </w:p>
    <w:p w14:paraId="79714CF8" w14:textId="5A7247C3" w:rsidR="00B51B68" w:rsidRPr="00F67E20" w:rsidRDefault="00B51B68" w:rsidP="001615C1">
      <w:pPr>
        <w:pStyle w:val="BodyText"/>
      </w:pPr>
    </w:p>
    <w:sectPr w:rsidR="00B51B68" w:rsidRPr="00F67E20" w:rsidSect="00DB1B75">
      <w:headerReference w:type="even" r:id="rId31"/>
      <w:headerReference w:type="default" r:id="rId32"/>
      <w:footerReference w:type="default" r:id="rId33"/>
      <w:headerReference w:type="first" r:id="rId34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92FA7" w14:textId="77777777" w:rsidR="00335A65" w:rsidRDefault="00335A65" w:rsidP="00293785">
      <w:pPr>
        <w:spacing w:after="0" w:line="240" w:lineRule="auto"/>
      </w:pPr>
      <w:r>
        <w:separator/>
      </w:r>
    </w:p>
  </w:endnote>
  <w:endnote w:type="continuationSeparator" w:id="0">
    <w:p w14:paraId="1C307197" w14:textId="77777777" w:rsidR="00335A65" w:rsidRDefault="00335A6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56B7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34E887" wp14:editId="28C93F4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2DBED" w14:textId="685445FC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0987B07F930446D9F437623637B0C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439C7">
                                <w:t>Traditional Transformations, Part 4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4E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InI6OEAAAAOAQAADwAAAGRycy9kb3ducmV2Lnht&#13;&#10;bEyPT0/CQBDF7yZ8h82YcIPdIppauiVEwlUjCom3pTu0jd3ZprvQ+u0dTnqZ5M2fN++Xr0fXiiv2&#13;&#10;ofGkIZkrEEiltw1VGj4/drMURIiGrGk9oYYfDLAuJne5yawf6B2v+1gJNqGQGQ11jF0mZShrdCbM&#13;&#10;fYfEs7PvnYks+0ra3gxs7lq5UOpJOtMQf6hNhy81lt/7i9NweD1/HZfqrdq6x27wo5LknqXW0/tx&#13;&#10;u+KyWYGIOMa/C7gxcH4oONjJX8gG0bJOFQNFDbNlsgDBG2ly65w0PKQgi1z+xy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CJyOjhAAAADgEAAA8AAAAAAAAAAAAAAAAAugQAAGRy&#13;&#10;cy9kb3ducmV2LnhtbFBLBQYAAAAABAAEAPMAAADIBQAAAAA=&#13;&#10;" filled="f" stroked="f">
              <v:textbox>
                <w:txbxContent>
                  <w:p w14:paraId="0232DBED" w14:textId="685445FC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0987B07F930446D9F437623637B0C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0439C7">
                          <w:t>Traditional Transformations, Part 4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B8DAEDB" wp14:editId="1579F183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45E66" w14:textId="77777777" w:rsidR="00335A65" w:rsidRDefault="00335A65" w:rsidP="00293785">
      <w:pPr>
        <w:spacing w:after="0" w:line="240" w:lineRule="auto"/>
      </w:pPr>
      <w:r>
        <w:separator/>
      </w:r>
    </w:p>
  </w:footnote>
  <w:footnote w:type="continuationSeparator" w:id="0">
    <w:p w14:paraId="276E7557" w14:textId="77777777" w:rsidR="00335A65" w:rsidRDefault="00335A65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92CF" w14:textId="77777777" w:rsidR="00F242AE" w:rsidRDefault="00F242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6D84E" w14:textId="77777777" w:rsidR="00F242AE" w:rsidRDefault="00F242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4DF6" w14:textId="77777777" w:rsidR="00F242AE" w:rsidRDefault="00F242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C74"/>
    <w:multiLevelType w:val="hybridMultilevel"/>
    <w:tmpl w:val="2202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BD5"/>
    <w:multiLevelType w:val="hybridMultilevel"/>
    <w:tmpl w:val="9D8EF7E8"/>
    <w:lvl w:ilvl="0" w:tplc="FF60B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4976">
    <w:abstractNumId w:val="8"/>
  </w:num>
  <w:num w:numId="2" w16cid:durableId="649166470">
    <w:abstractNumId w:val="9"/>
  </w:num>
  <w:num w:numId="3" w16cid:durableId="1121848348">
    <w:abstractNumId w:val="2"/>
  </w:num>
  <w:num w:numId="4" w16cid:durableId="749156982">
    <w:abstractNumId w:val="4"/>
  </w:num>
  <w:num w:numId="5" w16cid:durableId="1264845725">
    <w:abstractNumId w:val="5"/>
  </w:num>
  <w:num w:numId="6" w16cid:durableId="566308510">
    <w:abstractNumId w:val="7"/>
  </w:num>
  <w:num w:numId="7" w16cid:durableId="263810727">
    <w:abstractNumId w:val="6"/>
  </w:num>
  <w:num w:numId="8" w16cid:durableId="1846894651">
    <w:abstractNumId w:val="10"/>
  </w:num>
  <w:num w:numId="9" w16cid:durableId="390033752">
    <w:abstractNumId w:val="11"/>
  </w:num>
  <w:num w:numId="10" w16cid:durableId="260263253">
    <w:abstractNumId w:val="12"/>
  </w:num>
  <w:num w:numId="11" w16cid:durableId="860821692">
    <w:abstractNumId w:val="3"/>
  </w:num>
  <w:num w:numId="12" w16cid:durableId="221527647">
    <w:abstractNumId w:val="1"/>
  </w:num>
  <w:num w:numId="13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5E"/>
    <w:rsid w:val="0004006F"/>
    <w:rsid w:val="000439C7"/>
    <w:rsid w:val="00053775"/>
    <w:rsid w:val="0005619A"/>
    <w:rsid w:val="00064D12"/>
    <w:rsid w:val="00077C5F"/>
    <w:rsid w:val="0008589D"/>
    <w:rsid w:val="000C02A9"/>
    <w:rsid w:val="000F3942"/>
    <w:rsid w:val="0011259B"/>
    <w:rsid w:val="00116FDD"/>
    <w:rsid w:val="00117594"/>
    <w:rsid w:val="00125621"/>
    <w:rsid w:val="00157D08"/>
    <w:rsid w:val="001615C1"/>
    <w:rsid w:val="0016330F"/>
    <w:rsid w:val="00184B4D"/>
    <w:rsid w:val="0019126F"/>
    <w:rsid w:val="001C1A3A"/>
    <w:rsid w:val="001D0BBF"/>
    <w:rsid w:val="001E1F85"/>
    <w:rsid w:val="001F125D"/>
    <w:rsid w:val="002135CA"/>
    <w:rsid w:val="00221BDF"/>
    <w:rsid w:val="00226381"/>
    <w:rsid w:val="002345CC"/>
    <w:rsid w:val="00271F54"/>
    <w:rsid w:val="00293785"/>
    <w:rsid w:val="002C0879"/>
    <w:rsid w:val="002C37B4"/>
    <w:rsid w:val="002E01FC"/>
    <w:rsid w:val="002E16A2"/>
    <w:rsid w:val="0030088E"/>
    <w:rsid w:val="00301DBE"/>
    <w:rsid w:val="00302BE9"/>
    <w:rsid w:val="003065C8"/>
    <w:rsid w:val="00335A65"/>
    <w:rsid w:val="0036040A"/>
    <w:rsid w:val="00397FA9"/>
    <w:rsid w:val="004433C3"/>
    <w:rsid w:val="00446C13"/>
    <w:rsid w:val="004644FD"/>
    <w:rsid w:val="004732C8"/>
    <w:rsid w:val="005078B4"/>
    <w:rsid w:val="0053328A"/>
    <w:rsid w:val="00540FC6"/>
    <w:rsid w:val="00547E10"/>
    <w:rsid w:val="005511B6"/>
    <w:rsid w:val="00551ED8"/>
    <w:rsid w:val="00553C98"/>
    <w:rsid w:val="00562DBB"/>
    <w:rsid w:val="005702B5"/>
    <w:rsid w:val="00595801"/>
    <w:rsid w:val="005A0684"/>
    <w:rsid w:val="005A7635"/>
    <w:rsid w:val="005B439F"/>
    <w:rsid w:val="005D5771"/>
    <w:rsid w:val="00616726"/>
    <w:rsid w:val="00616A05"/>
    <w:rsid w:val="00645D7F"/>
    <w:rsid w:val="00656940"/>
    <w:rsid w:val="00665274"/>
    <w:rsid w:val="00666C03"/>
    <w:rsid w:val="00686DAB"/>
    <w:rsid w:val="006A74F8"/>
    <w:rsid w:val="006B4CC2"/>
    <w:rsid w:val="006E1542"/>
    <w:rsid w:val="006F5733"/>
    <w:rsid w:val="00714001"/>
    <w:rsid w:val="00721EA4"/>
    <w:rsid w:val="007513F7"/>
    <w:rsid w:val="00777D27"/>
    <w:rsid w:val="0078194B"/>
    <w:rsid w:val="00797CB5"/>
    <w:rsid w:val="007A7610"/>
    <w:rsid w:val="007B055F"/>
    <w:rsid w:val="007E6F1D"/>
    <w:rsid w:val="00824F22"/>
    <w:rsid w:val="0085133B"/>
    <w:rsid w:val="00880013"/>
    <w:rsid w:val="008920A4"/>
    <w:rsid w:val="008D53DA"/>
    <w:rsid w:val="008F5386"/>
    <w:rsid w:val="00913172"/>
    <w:rsid w:val="009145E3"/>
    <w:rsid w:val="00916A53"/>
    <w:rsid w:val="00933FFC"/>
    <w:rsid w:val="009344DF"/>
    <w:rsid w:val="00946AAB"/>
    <w:rsid w:val="00962604"/>
    <w:rsid w:val="00975C41"/>
    <w:rsid w:val="00981E19"/>
    <w:rsid w:val="009B52E4"/>
    <w:rsid w:val="009B64BF"/>
    <w:rsid w:val="009D6E8D"/>
    <w:rsid w:val="00A101E8"/>
    <w:rsid w:val="00A12F6E"/>
    <w:rsid w:val="00A15FAA"/>
    <w:rsid w:val="00A22076"/>
    <w:rsid w:val="00A5194E"/>
    <w:rsid w:val="00A6234E"/>
    <w:rsid w:val="00A73282"/>
    <w:rsid w:val="00A75F30"/>
    <w:rsid w:val="00A85BD6"/>
    <w:rsid w:val="00A86CBA"/>
    <w:rsid w:val="00A96965"/>
    <w:rsid w:val="00AA4381"/>
    <w:rsid w:val="00AA48FF"/>
    <w:rsid w:val="00AC349E"/>
    <w:rsid w:val="00AC535E"/>
    <w:rsid w:val="00AD36F6"/>
    <w:rsid w:val="00AE4E13"/>
    <w:rsid w:val="00B10E17"/>
    <w:rsid w:val="00B1602B"/>
    <w:rsid w:val="00B341FE"/>
    <w:rsid w:val="00B42374"/>
    <w:rsid w:val="00B51B68"/>
    <w:rsid w:val="00B63D30"/>
    <w:rsid w:val="00B92DBF"/>
    <w:rsid w:val="00B93944"/>
    <w:rsid w:val="00BC1AF4"/>
    <w:rsid w:val="00BD119F"/>
    <w:rsid w:val="00C31EDD"/>
    <w:rsid w:val="00C56B61"/>
    <w:rsid w:val="00C73EA1"/>
    <w:rsid w:val="00C765E3"/>
    <w:rsid w:val="00C8524A"/>
    <w:rsid w:val="00C9197C"/>
    <w:rsid w:val="00CA1622"/>
    <w:rsid w:val="00CC4F77"/>
    <w:rsid w:val="00CD3CF6"/>
    <w:rsid w:val="00CE336D"/>
    <w:rsid w:val="00D106FF"/>
    <w:rsid w:val="00D24F21"/>
    <w:rsid w:val="00D269D8"/>
    <w:rsid w:val="00D626EB"/>
    <w:rsid w:val="00D716B6"/>
    <w:rsid w:val="00D77942"/>
    <w:rsid w:val="00D922F6"/>
    <w:rsid w:val="00DA70CD"/>
    <w:rsid w:val="00DB1B75"/>
    <w:rsid w:val="00DC32CD"/>
    <w:rsid w:val="00DC7A6D"/>
    <w:rsid w:val="00DD0DF1"/>
    <w:rsid w:val="00DF1EB4"/>
    <w:rsid w:val="00DF5E70"/>
    <w:rsid w:val="00E0657C"/>
    <w:rsid w:val="00E140E6"/>
    <w:rsid w:val="00E5362D"/>
    <w:rsid w:val="00E90740"/>
    <w:rsid w:val="00EA74D2"/>
    <w:rsid w:val="00EB00DC"/>
    <w:rsid w:val="00ED24C8"/>
    <w:rsid w:val="00EE32FB"/>
    <w:rsid w:val="00F041B7"/>
    <w:rsid w:val="00F242AE"/>
    <w:rsid w:val="00F377E2"/>
    <w:rsid w:val="00F50748"/>
    <w:rsid w:val="00F62BF8"/>
    <w:rsid w:val="00F671C6"/>
    <w:rsid w:val="00F67E20"/>
    <w:rsid w:val="00F713E3"/>
    <w:rsid w:val="00F72D02"/>
    <w:rsid w:val="00F84013"/>
    <w:rsid w:val="00F87634"/>
    <w:rsid w:val="00F8795A"/>
    <w:rsid w:val="00FA08A3"/>
    <w:rsid w:val="00FD3CB4"/>
    <w:rsid w:val="00FF1B3B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1319E"/>
  <w15:docId w15:val="{7512E308-ABD0-4386-A621-2E9C180D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9.wmf"/><Relationship Id="rId26" Type="http://schemas.openxmlformats.org/officeDocument/2006/relationships/image" Target="media/image15.wmf"/><Relationship Id="rId21" Type="http://schemas.openxmlformats.org/officeDocument/2006/relationships/image" Target="media/image11.sv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sv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987B07F930446D9F437623637B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B3CDE-7226-45C2-BC34-F43518B6A8AF}"/>
      </w:docPartPr>
      <w:docPartBody>
        <w:p w:rsidR="00E607F6" w:rsidRDefault="00AF6717" w:rsidP="00AF6717">
          <w:pPr>
            <w:pStyle w:val="E0987B07F930446D9F437623637B0CB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92"/>
    <w:rsid w:val="004D0F68"/>
    <w:rsid w:val="00AF6717"/>
    <w:rsid w:val="00B32D96"/>
    <w:rsid w:val="00B668A0"/>
    <w:rsid w:val="00BE3F92"/>
    <w:rsid w:val="00E607F6"/>
    <w:rsid w:val="00FA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717"/>
    <w:rPr>
      <w:color w:val="808080"/>
    </w:rPr>
  </w:style>
  <w:style w:type="paragraph" w:customStyle="1" w:styleId="E0987B07F930446D9F437623637B0CBA">
    <w:name w:val="E0987B07F930446D9F437623637B0CBA"/>
    <w:rsid w:val="00AF6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2</TotalTime>
  <Pages>2</Pages>
  <Words>255</Words>
  <Characters>1196</Characters>
  <Application>Microsoft Office Word</Application>
  <DocSecurity>0</DocSecurity>
  <Lines>66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Traditional Transformations, Part 4</vt:lpstr>
    </vt:vector>
  </TitlesOfParts>
  <Manager/>
  <Company/>
  <LinksUpToDate>false</LinksUpToDate>
  <CharactersWithSpaces>1417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Transformations, Part 4</dc:title>
  <dc:subject/>
  <dc:creator>K20 Center</dc:creator>
  <cp:keywords/>
  <dc:description/>
  <cp:lastModifiedBy>Walker, Lena M.</cp:lastModifiedBy>
  <cp:revision>6</cp:revision>
  <cp:lastPrinted>2016-07-14T14:08:00Z</cp:lastPrinted>
  <dcterms:created xsi:type="dcterms:W3CDTF">2023-06-15T19:27:00Z</dcterms:created>
  <dcterms:modified xsi:type="dcterms:W3CDTF">2023-06-20T13:55:00Z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