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15734FC" w14:textId="711804D6" w:rsidR="007170BF" w:rsidRDefault="00667D30">
      <w:pPr>
        <w:pStyle w:val="Title"/>
      </w:pPr>
      <w:r>
        <w:t>FRAYER MODEL SAMPLE FOR POSTER CREATION</w:t>
      </w:r>
    </w:p>
    <w:p w14:paraId="7F2DF51E" w14:textId="417E87BE" w:rsidR="00667D30" w:rsidRPr="00667D30" w:rsidRDefault="00667D30" w:rsidP="00667D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3F0AB6" wp14:editId="36931FBF">
                <wp:simplePos x="0" y="0"/>
                <wp:positionH relativeFrom="column">
                  <wp:posOffset>6182075</wp:posOffset>
                </wp:positionH>
                <wp:positionV relativeFrom="paragraph">
                  <wp:posOffset>166457</wp:posOffset>
                </wp:positionV>
                <wp:extent cx="895738" cy="140462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7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73DD7" w14:textId="16E23D8F" w:rsidR="00667D30" w:rsidRPr="00667D30" w:rsidRDefault="00667D30">
                            <w:pPr>
                              <w:rPr>
                                <w:b/>
                                <w:bCs/>
                                <w:color w:val="910D28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0D28" w:themeColor="accent1"/>
                                <w:sz w:val="28"/>
                                <w:szCs w:val="28"/>
                              </w:rPr>
                              <w:t>Key Facts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3F0A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6.8pt;margin-top:13.1pt;width:70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" stroked="f">
                <v:textbox style="mso-fit-shape-to-text:t">
                  <w:txbxContent>
                    <w:p w14:paraId="2F373DD7" w14:textId="16E23D8F" w:rsidR="00667D30" w:rsidRPr="00667D30" w:rsidRDefault="00667D30">
                      <w:pPr>
                        <w:rPr>
                          <w:b/>
                          <w:bCs/>
                          <w:color w:val="910D28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910D28" w:themeColor="accent1"/>
                          <w:sz w:val="28"/>
                          <w:szCs w:val="28"/>
                        </w:rPr>
                        <w:t>Key Facts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0C58657" wp14:editId="66ECA873">
                <wp:extent cx="7699306" cy="5256245"/>
                <wp:effectExtent l="0" t="0" r="0" b="0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9306" cy="5256245"/>
                          <a:chOff x="1084992" y="687580"/>
                          <a:chExt cx="8522000" cy="6184829"/>
                        </a:xfrm>
                      </wpg:grpSpPr>
                      <wpg:grpSp>
                        <wpg:cNvPr id="1316466895" name="Group 1316466895"/>
                        <wpg:cNvGrpSpPr/>
                        <wpg:grpSpPr>
                          <a:xfrm>
                            <a:off x="1084992" y="687580"/>
                            <a:ext cx="8522000" cy="6184829"/>
                            <a:chOff x="1119281" y="874843"/>
                            <a:chExt cx="8522000" cy="6182050"/>
                          </a:xfrm>
                        </wpg:grpSpPr>
                        <wps:wsp>
                          <wps:cNvPr id="1222076659" name="Rectangle 1222076659"/>
                          <wps:cNvSpPr/>
                          <wps:spPr>
                            <a:xfrm>
                              <a:off x="1119281" y="874843"/>
                              <a:ext cx="8522000" cy="618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7D9509" w14:textId="77777777" w:rsidR="00667D30" w:rsidRDefault="00667D30" w:rsidP="00667D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6329324" name="Rectangle 416329324"/>
                          <wps:cNvSpPr/>
                          <wps:spPr>
                            <a:xfrm>
                              <a:off x="1119281" y="874843"/>
                              <a:ext cx="8453425" cy="581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CB7B13" w14:textId="77777777" w:rsidR="00667D30" w:rsidRDefault="00667D30" w:rsidP="00667D3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13595573" name="Group 613595573"/>
                          <wpg:cNvGrpSpPr/>
                          <wpg:grpSpPr>
                            <a:xfrm>
                              <a:off x="1119281" y="874843"/>
                              <a:ext cx="8496186" cy="5855285"/>
                              <a:chOff x="156850" y="166650"/>
                              <a:chExt cx="7083842" cy="4880081"/>
                            </a:xfrm>
                          </wpg:grpSpPr>
                          <wps:wsp>
                            <wps:cNvPr id="1234883090" name="Rectangle 1234883090"/>
                            <wps:cNvSpPr/>
                            <wps:spPr>
                              <a:xfrm>
                                <a:off x="156850" y="166650"/>
                                <a:ext cx="7048200" cy="484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3D44AB" w14:textId="77777777" w:rsidR="00667D30" w:rsidRDefault="00667D30" w:rsidP="00667D3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1025389" name="Rectangle: Rounded Corners 291025389"/>
                            <wps:cNvSpPr/>
                            <wps:spPr>
                              <a:xfrm>
                                <a:off x="156850" y="166650"/>
                                <a:ext cx="7048200" cy="48426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134F5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8039DF" w14:textId="77777777" w:rsidR="00667D30" w:rsidRDefault="00667D30" w:rsidP="00667D3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0190468" name="Straight Arrow Connector 1930190468"/>
                            <wps:cNvCnPr/>
                            <wps:spPr>
                              <a:xfrm>
                                <a:off x="3680950" y="166650"/>
                                <a:ext cx="0" cy="4842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134F5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295713" name="Straight Arrow Connector 107295713"/>
                            <wps:cNvCnPr/>
                            <wps:spPr>
                              <a:xfrm>
                                <a:off x="156850" y="2587950"/>
                                <a:ext cx="7048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134F5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33452136" name="Oval 933452136"/>
                            <wps:cNvSpPr/>
                            <wps:spPr>
                              <a:xfrm>
                                <a:off x="2161450" y="1622400"/>
                                <a:ext cx="3039000" cy="1931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134F5C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39137A" w14:textId="77777777" w:rsidR="00667D30" w:rsidRDefault="00667D30" w:rsidP="00667D3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3771475" name="Rectangle 563771475"/>
                            <wps:cNvSpPr/>
                            <wps:spPr>
                              <a:xfrm>
                                <a:off x="352876" y="333273"/>
                                <a:ext cx="3235413" cy="619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AD05B6" w14:textId="48EF2D13" w:rsidR="00667D30" w:rsidRDefault="00667D30" w:rsidP="00667D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980000"/>
                                      <w:sz w:val="28"/>
                                    </w:rPr>
                                    <w:t xml:space="preserve">Fossils or specimens shown in the book.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412974611" name="Rectangle 412974611"/>
                            <wps:cNvSpPr/>
                            <wps:spPr>
                              <a:xfrm>
                                <a:off x="321952" y="4274059"/>
                                <a:ext cx="3389466" cy="7726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C10185" w14:textId="5CC1FBA6" w:rsidR="00667D30" w:rsidRPr="00667D30" w:rsidRDefault="00667D30" w:rsidP="00667D30">
                                  <w:pPr>
                                    <w:textDirection w:val="btL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D30"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Draw pictures of the fossils and tell where they were found.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642802716" name="Rectangle 642802716"/>
                            <wps:cNvSpPr/>
                            <wps:spPr>
                              <a:xfrm>
                                <a:off x="3654449" y="4261134"/>
                                <a:ext cx="3586243" cy="6652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63FC18" w14:textId="48113465" w:rsidR="00667D30" w:rsidRPr="00667D30" w:rsidRDefault="00667D30" w:rsidP="00667D30">
                                  <w:pPr>
                                    <w:textDirection w:val="btLr"/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</w:pPr>
                                  <w:r w:rsidRPr="00667D30">
                                    <w:rPr>
                                      <w:b/>
                                      <w:color w:val="980000"/>
                                      <w:sz w:val="28"/>
                                      <w:szCs w:val="28"/>
                                    </w:rPr>
                                    <w:t>How did the fossils help us know what the Earth looked like in earlier times?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1787983804" name="Rectangle 1787983804"/>
                            <wps:cNvSpPr/>
                            <wps:spPr>
                              <a:xfrm>
                                <a:off x="2450459" y="1952647"/>
                                <a:ext cx="2571006" cy="5969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CB0812" w14:textId="77777777" w:rsidR="00667D30" w:rsidRDefault="00667D30" w:rsidP="00667D3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910D28"/>
                                      <w:sz w:val="28"/>
                                    </w:rPr>
                                    <w:t xml:space="preserve">Title and Author of the Book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0C58657" id="Group 39" o:spid="_x0000_s1027" style="width:606.25pt;height:413.9pt;mso-position-horizontal-relative:char;mso-position-vertical-relative:line" coordorigin="10849,6875" coordsize="85220,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">
                <v:group id="Group 1316466895" o:spid="_x0000_s1028" style="position:absolute;left:10849;top:6875;width:85220;height:61849" coordorigin="11192,8748" coordsize="85220,6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">
                  <v:rect id="Rectangle 1222076659" o:spid="_x0000_s1029" style="position:absolute;left:11192;top:8748;width:85220;height:61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47D9509" w14:textId="77777777" w:rsidR="00667D30" w:rsidRDefault="00667D30" w:rsidP="00667D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416329324" o:spid="_x0000_s1030" style="position:absolute;left:11192;top:8748;width:84535;height:58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0CB7B13" w14:textId="77777777" w:rsidR="00667D30" w:rsidRDefault="00667D30" w:rsidP="00667D3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613595573" o:spid="_x0000_s1031" style="position:absolute;left:11192;top:8748;width:84962;height:58553" coordorigin="1568,1666" coordsize="70838,4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">
                    <v:rect id="Rectangle 1234883090" o:spid="_x0000_s1032" style="position:absolute;left:1568;top:1666;width:70482;height:48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693D44AB" w14:textId="77777777" w:rsidR="00667D30" w:rsidRDefault="00667D30" w:rsidP="00667D3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oundrect id="Rectangle: Rounded Corners 291025389" o:spid="_x0000_s1033" style="position:absolute;left:1568;top:1666;width:70482;height:484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" strokecolor="#134f5c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E8039DF" w14:textId="77777777" w:rsidR="00667D30" w:rsidRDefault="00667D30" w:rsidP="00667D30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30190468" o:spid="_x0000_s1034" type="#_x0000_t32" style="position:absolute;left:36809;top:1666;width:0;height:484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" strokecolor="#134f5c" strokeweight="1.5pt">
                      <v:stroke startarrowwidth="narrow" startarrowlength="short" endarrowwidth="narrow" endarrowlength="short"/>
                    </v:shape>
                    <v:shape id="Straight Arrow Connector 107295713" o:spid="_x0000_s1035" type="#_x0000_t32" style="position:absolute;left:1568;top:25879;width:704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" strokecolor="#134f5c" strokeweight="1.5pt">
                      <v:stroke startarrowwidth="narrow" startarrowlength="short" endarrowwidth="narrow" endarrowlength="short"/>
                    </v:shape>
                    <v:oval id="Oval 933452136" o:spid="_x0000_s1036" style="position:absolute;left:21614;top:16224;width:30390;height:19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" strokecolor="#134f5c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839137A" w14:textId="77777777" w:rsidR="00667D30" w:rsidRDefault="00667D30" w:rsidP="00667D30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563771475" o:spid="_x0000_s1037" style="position:absolute;left:3528;top:3332;width:3235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0AD05B6" w14:textId="48EF2D13" w:rsidR="00667D30" w:rsidRDefault="00667D30" w:rsidP="00667D3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>Fossils or specimens shown in the</w:t>
                            </w:r>
                            <w:r>
                              <w:rPr>
                                <w:b/>
                                <w:color w:val="980000"/>
                                <w:sz w:val="28"/>
                              </w:rPr>
                              <w:t xml:space="preserve"> book. </w:t>
                            </w:r>
                          </w:p>
                        </w:txbxContent>
                      </v:textbox>
                    </v:rect>
                    <v:rect id="Rectangle 412974611" o:spid="_x0000_s1038" style="position:absolute;left:3219;top:42740;width:33895;height:7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8C10185" w14:textId="5CC1FBA6" w:rsidR="00667D30" w:rsidRPr="00667D30" w:rsidRDefault="00667D30" w:rsidP="00667D30">
                            <w:pPr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667D30"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Draw pictures of the fossils and tell where they</w:t>
                            </w:r>
                            <w:r w:rsidRPr="00667D30"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7D30"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were found.</w:t>
                            </w:r>
                          </w:p>
                        </w:txbxContent>
                      </v:textbox>
                    </v:rect>
                    <v:rect id="Rectangle 642802716" o:spid="_x0000_s1039" style="position:absolute;left:36544;top:42611;width:35862;height:6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F63FC18" w14:textId="48113465" w:rsidR="00667D30" w:rsidRPr="00667D30" w:rsidRDefault="00667D30" w:rsidP="00667D30">
                            <w:pPr>
                              <w:textDirection w:val="btLr"/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</w:pPr>
                            <w:r w:rsidRPr="00667D30">
                              <w:rPr>
                                <w:b/>
                                <w:color w:val="980000"/>
                                <w:sz w:val="28"/>
                                <w:szCs w:val="28"/>
                              </w:rPr>
                              <w:t>How did the fossils help us know what the Earth looked like in earlier times?</w:t>
                            </w:r>
                          </w:p>
                        </w:txbxContent>
                      </v:textbox>
                    </v:rect>
                    <v:rect id="Rectangle 1787983804" o:spid="_x0000_s1040" style="position:absolute;left:24504;top:19526;width:25710;height:5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79CB0812" w14:textId="77777777" w:rsidR="00667D30" w:rsidRDefault="00667D30" w:rsidP="00667D3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910D28"/>
                                <w:sz w:val="28"/>
                              </w:rPr>
                              <w:t xml:space="preserve">Title and Author of the Book 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48386960" w14:textId="52F1E847" w:rsidR="007170BF" w:rsidRDefault="007170B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7170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FE09E" w14:textId="77777777" w:rsidR="00072DCA" w:rsidRDefault="00072DCA">
      <w:r>
        <w:separator/>
      </w:r>
    </w:p>
  </w:endnote>
  <w:endnote w:type="continuationSeparator" w:id="0">
    <w:p w14:paraId="25DC274D" w14:textId="77777777" w:rsidR="00072DCA" w:rsidRDefault="00072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F371" w14:textId="77777777" w:rsidR="003D298E" w:rsidRDefault="003D29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FF83D" w14:textId="77777777" w:rsidR="003D298E" w:rsidRDefault="003D29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7A76D" w14:textId="77777777" w:rsidR="003D298E" w:rsidRDefault="003D29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7A8E3" w14:textId="77777777" w:rsidR="00072DCA" w:rsidRDefault="00072DCA">
      <w:r>
        <w:separator/>
      </w:r>
    </w:p>
  </w:footnote>
  <w:footnote w:type="continuationSeparator" w:id="0">
    <w:p w14:paraId="128EC24D" w14:textId="77777777" w:rsidR="00072DCA" w:rsidRDefault="00072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EBCA3" w14:textId="77777777" w:rsidR="003D298E" w:rsidRDefault="003D29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A3F0" w14:textId="022CDF25" w:rsidR="007170BF" w:rsidRDefault="003D29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E7949B7" wp14:editId="37B5A6EA">
          <wp:simplePos x="0" y="0"/>
          <wp:positionH relativeFrom="column">
            <wp:posOffset>-930876</wp:posOffset>
          </wp:positionH>
          <wp:positionV relativeFrom="page">
            <wp:posOffset>0</wp:posOffset>
          </wp:positionV>
          <wp:extent cx="10074876" cy="7785094"/>
          <wp:effectExtent l="0" t="0" r="0" b="635"/>
          <wp:wrapNone/>
          <wp:docPr id="13508707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0870756" name="Picture 13508707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9729" cy="7796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FFB2F" w14:textId="77777777" w:rsidR="003D298E" w:rsidRDefault="003D29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D30"/>
    <w:rsid w:val="00072DCA"/>
    <w:rsid w:val="003D298E"/>
    <w:rsid w:val="005A0A4B"/>
    <w:rsid w:val="00667D30"/>
    <w:rsid w:val="007170BF"/>
    <w:rsid w:val="00B5023D"/>
    <w:rsid w:val="00FC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D9946"/>
  <w15:docId w15:val="{806F1442-2D07-4C1B-B710-208CFC041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67D30"/>
    <w:pPr>
      <w:spacing w:after="0" w:line="240" w:lineRule="auto"/>
    </w:pPr>
    <w:rPr>
      <w:color w:val="3E5C61" w:themeColor="text1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 w:after="120" w:line="276" w:lineRule="auto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szCs w:val="24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/>
      <w:outlineLvl w:val="0"/>
    </w:pPr>
    <w:rPr>
      <w:rFonts w:asciiTheme="majorHAnsi" w:eastAsiaTheme="majorEastAsia" w:hAnsiTheme="majorHAnsi" w:cstheme="majorBidi"/>
      <w:b/>
      <w:caps/>
      <w:color w:val="auto"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</w:pPr>
    <w:rPr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</w:pPr>
    <w:rPr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 w:line="276" w:lineRule="auto"/>
      <w:ind w:left="720" w:hanging="720"/>
    </w:pPr>
    <w:rPr>
      <w:i/>
      <w:color w:val="3E5C61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rPr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 w:line="276" w:lineRule="auto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 w:line="276" w:lineRule="auto"/>
      <w:ind w:left="1152" w:right="1152"/>
      <w:jc w:val="both"/>
    </w:pPr>
    <w:rPr>
      <w:i/>
      <w:iCs/>
      <w:color w:val="626262"/>
      <w:sz w:val="24"/>
      <w:szCs w:val="24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jc w:val="center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 w:line="276" w:lineRule="auto"/>
      <w:ind w:left="720"/>
      <w:contextualSpacing/>
    </w:pPr>
    <w:rPr>
      <w:color w:val="auto"/>
      <w:sz w:val="24"/>
      <w:szCs w:val="24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</w:pPr>
    <w:rPr>
      <w:noProof/>
      <w:color w:val="auto"/>
      <w:sz w:val="24"/>
      <w:szCs w:val="24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rPr>
      <w:b/>
      <w:color w:val="910D28" w:themeColor="accent1"/>
      <w:sz w:val="24"/>
      <w:szCs w:val="24"/>
    </w:rPr>
  </w:style>
  <w:style w:type="paragraph" w:customStyle="1" w:styleId="TableBody">
    <w:name w:val="Table Body"/>
    <w:basedOn w:val="Normal"/>
    <w:qFormat/>
    <w:rsid w:val="007D4DF2"/>
    <w:rPr>
      <w:color w:val="auto"/>
      <w:sz w:val="24"/>
      <w:szCs w:val="24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gl0002\OneDrive%20-%20University%20of%20Oklahoma\Documents\Custom%20Office%20Templates\JAVITS%20Horizontal%20Document%20Attachment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HUiREfpEu/N0i08UvsX7uRb91g==">AMUW2mWSBdtuT2U8t8mdHM7yRVBokLg3iiKAC2doAJM2Sv8mfHokjtEuQ1FEOObjSthASVikNQYtGkcSK2mZtxm9eQPOGmYrfxyoJxXRf8ax5EiC0LPEfEo=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C:\Users\bigl0002\OneDrive - University of Oklahoma\Documents\Custom Office Templates\JAVITS Horizontal Document Attachment.dotx</Template>
  <TotalTime>19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Looking Back in Time Using Fossil Evidence</dc:title>
  <dc:creator>K20 Center</dc:creator>
  <cp:lastModifiedBy>Shogren, Caitlin E.</cp:lastModifiedBy>
  <cp:revision>2</cp:revision>
  <dcterms:created xsi:type="dcterms:W3CDTF">2023-06-07T18:31:00Z</dcterms:created>
  <dcterms:modified xsi:type="dcterms:W3CDTF">2023-06-23T13:25:00Z</dcterms:modified>
</cp:coreProperties>
</file>