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15734FC" w14:textId="5430F9B8" w:rsidR="007170BF" w:rsidRDefault="001D32D1">
      <w:pPr>
        <w:pStyle w:val="Title"/>
      </w:pPr>
      <w:r>
        <w:t xml:space="preserve">modelo </w:t>
      </w:r>
      <w:r w:rsidR="00667D30">
        <w:t xml:space="preserve">FRAYER </w:t>
      </w:r>
      <w:r>
        <w:t>de muestra para la creación de un póster</w:t>
      </w:r>
    </w:p>
    <w:p w14:paraId="7F2DF51E" w14:textId="417E87BE" w:rsidR="00667D30" w:rsidRPr="00667D30" w:rsidRDefault="00667D30" w:rsidP="00667D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3F0AB6" wp14:editId="1CE3FC34">
                <wp:simplePos x="0" y="0"/>
                <wp:positionH relativeFrom="column">
                  <wp:posOffset>6007100</wp:posOffset>
                </wp:positionH>
                <wp:positionV relativeFrom="paragraph">
                  <wp:posOffset>164465</wp:posOffset>
                </wp:positionV>
                <wp:extent cx="1073150" cy="140462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73DD7" w14:textId="20EBC7A2" w:rsidR="00667D30" w:rsidRPr="00667D30" w:rsidRDefault="001D32D1">
                            <w:pPr>
                              <w:rPr>
                                <w:b/>
                                <w:bCs/>
                                <w:color w:val="910D28" w:themeColor="accen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910D28" w:themeColor="accent1"/>
                                <w:sz w:val="28"/>
                                <w:szCs w:val="28"/>
                              </w:rPr>
                              <w:t>Datos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910D28" w:themeColor="accent1"/>
                                <w:sz w:val="28"/>
                                <w:szCs w:val="28"/>
                              </w:rPr>
                              <w:t xml:space="preserve"> Clave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3F0A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3pt;margin-top:12.95pt;width:8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" stroked="f">
                <v:textbox style="mso-fit-shape-to-text:t">
                  <w:txbxContent>
                    <w:p w14:paraId="2F373DD7" w14:textId="20EBC7A2" w:rsidR="00667D30" w:rsidRPr="00667D30" w:rsidRDefault="001D32D1">
                      <w:pPr>
                        <w:rPr>
                          <w:b/>
                          <w:bCs/>
                          <w:color w:val="910D28" w:themeColor="accen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910D28" w:themeColor="accent1"/>
                          <w:sz w:val="28"/>
                          <w:szCs w:val="28"/>
                        </w:rPr>
                        <w:t>Datos</w:t>
                      </w:r>
                      <w:proofErr w:type="spellEnd"/>
                      <w:r>
                        <w:rPr>
                          <w:b/>
                          <w:bCs/>
                          <w:color w:val="910D28" w:themeColor="accent1"/>
                          <w:sz w:val="28"/>
                          <w:szCs w:val="28"/>
                        </w:rPr>
                        <w:t xml:space="preserve"> Clave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0C58657" wp14:editId="5F977562">
                <wp:extent cx="7699306" cy="5256245"/>
                <wp:effectExtent l="12700" t="12700" r="0" b="0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9306" cy="5256245"/>
                          <a:chOff x="1084992" y="687580"/>
                          <a:chExt cx="8522000" cy="6184829"/>
                        </a:xfrm>
                      </wpg:grpSpPr>
                      <wpg:grpSp>
                        <wpg:cNvPr id="1316466895" name="Group 1316466895"/>
                        <wpg:cNvGrpSpPr/>
                        <wpg:grpSpPr>
                          <a:xfrm>
                            <a:off x="1084992" y="687580"/>
                            <a:ext cx="8522000" cy="6184829"/>
                            <a:chOff x="1119281" y="874843"/>
                            <a:chExt cx="8522000" cy="6182050"/>
                          </a:xfrm>
                        </wpg:grpSpPr>
                        <wps:wsp>
                          <wps:cNvPr id="1222076659" name="Rectangle 1222076659"/>
                          <wps:cNvSpPr/>
                          <wps:spPr>
                            <a:xfrm>
                              <a:off x="1119281" y="874843"/>
                              <a:ext cx="8522000" cy="618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7D9509" w14:textId="77777777" w:rsidR="00667D30" w:rsidRDefault="00667D30" w:rsidP="00667D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6329324" name="Rectangle 416329324"/>
                          <wps:cNvSpPr/>
                          <wps:spPr>
                            <a:xfrm>
                              <a:off x="1119281" y="874843"/>
                              <a:ext cx="8453425" cy="581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CB7B13" w14:textId="77777777" w:rsidR="00667D30" w:rsidRDefault="00667D30" w:rsidP="00667D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13595573" name="Group 613595573"/>
                          <wpg:cNvGrpSpPr/>
                          <wpg:grpSpPr>
                            <a:xfrm>
                              <a:off x="1119281" y="874843"/>
                              <a:ext cx="8453438" cy="5855285"/>
                              <a:chOff x="156850" y="166650"/>
                              <a:chExt cx="7048200" cy="4880081"/>
                            </a:xfrm>
                          </wpg:grpSpPr>
                          <wps:wsp>
                            <wps:cNvPr id="1234883090" name="Rectangle 1234883090"/>
                            <wps:cNvSpPr/>
                            <wps:spPr>
                              <a:xfrm>
                                <a:off x="156850" y="166650"/>
                                <a:ext cx="7048200" cy="484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3D44AB" w14:textId="77777777" w:rsidR="00667D30" w:rsidRDefault="00667D30" w:rsidP="00667D3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1025389" name="Rectangle: Rounded Corners 291025389"/>
                            <wps:cNvSpPr/>
                            <wps:spPr>
                              <a:xfrm>
                                <a:off x="156850" y="166650"/>
                                <a:ext cx="7048200" cy="48426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134F5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8039DF" w14:textId="77777777" w:rsidR="00667D30" w:rsidRDefault="00667D30" w:rsidP="00667D3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0190468" name="Straight Arrow Connector 1930190468"/>
                            <wps:cNvCnPr/>
                            <wps:spPr>
                              <a:xfrm>
                                <a:off x="3680950" y="166650"/>
                                <a:ext cx="0" cy="4842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134F5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295713" name="Straight Arrow Connector 107295713"/>
                            <wps:cNvCnPr/>
                            <wps:spPr>
                              <a:xfrm>
                                <a:off x="156850" y="2587950"/>
                                <a:ext cx="7048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134F5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33452136" name="Oval 933452136"/>
                            <wps:cNvSpPr/>
                            <wps:spPr>
                              <a:xfrm>
                                <a:off x="2161450" y="1622400"/>
                                <a:ext cx="3039000" cy="1931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134F5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39137A" w14:textId="77777777" w:rsidR="00667D30" w:rsidRDefault="00667D30" w:rsidP="00667D3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3771475" name="Rectangle 563771475"/>
                            <wps:cNvSpPr/>
                            <wps:spPr>
                              <a:xfrm>
                                <a:off x="352876" y="333273"/>
                                <a:ext cx="3235413" cy="619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AD05B6" w14:textId="65678A1F" w:rsidR="00667D30" w:rsidRDefault="00667D30" w:rsidP="00667D30">
                                  <w:pPr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F</w:t>
                                  </w:r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ó</w:t>
                                  </w:r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sil</w:t>
                                  </w:r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 xml:space="preserve"> o </w:t>
                                  </w:r>
                                  <w:proofErr w:type="spellStart"/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spec</w:t>
                                  </w:r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í</w:t>
                                  </w:r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men</w:t>
                                  </w:r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 xml:space="preserve"> </w:t>
                                  </w:r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 xml:space="preserve">que </w:t>
                                  </w:r>
                                  <w:proofErr w:type="spellStart"/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aparecen</w:t>
                                  </w:r>
                                  <w:proofErr w:type="spellEnd"/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en</w:t>
                                  </w:r>
                                  <w:proofErr w:type="spellEnd"/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el</w:t>
                                  </w:r>
                                  <w:proofErr w:type="spellEnd"/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1D32D1"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>libro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412974611" name="Rectangle 412974611"/>
                            <wps:cNvSpPr/>
                            <wps:spPr>
                              <a:xfrm>
                                <a:off x="321952" y="4274059"/>
                                <a:ext cx="3389466" cy="772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C10185" w14:textId="4EFC420F" w:rsidR="00667D30" w:rsidRPr="00667D30" w:rsidRDefault="00A261AD" w:rsidP="00667D30">
                                  <w:pPr>
                                    <w:textDirection w:val="btL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Haz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dibujos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los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fósiles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y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explica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dónde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se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encontraron</w:t>
                                  </w:r>
                                  <w:proofErr w:type="spellEnd"/>
                                  <w:r w:rsidR="00667D30" w:rsidRPr="00667D30"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642802716" name="Rectangle 642802716"/>
                            <wps:cNvSpPr/>
                            <wps:spPr>
                              <a:xfrm>
                                <a:off x="3645563" y="4260861"/>
                                <a:ext cx="3559480" cy="6652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63FC18" w14:textId="6D42DFF9" w:rsidR="00667D30" w:rsidRPr="00667D30" w:rsidRDefault="00753E8E" w:rsidP="00667D30">
                                  <w:pPr>
                                    <w:textDirection w:val="btLr"/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¿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Cómo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nos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ayudaron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los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fósiles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a saber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cómo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era la Tierra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en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épocas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anteriores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1787983804" name="Rectangle 1787983804"/>
                            <wps:cNvSpPr/>
                            <wps:spPr>
                              <a:xfrm>
                                <a:off x="2450459" y="1952647"/>
                                <a:ext cx="2571006" cy="5969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CB0812" w14:textId="44A9EB55" w:rsidR="00667D30" w:rsidRDefault="00667D30" w:rsidP="00667D30">
                                  <w:pPr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>T</w:t>
                                  </w:r>
                                  <w:r w:rsidR="001D32D1"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>í</w:t>
                                  </w:r>
                                  <w:r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>t</w:t>
                                  </w:r>
                                  <w:r w:rsidR="001D32D1"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>l</w:t>
                                  </w:r>
                                  <w:r w:rsidR="001D32D1"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 xml:space="preserve"> </w:t>
                                  </w:r>
                                  <w:r w:rsidR="001D32D1"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 xml:space="preserve"> Autor </w:t>
                                  </w:r>
                                  <w:r w:rsidR="001D32D1"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>del Libro</w:t>
                                  </w:r>
                                  <w:r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C58657" id="Group 39" o:spid="_x0000_s1027" style="width:606.25pt;height:413.9pt;mso-position-horizontal-relative:char;mso-position-vertical-relative:line" coordorigin="10849,6875" coordsize="85220,61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">
                <v:group id="Group 1316466895" o:spid="_x0000_s1028" style="position:absolute;left:10849;top:6875;width:85220;height:61849" coordorigin="11192,8748" coordsize="85220,61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">
                  <v:rect id="Rectangle 1222076659" o:spid="_x0000_s1029" style="position:absolute;left:11192;top:8748;width:85220;height:61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747D9509" w14:textId="77777777" w:rsidR="00667D30" w:rsidRDefault="00667D30" w:rsidP="00667D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416329324" o:spid="_x0000_s1030" style="position:absolute;left:11192;top:8748;width:84535;height:581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10CB7B13" w14:textId="77777777" w:rsidR="00667D30" w:rsidRDefault="00667D30" w:rsidP="00667D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613595573" o:spid="_x0000_s1031" style="position:absolute;left:11192;top:8748;width:84535;height:58553" coordorigin="1568,1666" coordsize="70482,48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">
                    <v:rect id="Rectangle 1234883090" o:spid="_x0000_s1032" style="position:absolute;left:1568;top:1666;width:70482;height:484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" filled="f" stroked="f">
                      <v:textbox inset="2.53958mm,2.53958mm,2.53958mm,2.53958mm">
                        <w:txbxContent>
                          <w:p w14:paraId="693D44AB" w14:textId="77777777" w:rsidR="00667D30" w:rsidRDefault="00667D30" w:rsidP="00667D3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oundrect id="Rectangle: Rounded Corners 291025389" o:spid="_x0000_s1033" style="position:absolute;left:1568;top:1666;width:70482;height:4842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" strokecolor="#134f5c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E8039DF" w14:textId="77777777" w:rsidR="00667D30" w:rsidRDefault="00667D30" w:rsidP="00667D30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30190468" o:spid="_x0000_s1034" type="#_x0000_t32" style="position:absolute;left:36809;top:1666;width:0;height:4842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" strokecolor="#134f5c" strokeweight="1.5pt">
                      <v:stroke startarrowwidth="narrow" startarrowlength="short" endarrowwidth="narrow" endarrowlength="short"/>
                    </v:shape>
                    <v:shape id="Straight Arrow Connector 107295713" o:spid="_x0000_s1035" type="#_x0000_t32" style="position:absolute;left:1568;top:25879;width:7048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" strokecolor="#134f5c" strokeweight="1.5pt">
                      <v:stroke startarrowwidth="narrow" startarrowlength="short" endarrowwidth="narrow" endarrowlength="short"/>
                    </v:shape>
                    <v:oval id="Oval 933452136" o:spid="_x0000_s1036" style="position:absolute;left:21614;top:16224;width:30390;height:193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" strokecolor="#134f5c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839137A" w14:textId="77777777" w:rsidR="00667D30" w:rsidRDefault="00667D30" w:rsidP="00667D30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563771475" o:spid="_x0000_s1037" style="position:absolute;left:3528;top:3332;width:32354;height:6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" filled="f" stroked="f">
                      <v:textbox inset="2.53958mm,2.53958mm,2.53958mm,2.53958mm">
                        <w:txbxContent>
                          <w:p w14:paraId="50AD05B6" w14:textId="65678A1F" w:rsidR="00667D30" w:rsidRDefault="00667D30" w:rsidP="00667D3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>F</w:t>
                            </w:r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>ó</w:t>
                            </w:r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>sil</w:t>
                            </w:r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>spec</w:t>
                            </w:r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>í</w:t>
                            </w:r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>men</w:t>
                            </w:r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 xml:space="preserve"> </w:t>
                            </w:r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 xml:space="preserve">que </w:t>
                            </w:r>
                            <w:proofErr w:type="spellStart"/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>aparecen</w:t>
                            </w:r>
                            <w:proofErr w:type="spellEnd"/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>en</w:t>
                            </w:r>
                            <w:proofErr w:type="spellEnd"/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>el</w:t>
                            </w:r>
                            <w:proofErr w:type="spellEnd"/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D32D1">
                              <w:rPr>
                                <w:b/>
                                <w:color w:val="980000"/>
                                <w:sz w:val="28"/>
                              </w:rPr>
                              <w:t>libro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v:textbox>
                    </v:rect>
                    <v:rect id="Rectangle 412974611" o:spid="_x0000_s1038" style="position:absolute;left:3219;top:42740;width:33895;height:77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" filled="f" stroked="f">
                      <v:textbox inset="2.53958mm,2.53958mm,2.53958mm,2.53958mm">
                        <w:txbxContent>
                          <w:p w14:paraId="18C10185" w14:textId="4EFC420F" w:rsidR="00667D30" w:rsidRPr="00667D30" w:rsidRDefault="00A261AD" w:rsidP="00667D30">
                            <w:pPr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Haz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dibujos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fósiles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explica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dónde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encontraron</w:t>
                            </w:r>
                            <w:proofErr w:type="spellEnd"/>
                            <w:r w:rsidR="00667D30" w:rsidRPr="00667D30"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642802716" o:spid="_x0000_s1039" style="position:absolute;left:36455;top:42608;width:35595;height:6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" filled="f" stroked="f">
                      <v:textbox inset="2.53958mm,2.53958mm,2.53958mm,2.53958mm">
                        <w:txbxContent>
                          <w:p w14:paraId="3F63FC18" w14:textId="6D42DFF9" w:rsidR="00667D30" w:rsidRPr="00667D30" w:rsidRDefault="00753E8E" w:rsidP="00667D30">
                            <w:pPr>
                              <w:textDirection w:val="btLr"/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Cómo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ayudaron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fósiles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a saber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cómo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era la Tierra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épocas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anteriores</w:t>
                            </w:r>
                            <w:proofErr w:type="spellEnd"/>
                            <w:r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rect>
                    <v:rect id="Rectangle 1787983804" o:spid="_x0000_s1040" style="position:absolute;left:24504;top:19526;width:25710;height:5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" filled="f" stroked="f">
                      <v:textbox inset="2.53958mm,2.53958mm,2.53958mm,2.53958mm">
                        <w:txbxContent>
                          <w:p w14:paraId="79CB0812" w14:textId="44A9EB55" w:rsidR="00667D30" w:rsidRDefault="00667D30" w:rsidP="00667D3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910D28"/>
                                <w:sz w:val="28"/>
                              </w:rPr>
                              <w:t>T</w:t>
                            </w:r>
                            <w:r w:rsidR="001D32D1">
                              <w:rPr>
                                <w:b/>
                                <w:color w:val="910D28"/>
                                <w:sz w:val="28"/>
                              </w:rPr>
                              <w:t>í</w:t>
                            </w:r>
                            <w:r>
                              <w:rPr>
                                <w:b/>
                                <w:color w:val="910D28"/>
                                <w:sz w:val="28"/>
                              </w:rPr>
                              <w:t>t</w:t>
                            </w:r>
                            <w:r w:rsidR="001D32D1">
                              <w:rPr>
                                <w:b/>
                                <w:color w:val="910D28"/>
                                <w:sz w:val="28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910D28"/>
                                <w:sz w:val="28"/>
                              </w:rPr>
                              <w:t>l</w:t>
                            </w:r>
                            <w:r w:rsidR="001D32D1">
                              <w:rPr>
                                <w:b/>
                                <w:color w:val="910D28"/>
                                <w:sz w:val="2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color w:val="910D28"/>
                                <w:sz w:val="28"/>
                              </w:rPr>
                              <w:t xml:space="preserve"> </w:t>
                            </w:r>
                            <w:r w:rsidR="001D32D1">
                              <w:rPr>
                                <w:b/>
                                <w:color w:val="910D28"/>
                                <w:sz w:val="28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910D28"/>
                                <w:sz w:val="28"/>
                              </w:rPr>
                              <w:t xml:space="preserve"> Autor </w:t>
                            </w:r>
                            <w:r w:rsidR="001D32D1">
                              <w:rPr>
                                <w:b/>
                                <w:color w:val="910D28"/>
                                <w:sz w:val="28"/>
                              </w:rPr>
                              <w:t>del Libro</w:t>
                            </w:r>
                            <w:r>
                              <w:rPr>
                                <w:b/>
                                <w:color w:val="910D28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48386960" w14:textId="52F1E847" w:rsidR="007170BF" w:rsidRDefault="007170B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7170BF">
      <w:headerReference w:type="even" r:id="rId7"/>
      <w:headerReference w:type="default" r:id="rId8"/>
      <w:headerReference w:type="first" r:id="rId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06BE8" w14:textId="77777777" w:rsidR="00FC7795" w:rsidRDefault="00FC7795">
      <w:r>
        <w:separator/>
      </w:r>
    </w:p>
  </w:endnote>
  <w:endnote w:type="continuationSeparator" w:id="0">
    <w:p w14:paraId="1AE67007" w14:textId="77777777" w:rsidR="00FC7795" w:rsidRDefault="00FC7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51F2D" w14:textId="77777777" w:rsidR="00FC7795" w:rsidRDefault="00FC7795">
      <w:r>
        <w:separator/>
      </w:r>
    </w:p>
  </w:footnote>
  <w:footnote w:type="continuationSeparator" w:id="0">
    <w:p w14:paraId="7279783E" w14:textId="77777777" w:rsidR="00FC7795" w:rsidRDefault="00FC7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77C8B" w14:textId="77777777" w:rsidR="001D32D1" w:rsidRDefault="001D3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A3F0" w14:textId="721C836A" w:rsidR="007170BF" w:rsidRDefault="00272D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4AEA5F2F" wp14:editId="2E090764">
          <wp:simplePos x="0" y="0"/>
          <wp:positionH relativeFrom="column">
            <wp:posOffset>-929640</wp:posOffset>
          </wp:positionH>
          <wp:positionV relativeFrom="page">
            <wp:posOffset>-8324</wp:posOffset>
          </wp:positionV>
          <wp:extent cx="10074876" cy="7785094"/>
          <wp:effectExtent l="0" t="0" r="0" b="635"/>
          <wp:wrapNone/>
          <wp:docPr id="13508707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0870756" name="Picture 13508707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4876" cy="7785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08AD6" w14:textId="77777777" w:rsidR="001D32D1" w:rsidRDefault="001D32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D30"/>
    <w:rsid w:val="001D32D1"/>
    <w:rsid w:val="00272D55"/>
    <w:rsid w:val="00446F64"/>
    <w:rsid w:val="0049628A"/>
    <w:rsid w:val="00515BF8"/>
    <w:rsid w:val="005A0A4B"/>
    <w:rsid w:val="00667D30"/>
    <w:rsid w:val="007170BF"/>
    <w:rsid w:val="00753E8E"/>
    <w:rsid w:val="009D25AE"/>
    <w:rsid w:val="00A261AD"/>
    <w:rsid w:val="00B5023D"/>
    <w:rsid w:val="00CE30EC"/>
    <w:rsid w:val="00FC6CE2"/>
    <w:rsid w:val="00FC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D9946"/>
  <w15:docId w15:val="{806F1442-2D07-4C1B-B710-208CFC041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67D30"/>
    <w:pPr>
      <w:spacing w:after="0" w:line="240" w:lineRule="auto"/>
    </w:pPr>
    <w:rPr>
      <w:color w:val="3E5C61" w:themeColor="text1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 w:after="120" w:line="276" w:lineRule="auto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szCs w:val="24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/>
      <w:outlineLvl w:val="0"/>
    </w:pPr>
    <w:rPr>
      <w:rFonts w:asciiTheme="majorHAnsi" w:eastAsiaTheme="majorEastAsia" w:hAnsiTheme="majorHAnsi" w:cstheme="majorBidi"/>
      <w:b/>
      <w:caps/>
      <w:color w:val="auto"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</w:pPr>
    <w:rPr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</w:pPr>
    <w:rPr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 w:line="276" w:lineRule="auto"/>
      <w:ind w:left="720" w:hanging="720"/>
    </w:pPr>
    <w:rPr>
      <w:i/>
      <w:color w:val="3E5C61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rPr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 w:line="276" w:lineRule="auto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 w:line="276" w:lineRule="auto"/>
      <w:ind w:left="1152" w:right="1152"/>
      <w:jc w:val="both"/>
    </w:pPr>
    <w:rPr>
      <w:i/>
      <w:iCs/>
      <w:color w:val="626262"/>
      <w:sz w:val="24"/>
      <w:szCs w:val="24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jc w:val="center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 w:line="276" w:lineRule="auto"/>
      <w:ind w:left="720"/>
      <w:contextualSpacing/>
    </w:pPr>
    <w:rPr>
      <w:color w:val="auto"/>
      <w:sz w:val="24"/>
      <w:szCs w:val="24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</w:pPr>
    <w:rPr>
      <w:noProof/>
      <w:color w:val="auto"/>
      <w:sz w:val="24"/>
      <w:szCs w:val="24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rPr>
      <w:b/>
      <w:color w:val="910D28" w:themeColor="accent1"/>
      <w:sz w:val="24"/>
      <w:szCs w:val="24"/>
    </w:rPr>
  </w:style>
  <w:style w:type="paragraph" w:customStyle="1" w:styleId="TableBody">
    <w:name w:val="Table Body"/>
    <w:basedOn w:val="Normal"/>
    <w:qFormat/>
    <w:rsid w:val="007D4DF2"/>
    <w:rPr>
      <w:color w:val="auto"/>
      <w:sz w:val="24"/>
      <w:szCs w:val="24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gl0002\OneDrive%20-%20University%20of%20Oklahoma\Documents\Custom%20Office%20Templates\JAVITS%20Horizontal%20Document%20Attachment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HUiREfpEu/N0i08UvsX7uRb91g==">AMUW2mWSBdtuT2U8t8mdHM7yRVBokLg3iiKAC2doAJM2Sv8mfHokjtEuQ1FEOObjSthASVikNQYtGkcSK2mZtxm9eQPOGmYrfxyoJxXRf8ax5EiC0LPEfEo=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C:\Users\bigl0002\OneDrive - University of Oklahoma\Documents\Custom Office Templates\JAVITS Horizontal Document Attachment.dotx</Template>
  <TotalTime>24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Looking Back in Time Using Fossil Evidence</vt:lpstr>
    </vt:vector>
  </TitlesOfParts>
  <Manager/>
  <Company/>
  <LinksUpToDate>false</LinksUpToDate>
  <CharactersWithSpaces>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Looking Back in Time Using Fossil Evidence</dc:title>
  <dc:subject/>
  <dc:creator>K20 Center</dc:creator>
  <cp:keywords/>
  <dc:description/>
  <cp:lastModifiedBy>Shogren, Caitlin E.</cp:lastModifiedBy>
  <cp:revision>7</cp:revision>
  <dcterms:created xsi:type="dcterms:W3CDTF">2023-06-07T18:31:00Z</dcterms:created>
  <dcterms:modified xsi:type="dcterms:W3CDTF">2023-06-23T13:27:00Z</dcterms:modified>
  <cp:category/>
</cp:coreProperties>
</file>