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7812ECA" w14:textId="726324B7" w:rsidR="00446C13" w:rsidRPr="00DC7A6D" w:rsidRDefault="002C18F2" w:rsidP="00DC7A6D">
      <w:pPr>
        <w:pStyle w:val="Title"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Clasificación de imágenes</w:t>
      </w:r>
    </w:p>
    <w:p w14:paraId="24FF1CEB" w14:textId="27B3B27B" w:rsidR="009D6E8D" w:rsidRPr="009D6E8D" w:rsidRDefault="002C18F2" w:rsidP="009D6E8D">
      <w:pPr>
        <w:pStyle w:val="BodyText"/>
        <w:bidi w:val="0"/>
      </w:pPr>
      <w:r>
        <w:rPr>
          <w:rFonts w:ascii="Times New Roman"/>
          <w:noProof/>
          <w:sz w:val="20"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inline distT="0" distB="0" distL="0" distR="0" wp14:anchorId="164C87AB" wp14:editId="3CE2E50B">
            <wp:extent cx="5240205" cy="3505771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205" cy="3505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8C23" w14:textId="3733004A" w:rsidR="006E1542" w:rsidRDefault="00504F84" w:rsidP="006E1542">
      <w:pPr>
        <w:pStyle w:val="CaptionCutline"/>
        <w:bidi w:val="0"/>
      </w:pP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La guerra del hombre rico.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https://blogs.haverford.edu/amongfriends/files/2008/12/we-wont-fight-final.jpg?file=2008/12/we-wont-fight-final.jpg</w:t>
      </w:r>
    </w:p>
    <w:p w14:paraId="1BD79B78" w14:textId="77777777" w:rsidR="00D40588" w:rsidRDefault="00D40588">
      <w:pPr>
        <w:spacing w:after="160" w:line="259" w:lineRule="auto"/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14:paraId="75F49F66" w14:textId="6E6FD9EF" w:rsidR="00DF26DD" w:rsidRPr="00DA7099" w:rsidRDefault="002C18F2" w:rsidP="00DA7099">
      <w:pPr>
        <w:pStyle w:val="CaptionCutline"/>
        <w:bidi w:val="0"/>
      </w:pPr>
      <w:r>
        <w:rPr>
          <w:noProof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anchor distT="0" distB="0" distL="0" distR="0" simplePos="0" relativeHeight="251659264" behindDoc="0" locked="0" layoutInCell="1" allowOverlap="1" wp14:anchorId="7E53B58C" wp14:editId="773B7691">
            <wp:simplePos x="0" y="0"/>
            <wp:positionH relativeFrom="page">
              <wp:posOffset>914400</wp:posOffset>
            </wp:positionH>
            <wp:positionV relativeFrom="paragraph">
              <wp:posOffset>0</wp:posOffset>
            </wp:positionV>
            <wp:extent cx="5309435" cy="281016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9435" cy="281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 Caricatura de la teoría del dominó: New York Times.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 https://historycollection.co/today-history-domino-theory-comes-fire-cia-1964/ 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14:paraId="45242C26" w14:textId="2F0D3190" w:rsidR="00F30BC9" w:rsidRDefault="00F30BC9" w:rsidP="002C18F2">
      <w:pPr>
        <w:pStyle w:val="BodyText"/>
        <w:bidi w:val="0"/>
      </w:pPr>
      <w:r>
        <w:rPr>
          <w:rFonts w:ascii="Times New Roman"/>
          <w:noProof/>
          <w:sz w:val="20"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inline distT="0" distB="0" distL="0" distR="0" wp14:anchorId="175BEFED" wp14:editId="3D1022A0">
            <wp:extent cx="5269467" cy="3820191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467" cy="382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32832" w14:textId="6AA66113" w:rsidR="00F30BC9" w:rsidRDefault="00504F84" w:rsidP="00504F84">
      <w:pPr>
        <w:pStyle w:val="Citation"/>
        <w:bidi w:val="0"/>
      </w:pP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Caricatura de un halcón, una paloma y un gallo.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</w:t>
      </w:r>
      <w:hyperlink r:id="rId11" w:history="1">
        <w:r>
          <w:rPr>
            <w:rStyle w:val="Hyperlink"/>
            <w:lang w:val="es"/>
            <w:b w:val="0"/>
            <w:bCs w:val="0"/>
            <w:i w:val="1"/>
            <w:iCs w:val="1"/>
            <w:u w:val="single"/>
            <w:vertAlign w:val="baseline"/>
            <w:rtl w:val="0"/>
          </w:rPr>
          <w:t xml:space="preserve">http://amnatgov.blogspot.com/2012/04/making-foreign-policy.html</w:t>
        </w:r>
      </w:hyperlink>
    </w:p>
    <w:p w14:paraId="3773AA12" w14:textId="0BE713EF" w:rsidR="00C2117E" w:rsidRDefault="00C2117E">
      <w:pPr>
        <w:spacing w:after="160" w:line="259" w:lineRule="auto"/>
        <w:rPr>
          <w:sz w:val="20"/>
          <w:szCs w:val="20"/>
        </w:rPr>
        <w:bidi w:val="0"/>
      </w:pP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14:paraId="3AF47F3B" w14:textId="77777777" w:rsidR="00C2117E" w:rsidRPr="00C2117E" w:rsidRDefault="00C2117E" w:rsidP="00C2117E">
      <w:pPr>
        <w:pStyle w:val="FootnoteText"/>
      </w:pPr>
    </w:p>
    <w:p w14:paraId="42AC3CEE" w14:textId="0D2C06F3" w:rsidR="00F30BC9" w:rsidRDefault="00C2117E" w:rsidP="002C18F2">
      <w:pPr>
        <w:pStyle w:val="BodyText"/>
        <w:bidi w:val="0"/>
      </w:pPr>
      <w:r>
        <w:rPr>
          <w:noProof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inline distT="0" distB="0" distL="0" distR="0" wp14:anchorId="6D134E60" wp14:editId="1687FEA9">
            <wp:extent cx="2865120" cy="389128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Ho_Chi_Minh_194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389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2BB3E" w14:textId="7383DA63" w:rsidR="00F30BC9" w:rsidRDefault="00F30BC9" w:rsidP="00F30BC9">
      <w:pPr>
        <w:pStyle w:val="CaptionCutline"/>
        <w:bidi w:val="0"/>
      </w:pP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Ho Chi Minh, 1946.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https://commons.wikimedia.org/wiki/File:Ho_Chi_Minh_1946.jpg</w:t>
      </w:r>
    </w:p>
    <w:p w14:paraId="4CEE776C" w14:textId="73685980" w:rsidR="00F30BC9" w:rsidRDefault="00F30BC9" w:rsidP="00F30BC9">
      <w:pPr>
        <w:pStyle w:val="CaptionCutline"/>
      </w:pPr>
    </w:p>
    <w:p w14:paraId="053E7997" w14:textId="4109ADD6" w:rsidR="00F30BC9" w:rsidRDefault="00F30BC9" w:rsidP="00F30BC9">
      <w:pPr>
        <w:bidi w:val="0"/>
      </w:pPr>
      <w:r>
        <w:rPr>
          <w:rFonts w:ascii="Times New Roman"/>
          <w:noProof/>
          <w:sz w:val="20"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inline distT="0" distB="0" distL="0" distR="0" wp14:anchorId="3B5001F7" wp14:editId="076822BF">
            <wp:extent cx="3050248" cy="4200144"/>
            <wp:effectExtent l="0" t="0" r="0" b="0"/>
            <wp:docPr id="1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0248" cy="420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ECA47" w14:textId="027A84E2" w:rsidR="00DF26DD" w:rsidRDefault="00C2117E" w:rsidP="00C2117E">
      <w:pPr>
        <w:pStyle w:val="Citation"/>
        <w:bidi w:val="0"/>
      </w:pP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Ngo Dinh Dien.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https://commons.wikimedia.org/wiki/File:Ngo_Dinh_Diem_-_Thumbnail_-_ARC_542189.png 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14:paraId="52ABA6D0" w14:textId="5AC90889" w:rsidR="00F30BC9" w:rsidRDefault="00B23521" w:rsidP="00F30BC9">
      <w:pPr>
        <w:pStyle w:val="BodyText"/>
        <w:bidi w:val="0"/>
      </w:pPr>
      <w:r>
        <w:rPr>
          <w:noProof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inline distT="0" distB="0" distL="0" distR="0" wp14:anchorId="6D59610F" wp14:editId="50429210">
            <wp:extent cx="5600700" cy="4323041"/>
            <wp:effectExtent l="0" t="0" r="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36574620606_ed15fb991a_z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014" cy="433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9C9D0" w14:textId="28AB8CF7" w:rsidR="00DF26DD" w:rsidRDefault="00DA7099" w:rsidP="00DA7099">
      <w:pPr>
        <w:pStyle w:val="Citation"/>
        <w:ind w:left="0" w:firstLine="0"/>
        <w:bidi w:val="0"/>
      </w:pP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Guerra de Vietnam, 1967 - Los marines estadounidenses patrullan la zona desmilitarizada.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https://www.flickr.com/photos/13476480@N07/36574620606 </w:t>
      </w:r>
      <w:r>
        <w:rPr>
          <w:lang w:val="es"/>
          <w:b w:val="0"/>
          <w:bCs w:val="0"/>
          <w:i w:val="0"/>
          <w:iCs w:val="0"/>
          <w:u w:val="none"/>
          <w:vertAlign w:val="baseline"/>
          <w:rtl w:val="0"/>
        </w:rPr>
        <w:br w:type="page"/>
      </w:r>
    </w:p>
    <w:p w14:paraId="7E167B34" w14:textId="79C71BF7" w:rsidR="00F30BC9" w:rsidRDefault="00F30BC9" w:rsidP="00F30BC9">
      <w:pPr>
        <w:pStyle w:val="BodyText"/>
        <w:bidi w:val="0"/>
      </w:pPr>
      <w:r>
        <w:rPr>
          <w:rFonts w:ascii="Times New Roman"/>
          <w:noProof/>
          <w:sz w:val="20"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inline distT="0" distB="0" distL="0" distR="0" wp14:anchorId="64E2604A" wp14:editId="5B94E2A1">
            <wp:extent cx="3837847" cy="4438554"/>
            <wp:effectExtent l="0" t="0" r="0" b="0"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7847" cy="4438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8DEFF" w14:textId="5C00012C" w:rsidR="00F30BC9" w:rsidRDefault="00C2117E" w:rsidP="00DA7099">
      <w:pPr>
        <w:pStyle w:val="Citation"/>
        <w:ind w:left="0" w:firstLine="0"/>
        <w:bidi w:val="0"/>
      </w:pP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Manifestantes contra la Guerra de Vietnam, 1967.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https://commons.wikimedia.org/wiki/File:Vietnam_War_protesters._1967._Wichita,_Kans_-_NARA_-_283627.jpg</w:t>
      </w:r>
    </w:p>
    <w:p w14:paraId="2F8B83C0" w14:textId="595F7275" w:rsidR="00F30BC9" w:rsidRPr="00F30BC9" w:rsidRDefault="00B23521" w:rsidP="00B23521">
      <w:pPr>
        <w:pStyle w:val="CaptionCutline"/>
        <w:bidi w:val="0"/>
      </w:pPr>
      <w:r>
        <w:rPr>
          <w:noProof/>
          <w:lang w:val="es"/>
          <w:b w:val="0"/>
          <w:bCs w:val="0"/>
          <w:i w:val="0"/>
          <w:iCs w:val="0"/>
          <w:u w:val="none"/>
          <w:vertAlign w:val="baseline"/>
          <w:rtl w:val="0"/>
        </w:rPr>
        <w:drawing>
          <wp:inline distT="0" distB="0" distL="0" distR="0" wp14:anchorId="2DCA1531" wp14:editId="6E4EA010">
            <wp:extent cx="5943600" cy="398399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37105498596_fa83b21d85_z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Guerra de Vietnam - Marines montados sobre un tanque M-48. </w:t>
      </w:r>
      <w:r>
        <w:rPr>
          <w:lang w:val="es"/>
          <w:b w:val="0"/>
          <w:bCs w:val="0"/>
          <w:i w:val="1"/>
          <w:iCs w:val="1"/>
          <w:u w:val="none"/>
          <w:vertAlign w:val="baseline"/>
          <w:rtl w:val="0"/>
        </w:rPr>
        <w:t xml:space="preserve">Extraído de https://www.flickr.com/photos/13476480@N07/37105498596 </w:t>
      </w:r>
    </w:p>
    <w:sectPr w:rsidR="00F30BC9" w:rsidRPr="00F30BC9">
      <w:footerReference w:type="default" r:id="rId1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B2A399" w14:textId="77777777" w:rsidR="005A7E0D" w:rsidRDefault="005A7E0D" w:rsidP="00293785">
      <w:pPr>
        <w:spacing w:after="0" w:line="240" w:lineRule="auto"/>
      </w:pPr>
      <w:r>
        <w:separator/>
      </w:r>
    </w:p>
  </w:endnote>
  <w:endnote w:type="continuationSeparator" w:id="0">
    <w:p w14:paraId="6FCC2091" w14:textId="77777777" w:rsidR="005A7E0D" w:rsidRDefault="005A7E0D" w:rsidP="0029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E2B10" w14:textId="422C1DE3" w:rsidR="00293785" w:rsidRDefault="00AC349E">
    <w:pPr>
      <w:pStyle w:val="Footer"/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0A48C8A1" wp14:editId="25458AA7">
              <wp:simplePos x="0" y="0"/>
              <wp:positionH relativeFrom="column">
                <wp:posOffset>1143000</wp:posOffset>
              </wp:positionH>
              <wp:positionV relativeFrom="paragraph">
                <wp:posOffset>-261620</wp:posOffset>
              </wp:positionV>
              <wp:extent cx="4000500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64073E" w14:textId="77777777" w:rsidR="00293785" w:rsidRDefault="005A7E0D" w:rsidP="00D106FF">
                          <w:pPr>
                            <w:pStyle w:val="LessonFooter"/>
                            <w:bidi w:val="0"/>
                          </w:pPr>
                          <w:sdt>
                            <w:sdtPr>
                              <w:alias w:val="Title"/>
                              <w:tag w:val=""/>
                              <w:id w:val="1281607793"/>
                              <w:placeholder>
                                <w:docPart w:val="6EB2C47A0B244E4DBC81DCAD779767F9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>
                                <w:rPr>
                                  <w:lang w:val="es"/>
                                  <w:b w:val="1"/>
                                  <w:bCs w:val="1"/>
                                  <w:i w:val="0"/>
                                  <w:iCs w:val="0"/>
                                  <w:u w:val="none"/>
                                  <w:vertAlign w:val="baseline"/>
                                  <w:rtl w:val="0"/>
                                </w:rPr>
                                <w:t xml:space="preserve">Vertical LEARN Document Attachment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48C8A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90pt;margin-top:-20.6pt;width:3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" filled="f" stroked="f">
              <v:textbox>
                <w:txbxContent>
                  <w:p w14:paraId="2064073E" w14:textId="77777777" w:rsidR="00293785" w:rsidRDefault="005A7E0D" w:rsidP="00D106FF">
                    <w:pPr>
                      <w:pStyle w:val="LessonFooter"/>
                      <w:bidi w:val="0"/>
                    </w:pPr>
                    <w:sdt>
                      <w:sdtPr>
                        <w:alias w:val="Title"/>
                        <w:tag w:val=""/>
                        <w:id w:val="1281607793"/>
                        <w:placeholder>
                          <w:docPart w:val="6EB2C47A0B244E4DBC81DCAD779767F9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>
                          <w:rPr>
                            <w:lang w:val="es"/>
                            <w:b w:val="1"/>
                            <w:bCs w:val="1"/>
                            <w:i w:val="0"/>
                            <w:iCs w:val="0"/>
                            <w:u w:val="none"/>
                            <w:vertAlign w:val="baseline"/>
                            <w:rtl w:val="0"/>
                          </w:rPr>
                          <w:t xml:space="preserve">Vertical LEARN Document Attachment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48000" behindDoc="1" locked="0" layoutInCell="1" allowOverlap="1" wp14:anchorId="77E4EB0D" wp14:editId="241A4F61">
          <wp:simplePos x="0" y="0"/>
          <wp:positionH relativeFrom="column">
            <wp:posOffset>1028700</wp:posOffset>
          </wp:positionH>
          <wp:positionV relativeFrom="paragraph">
            <wp:posOffset>-212725</wp:posOffset>
          </wp:positionV>
          <wp:extent cx="4572000" cy="316865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256940" w14:textId="77777777" w:rsidR="005A7E0D" w:rsidRDefault="005A7E0D" w:rsidP="00293785">
      <w:pPr>
        <w:spacing w:after="0" w:line="240" w:lineRule="auto"/>
      </w:pPr>
      <w:r>
        <w:separator/>
      </w:r>
    </w:p>
  </w:footnote>
  <w:footnote w:type="continuationSeparator" w:id="0">
    <w:p w14:paraId="76E012B9" w14:textId="77777777" w:rsidR="005A7E0D" w:rsidRDefault="005A7E0D" w:rsidP="00293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8F2"/>
    <w:rsid w:val="0004006F"/>
    <w:rsid w:val="00053775"/>
    <w:rsid w:val="0005619A"/>
    <w:rsid w:val="0011259B"/>
    <w:rsid w:val="00116FDD"/>
    <w:rsid w:val="00125621"/>
    <w:rsid w:val="001D0BBF"/>
    <w:rsid w:val="001E1F85"/>
    <w:rsid w:val="001F125D"/>
    <w:rsid w:val="002345CC"/>
    <w:rsid w:val="00293785"/>
    <w:rsid w:val="002C0879"/>
    <w:rsid w:val="002C18F2"/>
    <w:rsid w:val="002C37B4"/>
    <w:rsid w:val="0036040A"/>
    <w:rsid w:val="00446C13"/>
    <w:rsid w:val="00504F84"/>
    <w:rsid w:val="005078B4"/>
    <w:rsid w:val="0053328A"/>
    <w:rsid w:val="00540FC6"/>
    <w:rsid w:val="005511B6"/>
    <w:rsid w:val="00553C98"/>
    <w:rsid w:val="005A7E0D"/>
    <w:rsid w:val="00645D7F"/>
    <w:rsid w:val="00656940"/>
    <w:rsid w:val="00665274"/>
    <w:rsid w:val="00666C03"/>
    <w:rsid w:val="00686DAB"/>
    <w:rsid w:val="006B00F8"/>
    <w:rsid w:val="006E1542"/>
    <w:rsid w:val="00721EA4"/>
    <w:rsid w:val="00775046"/>
    <w:rsid w:val="007B055F"/>
    <w:rsid w:val="007E6F1D"/>
    <w:rsid w:val="00880013"/>
    <w:rsid w:val="008920A4"/>
    <w:rsid w:val="008F5386"/>
    <w:rsid w:val="00913172"/>
    <w:rsid w:val="00981E19"/>
    <w:rsid w:val="009B52E4"/>
    <w:rsid w:val="009D6E8D"/>
    <w:rsid w:val="00A101E8"/>
    <w:rsid w:val="00AC349E"/>
    <w:rsid w:val="00B23521"/>
    <w:rsid w:val="00B92DBF"/>
    <w:rsid w:val="00BD119F"/>
    <w:rsid w:val="00C2117E"/>
    <w:rsid w:val="00C73EA1"/>
    <w:rsid w:val="00C8524A"/>
    <w:rsid w:val="00CC4F77"/>
    <w:rsid w:val="00CD3CF6"/>
    <w:rsid w:val="00CE336D"/>
    <w:rsid w:val="00D106FF"/>
    <w:rsid w:val="00D40588"/>
    <w:rsid w:val="00D626EB"/>
    <w:rsid w:val="00DA7099"/>
    <w:rsid w:val="00DC7A6D"/>
    <w:rsid w:val="00DF26DD"/>
    <w:rsid w:val="00ED24C8"/>
    <w:rsid w:val="00F30BC9"/>
    <w:rsid w:val="00F377E2"/>
    <w:rsid w:val="00F50748"/>
    <w:rsid w:val="00F72D02"/>
    <w:rsid w:val="00FD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05CDF7"/>
  <w15:docId w15:val="{ACEE1AD2-31B6-4653-B9D1-B9C1CFA8E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Body"/>
    <w:next w:val="BodyText"/>
    <w:qFormat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106FF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  <w:szCs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106FF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AC349E"/>
    <w:pPr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AC349E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image" Target="media/image5.jpeg" /><Relationship Id="rId1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image" Target="media/image4.jpg" /><Relationship Id="rId17" Type="http://schemas.openxmlformats.org/officeDocument/2006/relationships/footer" Target="footer1.xml" /><Relationship Id="rId2" Type="http://schemas.openxmlformats.org/officeDocument/2006/relationships/numbering" Target="numbering.xml" /><Relationship Id="rId16" Type="http://schemas.openxmlformats.org/officeDocument/2006/relationships/image" Target="media/image8.jpg" /><Relationship Id="rId20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Mode="External" Target="http://amnatgov.blogspot.com/2012/04/making-foreign-policy.html" /><Relationship Id="rId5" Type="http://schemas.openxmlformats.org/officeDocument/2006/relationships/webSettings" Target="webSettings.xml" /><Relationship Id="rId15" Type="http://schemas.openxmlformats.org/officeDocument/2006/relationships/image" Target="media/image7.png" /><Relationship Id="rId10" Type="http://schemas.openxmlformats.org/officeDocument/2006/relationships/image" Target="media/image3.png" /><Relationship Id="rId19" Type="http://schemas.openxmlformats.org/officeDocument/2006/relationships/glossaryDocument" Target="glossary/document.xml" /><Relationship Id="rId4" Type="http://schemas.openxmlformats.org/officeDocument/2006/relationships/settings" Target="settings.xml" /><Relationship Id="rId9" Type="http://schemas.openxmlformats.org/officeDocument/2006/relationships/image" Target="media/image2.jpeg" /><Relationship Id="rId14" Type="http://schemas.openxmlformats.org/officeDocument/2006/relationships/image" Target="media/image6.jpg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ueh0004\Documents\Custom%20Office%20Templates\Vertical%20LEARN%20Document%20Attachment%20with%20Instruction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EB2C47A0B244E4DBC81DCAD779767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45E203-AEA5-45ED-B978-F20A70331801}"/>
      </w:docPartPr>
      <w:docPartBody>
        <w:p w:rsidR="00000000" w:rsidRDefault="00B66629">
          <w:pPr>
            <w:pStyle w:val="6EB2C47A0B244E4DBC81DCAD779767F9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629"/>
    <w:rsid w:val="00B6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6EB2C47A0B244E4DBC81DCAD779767F9">
    <w:name w:val="6EB2C47A0B244E4DBC81DCAD779767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CC426-943D-4429-9BB9-90280A689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Vertical LEARN Document Attachment with Instructions</Template>
  <TotalTime>1617</TotalTime>
  <Pages>8</Pages>
  <Words>180</Words>
  <Characters>937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Vertical LEARN Document Attachment</vt:lpstr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Vertical LEARN Document Attachment</dc:title>
  <dc:creator>Kuehn, Elizabeth C.</dc:creator>
  <cp:lastModifiedBy>Kuehn, Elizabeth C.</cp:lastModifiedBy>
  <cp:revision>2</cp:revision>
  <cp:lastPrinted>2016-07-14T14:08:00Z</cp:lastPrinted>
  <dcterms:created xsi:type="dcterms:W3CDTF">2018-08-21T17:26:00Z</dcterms:created>
  <dcterms:modified xsi:type="dcterms:W3CDTF">2018-08-22T20:27:00Z</dcterms:modified>
</cp:coreProperties>
</file>