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7812ECA" w14:textId="726324B7" w:rsidR="00446C13" w:rsidRPr="00DC7A6D" w:rsidRDefault="002C18F2" w:rsidP="00DC7A6D">
      <w:pPr>
        <w:pStyle w:val="Title"/>
      </w:pPr>
      <w:r>
        <w:t>Image Sort</w:t>
      </w:r>
    </w:p>
    <w:p w14:paraId="24FF1CEB" w14:textId="27B3B27B" w:rsidR="009D6E8D" w:rsidRPr="009D6E8D" w:rsidRDefault="002C18F2" w:rsidP="009D6E8D">
      <w:pPr>
        <w:pStyle w:val="BodyText"/>
      </w:pPr>
      <w:r>
        <w:rPr>
          <w:rFonts w:ascii="Times New Roman"/>
          <w:noProof/>
          <w:sz w:val="20"/>
        </w:rPr>
        <w:drawing>
          <wp:inline distT="0" distB="0" distL="0" distR="0" wp14:anchorId="164C87AB" wp14:editId="3CE2E50B">
            <wp:extent cx="5240205" cy="350577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205" cy="350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8C23" w14:textId="3733004A" w:rsidR="006E1542" w:rsidRDefault="00504F84" w:rsidP="006E1542">
      <w:pPr>
        <w:pStyle w:val="CaptionCutline"/>
      </w:pPr>
      <w:r>
        <w:t xml:space="preserve">Rich Man’s War. Retrieved from </w:t>
      </w:r>
      <w:r w:rsidRPr="00504F84">
        <w:t>https://blogs.haverford.edu/amongfriends/files/2008/12/we-wont-fight-final.jpg?file=2008/12/we-wont-fight-final.jpg</w:t>
      </w:r>
    </w:p>
    <w:p w14:paraId="1BD79B78" w14:textId="77777777" w:rsidR="00D40588" w:rsidRDefault="00D40588">
      <w:pPr>
        <w:spacing w:after="160" w:line="259" w:lineRule="auto"/>
      </w:pPr>
      <w:r>
        <w:br w:type="page"/>
      </w:r>
    </w:p>
    <w:p w14:paraId="75F49F66" w14:textId="6E6FD9EF" w:rsidR="00DF26DD" w:rsidRPr="00DA7099" w:rsidRDefault="002C18F2" w:rsidP="00DA7099">
      <w:pPr>
        <w:pStyle w:val="CaptionCutline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7E53B58C" wp14:editId="773B7691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5309435" cy="28101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435" cy="281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046">
        <w:t xml:space="preserve"> </w:t>
      </w:r>
      <w:r w:rsidR="006B00F8" w:rsidRPr="00DA7099">
        <w:t>The Domino Theory cartoon: New York Times</w:t>
      </w:r>
      <w:r w:rsidR="00504F84" w:rsidRPr="00DA7099">
        <w:t xml:space="preserve">. Retrieved from </w:t>
      </w:r>
      <w:r w:rsidR="006B00F8" w:rsidRPr="00DA7099">
        <w:t xml:space="preserve"> </w:t>
      </w:r>
      <w:r w:rsidR="00504F84" w:rsidRPr="00DA7099">
        <w:t xml:space="preserve">https://historycollection.co/today-history-domino-theory-comes-fire-cia-1964/ </w:t>
      </w:r>
      <w:r w:rsidR="00DF26DD" w:rsidRPr="00DA7099">
        <w:br w:type="page"/>
      </w:r>
    </w:p>
    <w:p w14:paraId="45242C26" w14:textId="2F0D3190" w:rsidR="00F30BC9" w:rsidRDefault="00F30BC9" w:rsidP="002C18F2">
      <w:pPr>
        <w:pStyle w:val="BodyText"/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75BEFED" wp14:editId="3D1022A0">
            <wp:extent cx="5269467" cy="3820191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7" cy="382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2832" w14:textId="6AA66113" w:rsidR="00F30BC9" w:rsidRDefault="00504F84" w:rsidP="00504F84">
      <w:pPr>
        <w:pStyle w:val="Citation"/>
      </w:pPr>
      <w:r>
        <w:t xml:space="preserve">Hawk, dove, and rooster cartoon. Retrieved from </w:t>
      </w:r>
      <w:hyperlink r:id="rId11" w:history="1">
        <w:r w:rsidR="00C2117E" w:rsidRPr="00ED71EB">
          <w:rPr>
            <w:rStyle w:val="Hyperlink"/>
          </w:rPr>
          <w:t>http://amnatgov.blogspot.com/2012/04/making-foreign-policy.html</w:t>
        </w:r>
      </w:hyperlink>
    </w:p>
    <w:p w14:paraId="3773AA12" w14:textId="0BE713EF" w:rsidR="00C2117E" w:rsidRDefault="00C2117E">
      <w:pPr>
        <w:spacing w:after="160" w:line="259" w:lineRule="auto"/>
        <w:rPr>
          <w:sz w:val="20"/>
          <w:szCs w:val="20"/>
        </w:rPr>
      </w:pPr>
      <w:r>
        <w:br w:type="page"/>
      </w:r>
    </w:p>
    <w:p w14:paraId="3AF47F3B" w14:textId="77777777" w:rsidR="00C2117E" w:rsidRPr="00C2117E" w:rsidRDefault="00C2117E" w:rsidP="00C2117E">
      <w:pPr>
        <w:pStyle w:val="FootnoteText"/>
      </w:pPr>
    </w:p>
    <w:p w14:paraId="42AC3CEE" w14:textId="0D2C06F3" w:rsidR="00F30BC9" w:rsidRDefault="00C2117E" w:rsidP="002C18F2">
      <w:pPr>
        <w:pStyle w:val="BodyText"/>
      </w:pPr>
      <w:r>
        <w:rPr>
          <w:noProof/>
        </w:rPr>
        <w:drawing>
          <wp:inline distT="0" distB="0" distL="0" distR="0" wp14:anchorId="6D134E60" wp14:editId="1687FEA9">
            <wp:extent cx="2865120" cy="38912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_Chi_Minh_194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BB3E" w14:textId="7383DA63" w:rsidR="00F30BC9" w:rsidRDefault="00F30BC9" w:rsidP="00F30BC9">
      <w:pPr>
        <w:pStyle w:val="CaptionCutline"/>
      </w:pPr>
      <w:r w:rsidRPr="00F30BC9">
        <w:t>Ho Chi Minh</w:t>
      </w:r>
      <w:r w:rsidR="00504F84">
        <w:t xml:space="preserve">, 1946. Retrieved from </w:t>
      </w:r>
      <w:r w:rsidR="00504F84" w:rsidRPr="00504F84">
        <w:t>https://commons.wikimedia.org/wiki/File:Ho_Chi_Minh_1946.jpg</w:t>
      </w:r>
    </w:p>
    <w:p w14:paraId="4CEE776C" w14:textId="73685980" w:rsidR="00F30BC9" w:rsidRDefault="00F30BC9" w:rsidP="00F30BC9">
      <w:pPr>
        <w:pStyle w:val="CaptionCutline"/>
      </w:pPr>
    </w:p>
    <w:p w14:paraId="053E7997" w14:textId="4109ADD6" w:rsidR="00F30BC9" w:rsidRDefault="00F30BC9" w:rsidP="00F30BC9">
      <w:r>
        <w:rPr>
          <w:rFonts w:ascii="Times New Roman"/>
          <w:noProof/>
          <w:sz w:val="20"/>
        </w:rPr>
        <w:lastRenderedPageBreak/>
        <w:drawing>
          <wp:inline distT="0" distB="0" distL="0" distR="0" wp14:anchorId="3B5001F7" wp14:editId="076822BF">
            <wp:extent cx="3050248" cy="4200144"/>
            <wp:effectExtent l="0" t="0" r="0" b="0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248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CA47" w14:textId="027A84E2" w:rsidR="00DF26DD" w:rsidRDefault="00C2117E" w:rsidP="00C2117E">
      <w:pPr>
        <w:pStyle w:val="Citation"/>
      </w:pPr>
      <w:r>
        <w:t xml:space="preserve">Ngo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Dien</w:t>
      </w:r>
      <w:proofErr w:type="spellEnd"/>
      <w:r>
        <w:t xml:space="preserve">. Retrieved from </w:t>
      </w:r>
      <w:r w:rsidRPr="00C2117E">
        <w:t xml:space="preserve">https://commons.wikimedia.org/wiki/File:Ngo_Dinh_Diem_-_Thumbnail_-_ARC_542189.png </w:t>
      </w:r>
      <w:r w:rsidR="00DF26DD">
        <w:br w:type="page"/>
      </w:r>
    </w:p>
    <w:p w14:paraId="52ABA6D0" w14:textId="5AC90889" w:rsidR="00F30BC9" w:rsidRDefault="00B23521" w:rsidP="00F30BC9">
      <w:pPr>
        <w:pStyle w:val="BodyText"/>
      </w:pPr>
      <w:bookmarkStart w:id="0" w:name="_GoBack"/>
      <w:r>
        <w:rPr>
          <w:noProof/>
        </w:rPr>
        <w:lastRenderedPageBreak/>
        <w:drawing>
          <wp:inline distT="0" distB="0" distL="0" distR="0" wp14:anchorId="6D59610F" wp14:editId="50429210">
            <wp:extent cx="5600700" cy="432304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6574620606_ed15fb991a_z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014" cy="43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269C9D0" w14:textId="28AB8CF7" w:rsidR="00DF26DD" w:rsidRDefault="00DA7099" w:rsidP="00DA7099">
      <w:pPr>
        <w:pStyle w:val="Citation"/>
        <w:ind w:left="0" w:firstLine="0"/>
      </w:pPr>
      <w:r>
        <w:t xml:space="preserve">Vietnam War 1967 – US Marines Patrol Demilitarized Zone. Retrieved from </w:t>
      </w:r>
      <w:r w:rsidRPr="00DA7099">
        <w:t xml:space="preserve">https://www.flickr.com/photos/13476480@N07/36574620606 </w:t>
      </w:r>
      <w:r w:rsidR="00DF26DD">
        <w:br w:type="page"/>
      </w:r>
    </w:p>
    <w:p w14:paraId="7E167B34" w14:textId="79C71BF7" w:rsidR="00F30BC9" w:rsidRDefault="00F30BC9" w:rsidP="00F30BC9">
      <w:pPr>
        <w:pStyle w:val="BodyText"/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4E2604A" wp14:editId="5B94E2A1">
            <wp:extent cx="3837847" cy="4438554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47" cy="44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DEFF" w14:textId="5C00012C" w:rsidR="00F30BC9" w:rsidRDefault="00C2117E" w:rsidP="00DA7099">
      <w:pPr>
        <w:pStyle w:val="Citation"/>
        <w:ind w:left="0" w:firstLine="0"/>
      </w:pPr>
      <w:r>
        <w:t xml:space="preserve">Vietnam War Protesters, 1967. Retrieved from </w:t>
      </w:r>
      <w:r w:rsidRPr="00C2117E">
        <w:t>https://commons.wikimedia.org/wiki/File:Vietnam_War_protesters._1967._Wichita,_Kans_-_NARA_-_283627.jpg</w:t>
      </w:r>
    </w:p>
    <w:p w14:paraId="2F8B83C0" w14:textId="595F7275" w:rsidR="00F30BC9" w:rsidRPr="00F30BC9" w:rsidRDefault="00B23521" w:rsidP="00B23521">
      <w:pPr>
        <w:pStyle w:val="CaptionCutline"/>
      </w:pPr>
      <w:r>
        <w:rPr>
          <w:noProof/>
        </w:rPr>
        <w:lastRenderedPageBreak/>
        <w:drawing>
          <wp:inline distT="0" distB="0" distL="0" distR="0" wp14:anchorId="2DCA1531" wp14:editId="6E4EA010">
            <wp:extent cx="5943600" cy="39839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7105498596_fa83b21d85_z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099">
        <w:t xml:space="preserve">Vietnam War – Marines riding atop an M-48 tank. Retrieved from </w:t>
      </w:r>
      <w:r w:rsidR="00DA7099" w:rsidRPr="00DA7099">
        <w:t>https://www.flickr.com/photos/13476480@N07/37105498596</w:t>
      </w:r>
      <w:r w:rsidR="00DA7099">
        <w:t xml:space="preserve"> </w:t>
      </w:r>
    </w:p>
    <w:sectPr w:rsidR="00F30BC9" w:rsidRPr="00F30BC9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2A399" w14:textId="77777777" w:rsidR="005A7E0D" w:rsidRDefault="005A7E0D" w:rsidP="00293785">
      <w:pPr>
        <w:spacing w:after="0" w:line="240" w:lineRule="auto"/>
      </w:pPr>
      <w:r>
        <w:separator/>
      </w:r>
    </w:p>
  </w:endnote>
  <w:endnote w:type="continuationSeparator" w:id="0">
    <w:p w14:paraId="6FCC2091" w14:textId="77777777" w:rsidR="005A7E0D" w:rsidRDefault="005A7E0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E2B10" w14:textId="422C1DE3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A48C8A1" wp14:editId="25458AA7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64073E" w14:textId="77777777" w:rsidR="00293785" w:rsidRDefault="005A7E0D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6EB2C47A0B244E4DBC81DCAD779767F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511B6">
                                <w:t>Vertical LEARN Document Attachment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8C8A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" filled="f" stroked="f">
              <v:textbox>
                <w:txbxContent>
                  <w:p w14:paraId="2064073E" w14:textId="77777777" w:rsidR="00293785" w:rsidRDefault="005A7E0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6EB2C47A0B244E4DBC81DCAD779767F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511B6">
                          <w:t>Vertical LEARN Document Attachment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7E4EB0D" wp14:editId="241A4F61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56940" w14:textId="77777777" w:rsidR="005A7E0D" w:rsidRDefault="005A7E0D" w:rsidP="00293785">
      <w:pPr>
        <w:spacing w:after="0" w:line="240" w:lineRule="auto"/>
      </w:pPr>
      <w:r>
        <w:separator/>
      </w:r>
    </w:p>
  </w:footnote>
  <w:footnote w:type="continuationSeparator" w:id="0">
    <w:p w14:paraId="76E012B9" w14:textId="77777777" w:rsidR="005A7E0D" w:rsidRDefault="005A7E0D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8F2"/>
    <w:rsid w:val="0004006F"/>
    <w:rsid w:val="00053775"/>
    <w:rsid w:val="0005619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18F2"/>
    <w:rsid w:val="002C37B4"/>
    <w:rsid w:val="0036040A"/>
    <w:rsid w:val="00446C13"/>
    <w:rsid w:val="00504F84"/>
    <w:rsid w:val="005078B4"/>
    <w:rsid w:val="0053328A"/>
    <w:rsid w:val="00540FC6"/>
    <w:rsid w:val="005511B6"/>
    <w:rsid w:val="00553C98"/>
    <w:rsid w:val="005A7E0D"/>
    <w:rsid w:val="00645D7F"/>
    <w:rsid w:val="00656940"/>
    <w:rsid w:val="00665274"/>
    <w:rsid w:val="00666C03"/>
    <w:rsid w:val="00686DAB"/>
    <w:rsid w:val="006B00F8"/>
    <w:rsid w:val="006E1542"/>
    <w:rsid w:val="00721EA4"/>
    <w:rsid w:val="00775046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23521"/>
    <w:rsid w:val="00B92DBF"/>
    <w:rsid w:val="00BD119F"/>
    <w:rsid w:val="00C2117E"/>
    <w:rsid w:val="00C73EA1"/>
    <w:rsid w:val="00C8524A"/>
    <w:rsid w:val="00CC4F77"/>
    <w:rsid w:val="00CD3CF6"/>
    <w:rsid w:val="00CE336D"/>
    <w:rsid w:val="00D106FF"/>
    <w:rsid w:val="00D40588"/>
    <w:rsid w:val="00D626EB"/>
    <w:rsid w:val="00DA7099"/>
    <w:rsid w:val="00DC7A6D"/>
    <w:rsid w:val="00DF26DD"/>
    <w:rsid w:val="00ED24C8"/>
    <w:rsid w:val="00F30BC9"/>
    <w:rsid w:val="00F377E2"/>
    <w:rsid w:val="00F50748"/>
    <w:rsid w:val="00F72D02"/>
    <w:rsid w:val="00FD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5CDF7"/>
  <w15:docId w15:val="{ACEE1AD2-31B6-4653-B9D1-B9C1CFA8E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mnatgov.blogspot.com/2012/04/making-foreign-policy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eh0004\Documents\Custom%20Office%20Templates\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EB2C47A0B244E4DBC81DCAD77976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5E203-AEA5-45ED-B978-F20A70331801}"/>
      </w:docPartPr>
      <w:docPartBody>
        <w:p w:rsidR="00000000" w:rsidRDefault="00B66629">
          <w:pPr>
            <w:pStyle w:val="6EB2C47A0B244E4DBC81DCAD779767F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29"/>
    <w:rsid w:val="00B6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EB2C47A0B244E4DBC81DCAD779767F9">
    <w:name w:val="6EB2C47A0B244E4DBC81DCAD779767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CC426-943D-4429-9BB9-90280A689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1617</TotalTime>
  <Pages>8</Pages>
  <Words>180</Words>
  <Characters>937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Vertical LEARN Document Attachment</dc:title>
  <dc:creator>Kuehn, Elizabeth C.</dc:creator>
  <cp:lastModifiedBy>Kuehn, Elizabeth C.</cp:lastModifiedBy>
  <cp:revision>2</cp:revision>
  <cp:lastPrinted>2016-07-14T14:08:00Z</cp:lastPrinted>
  <dcterms:created xsi:type="dcterms:W3CDTF">2018-08-21T17:26:00Z</dcterms:created>
  <dcterms:modified xsi:type="dcterms:W3CDTF">2018-08-22T20:27:00Z</dcterms:modified>
</cp:coreProperties>
</file>