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460A44" w14:textId="7AC0ACE9" w:rsidR="00446C13" w:rsidRPr="008506D6" w:rsidRDefault="008506D6" w:rsidP="00DC7A6D">
      <w:pPr>
        <w:pStyle w:val="Title"/>
      </w:pPr>
      <w:r w:rsidRPr="008506D6">
        <w:rPr>
          <w:noProof/>
        </w:rPr>
        <w:drawing>
          <wp:anchor distT="0" distB="0" distL="114300" distR="114300" simplePos="0" relativeHeight="251662336" behindDoc="0" locked="0" layoutInCell="1" allowOverlap="1" wp14:anchorId="6C919E2D" wp14:editId="5A7EE1FE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3488690" cy="3886200"/>
            <wp:effectExtent l="0" t="0" r="0" b="0"/>
            <wp:wrapSquare wrapText="bothSides"/>
            <wp:docPr id="17130132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13217" name="Graphic 171301321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60348" b="15555"/>
                    <a:stretch/>
                  </pic:blipFill>
                  <pic:spPr bwMode="auto">
                    <a:xfrm>
                      <a:off x="0" y="0"/>
                      <a:ext cx="348869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724" w:rsidRPr="008506D6">
        <w:t>The Scroll</w:t>
      </w:r>
      <w:r w:rsidR="002B0870">
        <w:t>s</w:t>
      </w:r>
      <w:r w:rsidR="002328EB" w:rsidRPr="008506D6">
        <w:t xml:space="preserve"> – Student A</w:t>
      </w:r>
    </w:p>
    <w:p w14:paraId="14127A66" w14:textId="6A2AAF99" w:rsidR="001B6A03" w:rsidRPr="008506D6" w:rsidRDefault="001B6A03" w:rsidP="001B6A03">
      <w:pPr>
        <w:pStyle w:val="BodyText"/>
      </w:pPr>
      <w:r w:rsidRPr="008506D6">
        <w:t xml:space="preserve">The focus of this task is to uncover the identity for </w:t>
      </w:r>
      <w:r w:rsidRPr="008506D6">
        <w:rPr>
          <w:position w:val="-14"/>
        </w:rPr>
        <w:object w:dxaOrig="1040" w:dyaOrig="400" w14:anchorId="43E3C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4pt;height:20.05pt" o:ole="">
            <v:imagedata r:id="rId10" o:title=""/>
          </v:shape>
          <o:OLEObject Type="Embed" ProgID="Equation.DSMT4" ShapeID="_x0000_i1025" DrawAspect="Content" ObjectID="_1754301767" r:id="rId11"/>
        </w:object>
      </w:r>
      <w:r w:rsidRPr="008506D6">
        <w:t>. To ensure your success, you must work together efficiently and communicate effectively.</w:t>
      </w:r>
    </w:p>
    <w:p w14:paraId="66FBB6FB" w14:textId="188D96FB" w:rsidR="00763CF1" w:rsidRPr="008506D6" w:rsidRDefault="00763CF1" w:rsidP="009D6E8D">
      <w:pPr>
        <w:pStyle w:val="BodyText"/>
      </w:pPr>
    </w:p>
    <w:p w14:paraId="3A54F8B9" w14:textId="77777777" w:rsidR="008506D6" w:rsidRPr="008506D6" w:rsidRDefault="008506D6" w:rsidP="009D6E8D">
      <w:pPr>
        <w:pStyle w:val="BodyText"/>
      </w:pPr>
    </w:p>
    <w:p w14:paraId="5B2E9267" w14:textId="77777777" w:rsidR="008506D6" w:rsidRPr="008506D6" w:rsidRDefault="008506D6" w:rsidP="009D6E8D">
      <w:pPr>
        <w:pStyle w:val="BodyText"/>
      </w:pPr>
    </w:p>
    <w:p w14:paraId="0F7C71EB" w14:textId="77777777" w:rsidR="008506D6" w:rsidRPr="008506D6" w:rsidRDefault="008506D6" w:rsidP="009D6E8D">
      <w:pPr>
        <w:pStyle w:val="BodyText"/>
      </w:pPr>
    </w:p>
    <w:p w14:paraId="6FDD6CB7" w14:textId="77777777" w:rsidR="008506D6" w:rsidRPr="008506D6" w:rsidRDefault="008506D6" w:rsidP="009D6E8D">
      <w:pPr>
        <w:pStyle w:val="BodyText"/>
      </w:pPr>
    </w:p>
    <w:p w14:paraId="5A88327D" w14:textId="77777777" w:rsidR="008506D6" w:rsidRPr="008506D6" w:rsidRDefault="008506D6" w:rsidP="009D6E8D">
      <w:pPr>
        <w:pStyle w:val="BodyText"/>
      </w:pPr>
    </w:p>
    <w:p w14:paraId="18F94439" w14:textId="77777777" w:rsidR="008506D6" w:rsidRPr="008506D6" w:rsidRDefault="008506D6" w:rsidP="009D6E8D">
      <w:pPr>
        <w:pStyle w:val="BodyText"/>
      </w:pPr>
    </w:p>
    <w:p w14:paraId="77F82619" w14:textId="77777777" w:rsidR="008506D6" w:rsidRPr="008506D6" w:rsidRDefault="008506D6" w:rsidP="009D6E8D">
      <w:pPr>
        <w:pStyle w:val="BodyText"/>
      </w:pPr>
    </w:p>
    <w:p w14:paraId="29433FAF" w14:textId="77777777" w:rsidR="008506D6" w:rsidRPr="008506D6" w:rsidRDefault="008506D6" w:rsidP="009D6E8D">
      <w:pPr>
        <w:pStyle w:val="BodyText"/>
      </w:pPr>
    </w:p>
    <w:p w14:paraId="6AE04505" w14:textId="3789C2FF" w:rsidR="002328EB" w:rsidRPr="008506D6" w:rsidRDefault="002328EB" w:rsidP="002328EB">
      <w:pPr>
        <w:pStyle w:val="Heading1"/>
      </w:pPr>
      <w:r w:rsidRPr="008506D6">
        <w:t>Step 1</w:t>
      </w:r>
      <w:r w:rsidR="00A070E4" w:rsidRPr="008506D6">
        <w:t>: Independent Work</w:t>
      </w:r>
    </w:p>
    <w:p w14:paraId="38C4C6AE" w14:textId="141EF682" w:rsidR="002328EB" w:rsidRPr="008506D6" w:rsidRDefault="00A070E4" w:rsidP="002328EB">
      <w:r w:rsidRPr="008506D6">
        <w:t xml:space="preserve">Use the figure </w:t>
      </w:r>
      <w:r w:rsidR="00567727" w:rsidRPr="008506D6">
        <w:t>above</w:t>
      </w:r>
      <w:r w:rsidRPr="008506D6">
        <w:t xml:space="preserve"> to write ratios using sine and cosine.</w:t>
      </w:r>
    </w:p>
    <w:p w14:paraId="337C3123" w14:textId="77777777" w:rsidR="00AB2FE5" w:rsidRDefault="00AB2FE5" w:rsidP="002328EB">
      <w:pPr>
        <w:pStyle w:val="BodyText"/>
      </w:pPr>
    </w:p>
    <w:p w14:paraId="4CD4802B" w14:textId="77777777" w:rsidR="00215EE2" w:rsidRDefault="00215EE2" w:rsidP="002328EB">
      <w:pPr>
        <w:pStyle w:val="BodyText"/>
      </w:pPr>
    </w:p>
    <w:p w14:paraId="584488A3" w14:textId="77777777" w:rsidR="00AB2FE5" w:rsidRDefault="00AB2FE5" w:rsidP="002328EB">
      <w:pPr>
        <w:pStyle w:val="BodyText"/>
      </w:pPr>
    </w:p>
    <w:p w14:paraId="3B52B2FE" w14:textId="77777777" w:rsidR="00215EE2" w:rsidRDefault="00215EE2" w:rsidP="002328EB">
      <w:pPr>
        <w:pStyle w:val="BodyText"/>
      </w:pPr>
    </w:p>
    <w:p w14:paraId="48B52B6A" w14:textId="77777777" w:rsidR="00215EE2" w:rsidRPr="008506D6" w:rsidRDefault="00215EE2" w:rsidP="002328EB">
      <w:pPr>
        <w:pStyle w:val="BodyText"/>
      </w:pPr>
    </w:p>
    <w:p w14:paraId="0B9092E2" w14:textId="36CFDDB2" w:rsidR="002328EB" w:rsidRPr="008506D6" w:rsidRDefault="002328EB" w:rsidP="002328EB">
      <w:pPr>
        <w:pStyle w:val="Heading1"/>
      </w:pPr>
      <w:r w:rsidRPr="008506D6">
        <w:t>Step 2</w:t>
      </w:r>
      <w:r w:rsidR="006C1934" w:rsidRPr="008506D6">
        <w:t>: Independent Work</w:t>
      </w:r>
    </w:p>
    <w:p w14:paraId="04923A03" w14:textId="1485F21D" w:rsidR="002328EB" w:rsidRPr="008506D6" w:rsidRDefault="00AB2FE5" w:rsidP="00AB2FE5">
      <w:r w:rsidRPr="008506D6">
        <w:t xml:space="preserve">Rewrite and simplify your equations above using </w:t>
      </w:r>
      <w:r w:rsidRPr="008506D6">
        <w:rPr>
          <w:position w:val="-4"/>
        </w:rPr>
        <w:object w:dxaOrig="740" w:dyaOrig="320" w14:anchorId="47BF7FDC">
          <v:shape id="_x0000_i1026" type="#_x0000_t75" style="width:36.95pt;height:15.65pt" o:ole="">
            <v:imagedata r:id="rId12" o:title=""/>
          </v:shape>
          <o:OLEObject Type="Embed" ProgID="Equation.DSMT4" ShapeID="_x0000_i1026" DrawAspect="Content" ObjectID="_1754301768" r:id="rId13"/>
        </w:object>
      </w:r>
      <w:r w:rsidRPr="008506D6">
        <w:t>.</w:t>
      </w:r>
    </w:p>
    <w:p w14:paraId="5963012B" w14:textId="77777777" w:rsidR="00215EE2" w:rsidRDefault="00215EE2" w:rsidP="00215EE2">
      <w:pPr>
        <w:pStyle w:val="BodyText"/>
      </w:pPr>
    </w:p>
    <w:p w14:paraId="4630B0C7" w14:textId="77777777" w:rsidR="00215EE2" w:rsidRDefault="00215EE2" w:rsidP="00215EE2">
      <w:pPr>
        <w:pStyle w:val="BodyText"/>
      </w:pPr>
    </w:p>
    <w:p w14:paraId="54FA9A2F" w14:textId="77777777" w:rsidR="00215EE2" w:rsidRDefault="00215EE2" w:rsidP="00215EE2">
      <w:pPr>
        <w:pStyle w:val="BodyText"/>
      </w:pPr>
    </w:p>
    <w:p w14:paraId="2CF9D963" w14:textId="77777777" w:rsidR="00215EE2" w:rsidRPr="008506D6" w:rsidRDefault="00215EE2" w:rsidP="00215EE2">
      <w:pPr>
        <w:pStyle w:val="BodyText"/>
      </w:pPr>
    </w:p>
    <w:p w14:paraId="269457DA" w14:textId="77777777" w:rsidR="004555DF" w:rsidRDefault="004555DF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br w:type="page"/>
      </w:r>
    </w:p>
    <w:p w14:paraId="7BDDCFEF" w14:textId="50B0B81F" w:rsidR="00567727" w:rsidRPr="008506D6" w:rsidRDefault="008506D6" w:rsidP="00567727">
      <w:pPr>
        <w:pStyle w:val="Title"/>
      </w:pPr>
      <w:r w:rsidRPr="008506D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A3842D" wp14:editId="64AE4E83">
            <wp:simplePos x="0" y="0"/>
            <wp:positionH relativeFrom="margin">
              <wp:posOffset>0</wp:posOffset>
            </wp:positionH>
            <wp:positionV relativeFrom="margin">
              <wp:posOffset>268605</wp:posOffset>
            </wp:positionV>
            <wp:extent cx="3552825" cy="3886200"/>
            <wp:effectExtent l="0" t="0" r="0" b="0"/>
            <wp:wrapSquare wrapText="bothSides"/>
            <wp:docPr id="161037175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71750" name="Graphic 161037175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36206" r="23610" b="15966"/>
                    <a:stretch/>
                  </pic:blipFill>
                  <pic:spPr bwMode="auto">
                    <a:xfrm>
                      <a:off x="0" y="0"/>
                      <a:ext cx="35528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724" w:rsidRPr="008506D6">
        <w:t>The Scroll</w:t>
      </w:r>
      <w:r w:rsidR="002B0870">
        <w:t>s</w:t>
      </w:r>
      <w:r w:rsidR="00567727" w:rsidRPr="008506D6">
        <w:t xml:space="preserve"> – Student B</w:t>
      </w:r>
    </w:p>
    <w:p w14:paraId="62ED4A35" w14:textId="1B28BF78" w:rsidR="008506D6" w:rsidRPr="008506D6" w:rsidRDefault="008506D6" w:rsidP="008506D6">
      <w:pPr>
        <w:pStyle w:val="BodyText"/>
      </w:pPr>
      <w:r w:rsidRPr="008506D6">
        <w:t xml:space="preserve">The focus of this task is to uncover the identity for </w:t>
      </w:r>
      <w:r w:rsidRPr="008506D6">
        <w:rPr>
          <w:position w:val="-14"/>
        </w:rPr>
        <w:object w:dxaOrig="1040" w:dyaOrig="400" w14:anchorId="2C7A17BC">
          <v:shape id="_x0000_i1027" type="#_x0000_t75" style="width:51.4pt;height:20.05pt" o:ole="">
            <v:imagedata r:id="rId10" o:title=""/>
          </v:shape>
          <o:OLEObject Type="Embed" ProgID="Equation.DSMT4" ShapeID="_x0000_i1027" DrawAspect="Content" ObjectID="_1754301769" r:id="rId16"/>
        </w:object>
      </w:r>
      <w:r w:rsidRPr="008506D6">
        <w:t>. To ensure your success, you must work together efficiently and communicate effectively.</w:t>
      </w:r>
    </w:p>
    <w:p w14:paraId="712C843E" w14:textId="3F390AC1" w:rsidR="00567727" w:rsidRPr="008506D6" w:rsidRDefault="00567727" w:rsidP="008506D6">
      <w:pPr>
        <w:pStyle w:val="BodyText"/>
      </w:pPr>
    </w:p>
    <w:p w14:paraId="3D91E4CC" w14:textId="5B0E7AB6" w:rsidR="008506D6" w:rsidRPr="008506D6" w:rsidRDefault="008506D6" w:rsidP="008506D6">
      <w:pPr>
        <w:pStyle w:val="BodyText"/>
      </w:pPr>
    </w:p>
    <w:p w14:paraId="74B47F89" w14:textId="77777777" w:rsidR="008506D6" w:rsidRPr="008506D6" w:rsidRDefault="008506D6" w:rsidP="008506D6">
      <w:pPr>
        <w:pStyle w:val="BodyText"/>
      </w:pPr>
    </w:p>
    <w:p w14:paraId="13413717" w14:textId="77777777" w:rsidR="008506D6" w:rsidRPr="008506D6" w:rsidRDefault="008506D6" w:rsidP="008506D6">
      <w:pPr>
        <w:pStyle w:val="BodyText"/>
      </w:pPr>
    </w:p>
    <w:p w14:paraId="217FC6C1" w14:textId="77777777" w:rsidR="008506D6" w:rsidRPr="008506D6" w:rsidRDefault="008506D6" w:rsidP="008506D6">
      <w:pPr>
        <w:pStyle w:val="BodyText"/>
      </w:pPr>
    </w:p>
    <w:p w14:paraId="039EC88F" w14:textId="77777777" w:rsidR="008506D6" w:rsidRPr="008506D6" w:rsidRDefault="008506D6" w:rsidP="008506D6">
      <w:pPr>
        <w:pStyle w:val="BodyText"/>
      </w:pPr>
    </w:p>
    <w:p w14:paraId="5EB75B44" w14:textId="77777777" w:rsidR="008506D6" w:rsidRPr="008506D6" w:rsidRDefault="008506D6" w:rsidP="008506D6">
      <w:pPr>
        <w:pStyle w:val="BodyText"/>
      </w:pPr>
    </w:p>
    <w:p w14:paraId="03210D22" w14:textId="77777777" w:rsidR="008506D6" w:rsidRPr="008506D6" w:rsidRDefault="008506D6" w:rsidP="008506D6">
      <w:pPr>
        <w:pStyle w:val="BodyText"/>
      </w:pPr>
    </w:p>
    <w:p w14:paraId="21DBDB81" w14:textId="77777777" w:rsidR="008506D6" w:rsidRPr="008506D6" w:rsidRDefault="008506D6" w:rsidP="008506D6">
      <w:pPr>
        <w:pStyle w:val="BodyText"/>
      </w:pPr>
    </w:p>
    <w:p w14:paraId="53DA3343" w14:textId="77777777" w:rsidR="00567727" w:rsidRPr="008506D6" w:rsidRDefault="00567727" w:rsidP="00567727">
      <w:pPr>
        <w:pStyle w:val="Heading1"/>
      </w:pPr>
      <w:r w:rsidRPr="008506D6">
        <w:t>Step 1: Independent Work</w:t>
      </w:r>
    </w:p>
    <w:p w14:paraId="13C1FD00" w14:textId="42C1F2DF" w:rsidR="00567727" w:rsidRPr="008506D6" w:rsidRDefault="00567727" w:rsidP="00567727">
      <w:pPr>
        <w:rPr>
          <w:i/>
          <w:iCs/>
        </w:rPr>
      </w:pPr>
      <w:r w:rsidRPr="008506D6">
        <w:t xml:space="preserve">Find </w:t>
      </w:r>
      <w:r w:rsidRPr="008506D6">
        <w:rPr>
          <w:position w:val="-6"/>
        </w:rPr>
        <w:object w:dxaOrig="920" w:dyaOrig="279" w14:anchorId="2C8FB297">
          <v:shape id="_x0000_i1028" type="#_x0000_t75" style="width:45.1pt;height:14.4pt" o:ole="">
            <v:imagedata r:id="rId17" o:title=""/>
          </v:shape>
          <o:OLEObject Type="Embed" ProgID="Equation.DSMT4" ShapeID="_x0000_i1028" DrawAspect="Content" ObjectID="_1754301770" r:id="rId18"/>
        </w:object>
      </w:r>
      <w:r w:rsidR="0051111A" w:rsidRPr="008506D6">
        <w:t xml:space="preserve"> in terms of </w:t>
      </w:r>
      <w:r w:rsidR="0051111A" w:rsidRPr="008506D6">
        <w:rPr>
          <w:rFonts w:ascii="Times New Roman" w:hAnsi="Times New Roman" w:cs="Times New Roman"/>
          <w:i/>
          <w:iCs/>
        </w:rPr>
        <w:t>x</w:t>
      </w:r>
      <w:r w:rsidR="0051111A" w:rsidRPr="008506D6">
        <w:t xml:space="preserve"> and/or </w:t>
      </w:r>
      <w:r w:rsidR="0051111A" w:rsidRPr="008506D6">
        <w:rPr>
          <w:rFonts w:ascii="Times New Roman" w:hAnsi="Times New Roman" w:cs="Times New Roman"/>
          <w:i/>
          <w:iCs/>
        </w:rPr>
        <w:t>y</w:t>
      </w:r>
      <w:r w:rsidRPr="008506D6">
        <w:t xml:space="preserve">. </w:t>
      </w:r>
      <w:r w:rsidRPr="008506D6">
        <w:rPr>
          <w:i/>
          <w:iCs/>
        </w:rPr>
        <w:t>Hint: Use the alternate interior angle</w:t>
      </w:r>
      <w:r w:rsidR="006C1934" w:rsidRPr="008506D6">
        <w:rPr>
          <w:i/>
          <w:iCs/>
        </w:rPr>
        <w:t>s</w:t>
      </w:r>
      <w:r w:rsidRPr="008506D6">
        <w:rPr>
          <w:i/>
          <w:iCs/>
        </w:rPr>
        <w:t xml:space="preserve"> theorem.</w:t>
      </w:r>
    </w:p>
    <w:p w14:paraId="6FF3E45A" w14:textId="42D298EE" w:rsidR="00567727" w:rsidRPr="008506D6" w:rsidRDefault="00567727" w:rsidP="00567727"/>
    <w:p w14:paraId="73764BD2" w14:textId="0D0CA2A1" w:rsidR="00AB2FE5" w:rsidRPr="008506D6" w:rsidRDefault="00AB2FE5" w:rsidP="00AB2FE5">
      <w:pPr>
        <w:pStyle w:val="BodyText"/>
      </w:pPr>
    </w:p>
    <w:p w14:paraId="2CE148ED" w14:textId="77777777" w:rsidR="00567727" w:rsidRPr="008506D6" w:rsidRDefault="00567727" w:rsidP="00567727">
      <w:pPr>
        <w:pStyle w:val="BodyText"/>
      </w:pPr>
    </w:p>
    <w:p w14:paraId="6DFA809D" w14:textId="6FA0051C" w:rsidR="00567727" w:rsidRPr="008506D6" w:rsidRDefault="00567727" w:rsidP="00567727">
      <w:pPr>
        <w:pStyle w:val="Heading1"/>
      </w:pPr>
      <w:r w:rsidRPr="008506D6">
        <w:t>Step 2: Independent Work</w:t>
      </w:r>
    </w:p>
    <w:p w14:paraId="74ED6B2D" w14:textId="0AA4A7FC" w:rsidR="00567727" w:rsidRPr="008506D6" w:rsidRDefault="00567727" w:rsidP="00567727">
      <w:r w:rsidRPr="008506D6">
        <w:t xml:space="preserve">Then use </w:t>
      </w:r>
      <w:r w:rsidRPr="008506D6">
        <w:rPr>
          <w:position w:val="-6"/>
        </w:rPr>
        <w:object w:dxaOrig="720" w:dyaOrig="279" w14:anchorId="4E9D4ACE">
          <v:shape id="_x0000_i1029" type="#_x0000_t75" style="width:36.3pt;height:14.4pt" o:ole="">
            <v:imagedata r:id="rId19" o:title=""/>
          </v:shape>
          <o:OLEObject Type="Embed" ProgID="Equation.DSMT4" ShapeID="_x0000_i1029" DrawAspect="Content" ObjectID="_1754301771" r:id="rId20"/>
        </w:object>
      </w:r>
      <w:r w:rsidRPr="008506D6">
        <w:t xml:space="preserve"> to write ratios using sine and cosine.</w:t>
      </w:r>
    </w:p>
    <w:p w14:paraId="31141245" w14:textId="5A4C1834" w:rsidR="0045727C" w:rsidRPr="008506D6" w:rsidRDefault="0045727C" w:rsidP="00215EE2"/>
    <w:sectPr w:rsidR="0045727C" w:rsidRPr="008506D6" w:rsidSect="004555DF">
      <w:footerReference w:type="default" r:id="rId21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5AA98" w14:textId="77777777" w:rsidR="00DF0315" w:rsidRDefault="00DF0315" w:rsidP="00293785">
      <w:pPr>
        <w:spacing w:after="0" w:line="240" w:lineRule="auto"/>
      </w:pPr>
      <w:r>
        <w:separator/>
      </w:r>
    </w:p>
  </w:endnote>
  <w:endnote w:type="continuationSeparator" w:id="0">
    <w:p w14:paraId="79DB54BC" w14:textId="77777777" w:rsidR="00DF0315" w:rsidRDefault="00DF031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5F1E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0EF6EE" wp14:editId="2C23EAFE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E90AA" w14:textId="3AAF609E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708827D83394FF4B05FCAC52E77065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67727">
                                <w:t>Trig Identities, Part 3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EF6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49FE90AA" w14:textId="3AAF609E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708827D83394FF4B05FCAC52E77065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567727">
                          <w:t>Trig Identities, Part 3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8FAE6B7" wp14:editId="4C71EF8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1025008746" name="Picture 1025008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7FDC4" w14:textId="77777777" w:rsidR="00DF0315" w:rsidRDefault="00DF0315" w:rsidP="00293785">
      <w:pPr>
        <w:spacing w:after="0" w:line="240" w:lineRule="auto"/>
      </w:pPr>
      <w:r>
        <w:separator/>
      </w:r>
    </w:p>
  </w:footnote>
  <w:footnote w:type="continuationSeparator" w:id="0">
    <w:p w14:paraId="7949AE36" w14:textId="77777777" w:rsidR="00DF0315" w:rsidRDefault="00DF0315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858255">
    <w:abstractNumId w:val="6"/>
  </w:num>
  <w:num w:numId="2" w16cid:durableId="1796437611">
    <w:abstractNumId w:val="7"/>
  </w:num>
  <w:num w:numId="3" w16cid:durableId="851644021">
    <w:abstractNumId w:val="0"/>
  </w:num>
  <w:num w:numId="4" w16cid:durableId="282930996">
    <w:abstractNumId w:val="2"/>
  </w:num>
  <w:num w:numId="5" w16cid:durableId="259142627">
    <w:abstractNumId w:val="3"/>
  </w:num>
  <w:num w:numId="6" w16cid:durableId="197670186">
    <w:abstractNumId w:val="5"/>
  </w:num>
  <w:num w:numId="7" w16cid:durableId="1405758658">
    <w:abstractNumId w:val="4"/>
  </w:num>
  <w:num w:numId="8" w16cid:durableId="1085224916">
    <w:abstractNumId w:val="8"/>
  </w:num>
  <w:num w:numId="9" w16cid:durableId="204219628">
    <w:abstractNumId w:val="9"/>
  </w:num>
  <w:num w:numId="10" w16cid:durableId="1425803814">
    <w:abstractNumId w:val="10"/>
  </w:num>
  <w:num w:numId="11" w16cid:durableId="1798570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EB"/>
    <w:rsid w:val="0004006F"/>
    <w:rsid w:val="00053775"/>
    <w:rsid w:val="0005619A"/>
    <w:rsid w:val="0008589D"/>
    <w:rsid w:val="0011259B"/>
    <w:rsid w:val="00116FDD"/>
    <w:rsid w:val="00125621"/>
    <w:rsid w:val="001B6A03"/>
    <w:rsid w:val="001D0BBF"/>
    <w:rsid w:val="001E1F85"/>
    <w:rsid w:val="001F125D"/>
    <w:rsid w:val="00215EE2"/>
    <w:rsid w:val="00216CA3"/>
    <w:rsid w:val="002328EB"/>
    <w:rsid w:val="002345CC"/>
    <w:rsid w:val="00293785"/>
    <w:rsid w:val="002B0870"/>
    <w:rsid w:val="002C0879"/>
    <w:rsid w:val="002C37B4"/>
    <w:rsid w:val="003521E4"/>
    <w:rsid w:val="0036040A"/>
    <w:rsid w:val="00397FA9"/>
    <w:rsid w:val="00446C13"/>
    <w:rsid w:val="004555DF"/>
    <w:rsid w:val="0045727C"/>
    <w:rsid w:val="00496A96"/>
    <w:rsid w:val="004A76BB"/>
    <w:rsid w:val="005078B4"/>
    <w:rsid w:val="0051111A"/>
    <w:rsid w:val="0053328A"/>
    <w:rsid w:val="00540FC6"/>
    <w:rsid w:val="005511B6"/>
    <w:rsid w:val="00553C98"/>
    <w:rsid w:val="00567727"/>
    <w:rsid w:val="005A7635"/>
    <w:rsid w:val="00645D7F"/>
    <w:rsid w:val="00656940"/>
    <w:rsid w:val="00665274"/>
    <w:rsid w:val="00666C03"/>
    <w:rsid w:val="00686DAB"/>
    <w:rsid w:val="006B4CC2"/>
    <w:rsid w:val="006C1934"/>
    <w:rsid w:val="006E1542"/>
    <w:rsid w:val="00721EA4"/>
    <w:rsid w:val="00763CF1"/>
    <w:rsid w:val="00797CB5"/>
    <w:rsid w:val="007B055F"/>
    <w:rsid w:val="007E6F1D"/>
    <w:rsid w:val="008506D6"/>
    <w:rsid w:val="00880013"/>
    <w:rsid w:val="008920A4"/>
    <w:rsid w:val="008F5386"/>
    <w:rsid w:val="00913172"/>
    <w:rsid w:val="00981E19"/>
    <w:rsid w:val="009B52E4"/>
    <w:rsid w:val="009D6E8D"/>
    <w:rsid w:val="00A070E4"/>
    <w:rsid w:val="00A101E8"/>
    <w:rsid w:val="00AB2FE5"/>
    <w:rsid w:val="00AC349E"/>
    <w:rsid w:val="00B35208"/>
    <w:rsid w:val="00B70724"/>
    <w:rsid w:val="00B92DBF"/>
    <w:rsid w:val="00BD119F"/>
    <w:rsid w:val="00C73EA1"/>
    <w:rsid w:val="00C8524A"/>
    <w:rsid w:val="00CC4F77"/>
    <w:rsid w:val="00CD3CF6"/>
    <w:rsid w:val="00CE336D"/>
    <w:rsid w:val="00D106FF"/>
    <w:rsid w:val="00D269D8"/>
    <w:rsid w:val="00D626EB"/>
    <w:rsid w:val="00DC7A6D"/>
    <w:rsid w:val="00DF0315"/>
    <w:rsid w:val="00EA74D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84AB3"/>
  <w15:docId w15:val="{E1DFDC35-6E9F-46CA-9881-AF902EB8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08827D83394FF4B05FCAC52E770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416A0-9981-40FB-9E37-D1B16ACB5963}"/>
      </w:docPartPr>
      <w:docPartBody>
        <w:p w:rsidR="00B07DE1" w:rsidRDefault="00B07DE1">
          <w:pPr>
            <w:pStyle w:val="5708827D83394FF4B05FCAC52E77065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DE1"/>
    <w:rsid w:val="00943523"/>
    <w:rsid w:val="00B0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708827D83394FF4B05FCAC52E770653">
    <w:name w:val="5708827D83394FF4B05FCAC52E7706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2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Trig Identities, Part 3</vt:lpstr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 Identities, Part 3</dc:title>
  <dc:creator>Michell</dc:creator>
  <cp:lastModifiedBy>McLeod Porter, Delma</cp:lastModifiedBy>
  <cp:revision>2</cp:revision>
  <cp:lastPrinted>2023-07-03T14:44:00Z</cp:lastPrinted>
  <dcterms:created xsi:type="dcterms:W3CDTF">2023-08-23T18:16:00Z</dcterms:created>
  <dcterms:modified xsi:type="dcterms:W3CDTF">2023-08-23T18:16:00Z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