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CEA3BA1" w14:textId="4C80F6B1" w:rsidR="009D7842" w:rsidRPr="000C68BE" w:rsidRDefault="009D7842" w:rsidP="009D7842">
      <w:pPr>
        <w:rPr>
          <w:b/>
          <w:bCs/>
          <w:sz w:val="32"/>
          <w:szCs w:val="32"/>
        </w:rPr>
      </w:pPr>
      <w:r w:rsidRPr="00BF4E65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9BC4928" wp14:editId="7FDEAD37">
            <wp:simplePos x="0" y="0"/>
            <wp:positionH relativeFrom="margin">
              <wp:posOffset>524510</wp:posOffset>
            </wp:positionH>
            <wp:positionV relativeFrom="margin">
              <wp:posOffset>399340</wp:posOffset>
            </wp:positionV>
            <wp:extent cx="5894705" cy="5652770"/>
            <wp:effectExtent l="0" t="0" r="0" b="5080"/>
            <wp:wrapTopAndBottom/>
            <wp:docPr id="4" name="Picture 3" descr="A comic of a cartoon of a person pointing at a 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090A91-267F-1698-CFA6-DD3E2CCD77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omic of a cartoon of a person pointing at a board&#10;&#10;Description automatically generated">
                      <a:extLst>
                        <a:ext uri="{FF2B5EF4-FFF2-40B4-BE49-F238E27FC236}">
                          <a16:creationId xmlns:a16="http://schemas.microsoft.com/office/drawing/2014/main" id="{86090A91-267F-1698-CFA6-DD3E2CCD77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4107"/>
                    <a:stretch/>
                  </pic:blipFill>
                  <pic:spPr bwMode="auto">
                    <a:xfrm>
                      <a:off x="0" y="0"/>
                      <a:ext cx="5894705" cy="565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842">
        <w:rPr>
          <w:b/>
          <w:bCs/>
        </w:rPr>
        <w:t xml:space="preserve">                  </w:t>
      </w:r>
      <w:r w:rsidRPr="000C68BE">
        <w:rPr>
          <w:b/>
          <w:bCs/>
          <w:sz w:val="32"/>
          <w:szCs w:val="32"/>
        </w:rPr>
        <w:t>CHAT STATIONS</w:t>
      </w:r>
    </w:p>
    <w:p w14:paraId="003174FA" w14:textId="7BD324F3" w:rsidR="00BF4E65" w:rsidRPr="000C68BE" w:rsidRDefault="00000000" w:rsidP="00BF4E65">
      <w:pPr>
        <w:jc w:val="center"/>
        <w:rPr>
          <w:color w:val="808080" w:themeColor="background1" w:themeShade="80"/>
          <w:sz w:val="18"/>
          <w:szCs w:val="18"/>
        </w:rPr>
      </w:pPr>
      <w:hyperlink r:id="rId9" w:history="1">
        <w:r w:rsidR="009D7842" w:rsidRPr="000C68BE">
          <w:rPr>
            <w:rStyle w:val="Hyperlink"/>
            <w:color w:val="808080" w:themeColor="background1" w:themeShade="80"/>
            <w:sz w:val="18"/>
            <w:szCs w:val="18"/>
          </w:rPr>
          <w:t>https://twitter.com/nathanwpyle/status/1176860147223867393</w:t>
        </w:r>
      </w:hyperlink>
    </w:p>
    <w:p w14:paraId="5F590A11" w14:textId="7FC89173" w:rsidR="00BF4E65" w:rsidRDefault="00976706" w:rsidP="001938B9">
      <w:r w:rsidRPr="00BF4E65">
        <w:rPr>
          <w:noProof/>
        </w:rPr>
        <w:drawing>
          <wp:anchor distT="0" distB="0" distL="114300" distR="114300" simplePos="0" relativeHeight="251684864" behindDoc="0" locked="0" layoutInCell="1" allowOverlap="1" wp14:anchorId="798B875A" wp14:editId="42A9200B">
            <wp:simplePos x="0" y="0"/>
            <wp:positionH relativeFrom="margin">
              <wp:align>center</wp:align>
            </wp:positionH>
            <wp:positionV relativeFrom="page">
              <wp:posOffset>6953250</wp:posOffset>
            </wp:positionV>
            <wp:extent cx="5238750" cy="1436370"/>
            <wp:effectExtent l="19050" t="19050" r="19050" b="11430"/>
            <wp:wrapTopAndBottom/>
            <wp:docPr id="1143021219" name="Picture 1143021219">
              <a:extLst xmlns:a="http://schemas.openxmlformats.org/drawingml/2006/main">
                <a:ext uri="{FF2B5EF4-FFF2-40B4-BE49-F238E27FC236}">
                  <a16:creationId xmlns:a16="http://schemas.microsoft.com/office/drawing/2014/main" id="{C453C799-79B5-42ED-CD58-BDC2CB9131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453C799-79B5-42ED-CD58-BDC2CB9131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363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F117" w14:textId="023B7ADD" w:rsidR="00976706" w:rsidRPr="000C68BE" w:rsidRDefault="00000000" w:rsidP="00976706">
      <w:pPr>
        <w:jc w:val="center"/>
        <w:rPr>
          <w:color w:val="808080" w:themeColor="background1" w:themeShade="80"/>
          <w:sz w:val="18"/>
          <w:szCs w:val="18"/>
        </w:rPr>
      </w:pPr>
      <w:hyperlink r:id="rId11" w:history="1">
        <w:r w:rsidR="00976706" w:rsidRPr="000C68BE">
          <w:rPr>
            <w:rStyle w:val="Hyperlink"/>
            <w:color w:val="808080" w:themeColor="background1" w:themeShade="80"/>
            <w:sz w:val="18"/>
            <w:szCs w:val="18"/>
          </w:rPr>
          <w:t>https://twitter.com/caitvw/status/953841172530843648</w:t>
        </w:r>
      </w:hyperlink>
    </w:p>
    <w:p w14:paraId="3EE52DE0" w14:textId="77777777" w:rsidR="00976706" w:rsidRDefault="00976706" w:rsidP="00976706">
      <w:pPr>
        <w:pStyle w:val="BodyText"/>
      </w:pPr>
      <w:r>
        <w:br w:type="page"/>
      </w:r>
    </w:p>
    <w:p w14:paraId="65941248" w14:textId="32675EB5" w:rsidR="00976706" w:rsidRPr="000C68BE" w:rsidRDefault="00976706" w:rsidP="00976706">
      <w:pPr>
        <w:jc w:val="center"/>
        <w:rPr>
          <w:color w:val="808080" w:themeColor="background1" w:themeShade="80"/>
          <w:sz w:val="18"/>
          <w:szCs w:val="18"/>
        </w:rPr>
      </w:pPr>
      <w:r w:rsidRPr="0097670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1D04FFBE" wp14:editId="57497434">
            <wp:simplePos x="0" y="0"/>
            <wp:positionH relativeFrom="margin">
              <wp:align>center</wp:align>
            </wp:positionH>
            <wp:positionV relativeFrom="page">
              <wp:posOffset>2635250</wp:posOffset>
            </wp:positionV>
            <wp:extent cx="5556250" cy="1771650"/>
            <wp:effectExtent l="19050" t="19050" r="25400" b="19050"/>
            <wp:wrapTopAndBottom/>
            <wp:docPr id="1031512546" name="Picture 1031512546">
              <a:extLst xmlns:a="http://schemas.openxmlformats.org/drawingml/2006/main">
                <a:ext uri="{FF2B5EF4-FFF2-40B4-BE49-F238E27FC236}">
                  <a16:creationId xmlns:a16="http://schemas.microsoft.com/office/drawing/2014/main" id="{9F70AFFB-B07E-A66E-D03D-AD193E51A1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9F70AFFB-B07E-A66E-D03D-AD193E51A1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17716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706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AD9C7D0" wp14:editId="65B5FB2F">
            <wp:simplePos x="0" y="0"/>
            <wp:positionH relativeFrom="margin">
              <wp:align>center</wp:align>
            </wp:positionH>
            <wp:positionV relativeFrom="margin">
              <wp:posOffset>19050</wp:posOffset>
            </wp:positionV>
            <wp:extent cx="5581650" cy="1724025"/>
            <wp:effectExtent l="19050" t="19050" r="19050" b="28575"/>
            <wp:wrapTopAndBottom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18EA91E2-806B-3DB3-C489-AF5225FB8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8EA91E2-806B-3DB3-C489-AF5225FB84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240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4" w:history="1">
        <w:r w:rsidRPr="000C68BE">
          <w:rPr>
            <w:rStyle w:val="Hyperlink"/>
            <w:color w:val="808080" w:themeColor="background1" w:themeShade="80"/>
            <w:sz w:val="18"/>
            <w:szCs w:val="18"/>
          </w:rPr>
          <w:t>https://twitter.com/cathrynlewis/status/1189215668786401290</w:t>
        </w:r>
      </w:hyperlink>
    </w:p>
    <w:p w14:paraId="17213C4B" w14:textId="10F5C2A6" w:rsidR="00976706" w:rsidRPr="000C68BE" w:rsidRDefault="00646050" w:rsidP="00976706">
      <w:pPr>
        <w:jc w:val="center"/>
        <w:rPr>
          <w:color w:val="808080" w:themeColor="background1" w:themeShade="80"/>
          <w:sz w:val="18"/>
          <w:szCs w:val="18"/>
        </w:rPr>
      </w:pPr>
      <w:r w:rsidRPr="00976706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2574A92" wp14:editId="26CEF515">
            <wp:simplePos x="0" y="0"/>
            <wp:positionH relativeFrom="margin">
              <wp:align>center</wp:align>
            </wp:positionH>
            <wp:positionV relativeFrom="page">
              <wp:posOffset>4813300</wp:posOffset>
            </wp:positionV>
            <wp:extent cx="5551805" cy="1720850"/>
            <wp:effectExtent l="19050" t="19050" r="10795" b="12700"/>
            <wp:wrapTopAndBottom/>
            <wp:docPr id="1692202784" name="Picture 1692202784">
              <a:extLst xmlns:a="http://schemas.openxmlformats.org/drawingml/2006/main">
                <a:ext uri="{FF2B5EF4-FFF2-40B4-BE49-F238E27FC236}">
                  <a16:creationId xmlns:a16="http://schemas.microsoft.com/office/drawing/2014/main" id="{0D2E89E6-5BC7-94CD-A7AA-71C441D2B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D2E89E6-5BC7-94CD-A7AA-71C441D2B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17208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976706" w:rsidRPr="000C68BE">
          <w:rPr>
            <w:rStyle w:val="Hyperlink"/>
            <w:color w:val="808080" w:themeColor="background1" w:themeShade="80"/>
            <w:sz w:val="18"/>
            <w:szCs w:val="18"/>
          </w:rPr>
          <w:t>https://twitter.com/ebpetroff/status/1143138612030136320</w:t>
        </w:r>
      </w:hyperlink>
    </w:p>
    <w:p w14:paraId="29CC3689" w14:textId="6C0B84E2" w:rsidR="00976706" w:rsidRPr="000C68BE" w:rsidRDefault="00000000" w:rsidP="00976706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hyperlink r:id="rId17" w:history="1">
        <w:r w:rsidR="00976706" w:rsidRPr="000C68BE">
          <w:rPr>
            <w:rStyle w:val="Hyperlink"/>
            <w:color w:val="808080" w:themeColor="background1" w:themeShade="80"/>
            <w:sz w:val="18"/>
            <w:szCs w:val="18"/>
          </w:rPr>
          <w:t>https://twitter.com/hanniepower/status/1065218823140331520</w:t>
        </w:r>
      </w:hyperlink>
    </w:p>
    <w:p w14:paraId="09EF6505" w14:textId="77777777" w:rsidR="00976706" w:rsidRDefault="00976706" w:rsidP="00976706">
      <w:pPr>
        <w:pStyle w:val="BodyText"/>
      </w:pPr>
      <w:r>
        <w:br w:type="page"/>
      </w:r>
    </w:p>
    <w:p w14:paraId="1824BC45" w14:textId="28A56B77" w:rsidR="00DC133E" w:rsidRDefault="00DC133E" w:rsidP="00976706">
      <w:pPr>
        <w:pStyle w:val="BodyText"/>
      </w:pPr>
    </w:p>
    <w:p w14:paraId="0C7F22BF" w14:textId="02CEA90E" w:rsidR="00DC133E" w:rsidRPr="009E2B84" w:rsidRDefault="00DC133E" w:rsidP="00DC133E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244DE86F" wp14:editId="5769AC97">
            <wp:simplePos x="0" y="0"/>
            <wp:positionH relativeFrom="margin">
              <wp:posOffset>657860</wp:posOffset>
            </wp:positionH>
            <wp:positionV relativeFrom="page">
              <wp:posOffset>2876550</wp:posOffset>
            </wp:positionV>
            <wp:extent cx="5303520" cy="1815436"/>
            <wp:effectExtent l="19050" t="19050" r="11430" b="13970"/>
            <wp:wrapTopAndBottom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83F6D7A-0751-D511-366D-2CD2FAC88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83F6D7A-0751-D511-366D-2CD2FAC88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81543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https://twitter.com/smely8mely/status/953847582278680576</w:t>
        </w:r>
      </w:hyperlink>
    </w:p>
    <w:p w14:paraId="2A52F860" w14:textId="1D80135A" w:rsidR="00DC133E" w:rsidRPr="009E2B84" w:rsidRDefault="00DC133E" w:rsidP="00DC133E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39E504E2" wp14:editId="44F3C8C3">
            <wp:simplePos x="0" y="0"/>
            <wp:positionH relativeFrom="column">
              <wp:posOffset>657225</wp:posOffset>
            </wp:positionH>
            <wp:positionV relativeFrom="page">
              <wp:posOffset>5105400</wp:posOffset>
            </wp:positionV>
            <wp:extent cx="5303520" cy="1495118"/>
            <wp:effectExtent l="19050" t="19050" r="11430" b="10160"/>
            <wp:wrapTopAndBottom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24E0511F-29BF-B84F-1B1E-684381234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24E0511F-29BF-B84F-1B1E-684381234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49511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1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https://twitter.com/KWhiteheadLab/status/953780156858093568</w:t>
        </w:r>
      </w:hyperlink>
    </w:p>
    <w:p w14:paraId="3CC4DF9E" w14:textId="67CE141F" w:rsidR="00DC133E" w:rsidRPr="009E2B84" w:rsidRDefault="00DC133E" w:rsidP="00DC133E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5CFD63B3" wp14:editId="7A95192D">
            <wp:simplePos x="0" y="0"/>
            <wp:positionH relativeFrom="column">
              <wp:posOffset>659130</wp:posOffset>
            </wp:positionH>
            <wp:positionV relativeFrom="page">
              <wp:posOffset>6967855</wp:posOffset>
            </wp:positionV>
            <wp:extent cx="5303520" cy="1884570"/>
            <wp:effectExtent l="19050" t="19050" r="11430" b="20955"/>
            <wp:wrapTopAndBottom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ACE82FF2-0377-7DAE-BA04-4AB449EB47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ACE82FF2-0377-7DAE-BA04-4AB449EB47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8845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https://twitter.com/molecularkrysta/status/953841300947816448</w:t>
        </w:r>
      </w:hyperlink>
    </w:p>
    <w:p w14:paraId="49FBBBBE" w14:textId="37FA9483" w:rsidR="00DC133E" w:rsidRPr="009E2B84" w:rsidRDefault="00000000" w:rsidP="00DC133E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hyperlink r:id="rId24" w:history="1">
        <w:r w:rsidR="00DC133E"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https://twitter.com/AdamMSaunders/status/95390378911057510</w:t>
        </w:r>
      </w:hyperlink>
    </w:p>
    <w:p w14:paraId="3A78F0D7" w14:textId="77777777" w:rsidR="00FE329D" w:rsidRDefault="00976706" w:rsidP="00976706">
      <w:pPr>
        <w:pStyle w:val="BodyText"/>
      </w:pPr>
      <w:r w:rsidRPr="00976706">
        <w:rPr>
          <w:noProof/>
        </w:rPr>
        <w:drawing>
          <wp:anchor distT="0" distB="0" distL="114300" distR="114300" simplePos="0" relativeHeight="251682816" behindDoc="0" locked="0" layoutInCell="1" allowOverlap="1" wp14:anchorId="0990F775" wp14:editId="0C0F0F33">
            <wp:simplePos x="0" y="0"/>
            <wp:positionH relativeFrom="column">
              <wp:posOffset>657225</wp:posOffset>
            </wp:positionH>
            <wp:positionV relativeFrom="page">
              <wp:posOffset>666750</wp:posOffset>
            </wp:positionV>
            <wp:extent cx="5303520" cy="1833040"/>
            <wp:effectExtent l="19050" t="19050" r="11430" b="15240"/>
            <wp:wrapTopAndBottom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66C98E47-C05E-C4C4-17E1-DEAA147E0B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66C98E47-C05E-C4C4-17E1-DEAA147E0B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8330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E65">
        <w:br w:type="page"/>
      </w:r>
    </w:p>
    <w:p w14:paraId="04DF9C79" w14:textId="38E22180" w:rsidR="00FE329D" w:rsidRPr="009E2B84" w:rsidRDefault="00FE329D" w:rsidP="00FE329D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lastRenderedPageBreak/>
        <w:drawing>
          <wp:anchor distT="0" distB="0" distL="114300" distR="114300" simplePos="0" relativeHeight="251680768" behindDoc="0" locked="0" layoutInCell="1" allowOverlap="1" wp14:anchorId="6F84C94E" wp14:editId="3523ABC4">
            <wp:simplePos x="0" y="0"/>
            <wp:positionH relativeFrom="column">
              <wp:posOffset>666750</wp:posOffset>
            </wp:positionH>
            <wp:positionV relativeFrom="page">
              <wp:posOffset>2451735</wp:posOffset>
            </wp:positionV>
            <wp:extent cx="5303520" cy="1612900"/>
            <wp:effectExtent l="19050" t="19050" r="11430" b="25400"/>
            <wp:wrapTopAndBottom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2FA220BD-4F5D-D986-2DFF-8B1FF32877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2FA220BD-4F5D-D986-2DFF-8B1FF32877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6129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B84">
        <w:rPr>
          <w:rStyle w:val="Hyperlink"/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86912" behindDoc="0" locked="0" layoutInCell="1" allowOverlap="1" wp14:anchorId="749957EA" wp14:editId="1946FFF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03520" cy="1619802"/>
            <wp:effectExtent l="19050" t="19050" r="11430" b="19050"/>
            <wp:wrapTopAndBottom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1DB8623-4729-5A84-B189-D25206DF47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1DB8623-4729-5A84-B189-D25206DF47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61980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https://twitter.com/Ben_garrod/status/953973493573603328</w:t>
        </w:r>
      </w:hyperlink>
    </w:p>
    <w:p w14:paraId="45C9C160" w14:textId="788EC369" w:rsidR="00FE329D" w:rsidRPr="009E2B84" w:rsidRDefault="00FE329D" w:rsidP="00FE329D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rStyle w:val="Hyperlink"/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1BB028CB" wp14:editId="6FC008EF">
            <wp:simplePos x="0" y="0"/>
            <wp:positionH relativeFrom="column">
              <wp:posOffset>666750</wp:posOffset>
            </wp:positionH>
            <wp:positionV relativeFrom="page">
              <wp:posOffset>4424045</wp:posOffset>
            </wp:positionV>
            <wp:extent cx="5303520" cy="1880172"/>
            <wp:effectExtent l="19050" t="19050" r="11430" b="25400"/>
            <wp:wrapTopAndBottom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01886208-BD02-A44F-EF21-9E9658FE9D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01886208-BD02-A44F-EF21-9E9658FE9D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88017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0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https://twitter.com/skeetobite/status/953837645934792704</w:t>
        </w:r>
      </w:hyperlink>
    </w:p>
    <w:p w14:paraId="7F0BF7F1" w14:textId="073A1D9F" w:rsidR="00FE329D" w:rsidRPr="009E2B84" w:rsidRDefault="00FE329D" w:rsidP="00FE329D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rStyle w:val="Hyperlink"/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88960" behindDoc="0" locked="0" layoutInCell="1" allowOverlap="1" wp14:anchorId="0333E741" wp14:editId="67F9A872">
            <wp:simplePos x="0" y="0"/>
            <wp:positionH relativeFrom="column">
              <wp:posOffset>668020</wp:posOffset>
            </wp:positionH>
            <wp:positionV relativeFrom="page">
              <wp:posOffset>6710045</wp:posOffset>
            </wp:positionV>
            <wp:extent cx="5303520" cy="1655206"/>
            <wp:effectExtent l="19050" t="19050" r="11430" b="21590"/>
            <wp:wrapTopAndBottom/>
            <wp:docPr id="30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B4C77C55-2B90-6318-0E1F-55DEB4FB1D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>
                      <a:extLst>
                        <a:ext uri="{FF2B5EF4-FFF2-40B4-BE49-F238E27FC236}">
                          <a16:creationId xmlns:a16="http://schemas.microsoft.com/office/drawing/2014/main" id="{B4C77C55-2B90-6318-0E1F-55DEB4FB1D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65520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2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https://twitter.com/AmidstScience/status/953961123832913920</w:t>
        </w:r>
      </w:hyperlink>
    </w:p>
    <w:p w14:paraId="639759C1" w14:textId="0389E3C7" w:rsidR="00564C97" w:rsidRPr="009E2B84" w:rsidRDefault="00000000" w:rsidP="00FE329D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hyperlink r:id="rId33" w:history="1">
        <w:r w:rsidR="00FE329D"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https://twitter.com/martinowk/status/954068820049780736</w:t>
        </w:r>
      </w:hyperlink>
    </w:p>
    <w:p w14:paraId="5BF403E3" w14:textId="77777777" w:rsidR="00564C97" w:rsidRDefault="00564C97" w:rsidP="00564C97">
      <w:pPr>
        <w:pStyle w:val="BodyText"/>
      </w:pPr>
      <w:r>
        <w:br w:type="page"/>
      </w:r>
    </w:p>
    <w:p w14:paraId="6E4ECD4E" w14:textId="2EA6DC81" w:rsidR="00395D43" w:rsidRPr="009E2B84" w:rsidRDefault="00395D43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lastRenderedPageBreak/>
        <w:drawing>
          <wp:anchor distT="0" distB="0" distL="114300" distR="114300" simplePos="0" relativeHeight="251704320" behindDoc="0" locked="0" layoutInCell="1" allowOverlap="1" wp14:anchorId="31E3EF9E" wp14:editId="2CB804AC">
            <wp:simplePos x="0" y="0"/>
            <wp:positionH relativeFrom="margin">
              <wp:align>center</wp:align>
            </wp:positionH>
            <wp:positionV relativeFrom="page">
              <wp:posOffset>2393950</wp:posOffset>
            </wp:positionV>
            <wp:extent cx="5303520" cy="904164"/>
            <wp:effectExtent l="19050" t="19050" r="11430" b="10795"/>
            <wp:wrapTopAndBottom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4803331C-96AD-0FBA-A7A5-71C312693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4803331C-96AD-0FBA-A7A5-71C312693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90416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https://twitter.com/MrSteveKnutson/status/1046024211284848640</w:t>
        </w:r>
      </w:hyperlink>
    </w:p>
    <w:p w14:paraId="3B8B8E01" w14:textId="7D499E93" w:rsidR="00395D43" w:rsidRPr="009E2B84" w:rsidRDefault="00395D43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05344" behindDoc="0" locked="0" layoutInCell="1" allowOverlap="1" wp14:anchorId="23F79410" wp14:editId="2A980F01">
            <wp:simplePos x="0" y="0"/>
            <wp:positionH relativeFrom="margin">
              <wp:align>center</wp:align>
            </wp:positionH>
            <wp:positionV relativeFrom="page">
              <wp:posOffset>3703955</wp:posOffset>
            </wp:positionV>
            <wp:extent cx="5303520" cy="2086796"/>
            <wp:effectExtent l="19050" t="19050" r="11430" b="27940"/>
            <wp:wrapTopAndBottom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BE871708-B2DB-FFE9-AD54-4245CE4FB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BE871708-B2DB-FFE9-AD54-4245CE4FB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08679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7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https://twitter.com/EmilyAeryJones/status/1494853967028768772</w:t>
        </w:r>
      </w:hyperlink>
    </w:p>
    <w:p w14:paraId="7165E588" w14:textId="01993E1A" w:rsidR="00395D43" w:rsidRPr="009E2B84" w:rsidRDefault="00395D43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08416" behindDoc="0" locked="0" layoutInCell="1" allowOverlap="1" wp14:anchorId="45D4041D" wp14:editId="51A1CD5D">
            <wp:simplePos x="0" y="0"/>
            <wp:positionH relativeFrom="margin">
              <wp:align>center</wp:align>
            </wp:positionH>
            <wp:positionV relativeFrom="page">
              <wp:posOffset>6235700</wp:posOffset>
            </wp:positionV>
            <wp:extent cx="5303520" cy="1649095"/>
            <wp:effectExtent l="19050" t="19050" r="11430" b="27305"/>
            <wp:wrapTopAndBottom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99BFC438-F6A5-961B-3FFA-3B8E393F27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99BFC438-F6A5-961B-3FFA-3B8E393F27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6490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9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https://twitter.com/coal_carter/status/1295143050998677506</w:t>
        </w:r>
      </w:hyperlink>
    </w:p>
    <w:p w14:paraId="2A71D25E" w14:textId="023D37FB" w:rsidR="00395D43" w:rsidRPr="009E2B84" w:rsidRDefault="00000000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hyperlink r:id="rId40" w:history="1">
        <w:r w:rsidR="00395D43"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https://twitter.com/maadornelas/status/1311274906752081920</w:t>
        </w:r>
      </w:hyperlink>
    </w:p>
    <w:p w14:paraId="02DDD6E1" w14:textId="77777777" w:rsidR="00395D43" w:rsidRDefault="00395D43" w:rsidP="00395D43">
      <w:pPr>
        <w:pStyle w:val="BodyText"/>
        <w:jc w:val="center"/>
      </w:pPr>
    </w:p>
    <w:p w14:paraId="0E35BBB5" w14:textId="7C785020" w:rsidR="00564C97" w:rsidRDefault="00395D43" w:rsidP="00564C97">
      <w:pPr>
        <w:pStyle w:val="BodyText"/>
      </w:pPr>
      <w:r w:rsidRPr="00564C97">
        <w:rPr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540BAAE4" wp14:editId="1938A253">
            <wp:simplePos x="0" y="0"/>
            <wp:positionH relativeFrom="margin">
              <wp:align>center</wp:align>
            </wp:positionH>
            <wp:positionV relativeFrom="page">
              <wp:posOffset>565150</wp:posOffset>
            </wp:positionV>
            <wp:extent cx="5303520" cy="1436675"/>
            <wp:effectExtent l="19050" t="19050" r="11430" b="11430"/>
            <wp:wrapTopAndBottom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AB592E4-149F-588A-9D4F-2C947E4AC6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AB592E4-149F-588A-9D4F-2C947E4AC6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4366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C97">
        <w:br w:type="page"/>
      </w:r>
    </w:p>
    <w:p w14:paraId="7D6F4B15" w14:textId="478D5483" w:rsidR="00395D43" w:rsidRPr="009E2B84" w:rsidRDefault="00000000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hyperlink r:id="rId42" w:history="1">
        <w:r w:rsidR="00395D43"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https://twitter.com/marissascavuzzo/status/1397677314922532866</w:t>
        </w:r>
      </w:hyperlink>
    </w:p>
    <w:p w14:paraId="7EC459E2" w14:textId="28686A04" w:rsidR="00395D43" w:rsidRPr="009E2B84" w:rsidRDefault="00395D43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1159A396" wp14:editId="6B34166D">
            <wp:simplePos x="0" y="0"/>
            <wp:positionH relativeFrom="column">
              <wp:posOffset>577850</wp:posOffset>
            </wp:positionH>
            <wp:positionV relativeFrom="page">
              <wp:posOffset>4895215</wp:posOffset>
            </wp:positionV>
            <wp:extent cx="5303520" cy="1436370"/>
            <wp:effectExtent l="19050" t="19050" r="11430" b="11430"/>
            <wp:wrapTopAndBottom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0EE3259-DEC3-F966-B70A-4E81E39ED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0EE3259-DEC3-F966-B70A-4E81E39ED5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4363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20704" behindDoc="0" locked="0" layoutInCell="1" allowOverlap="1" wp14:anchorId="278DE29A" wp14:editId="577E0946">
            <wp:simplePos x="0" y="0"/>
            <wp:positionH relativeFrom="column">
              <wp:posOffset>577850</wp:posOffset>
            </wp:positionH>
            <wp:positionV relativeFrom="page">
              <wp:posOffset>2667000</wp:posOffset>
            </wp:positionV>
            <wp:extent cx="5303520" cy="1832332"/>
            <wp:effectExtent l="19050" t="19050" r="11430" b="15875"/>
            <wp:wrapTopAndBottom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5D45826-9B71-A90F-7483-7C43DA213B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5D45826-9B71-A90F-7483-7C43DA213B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83233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5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https://twitter.com/kheyduk/status/968917420676087809</w:t>
        </w:r>
      </w:hyperlink>
    </w:p>
    <w:p w14:paraId="4C2A7969" w14:textId="26FBE40C" w:rsidR="00395D43" w:rsidRPr="009E2B84" w:rsidRDefault="00395D43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696128" behindDoc="0" locked="0" layoutInCell="1" allowOverlap="1" wp14:anchorId="4C73C1C9" wp14:editId="484D45DD">
            <wp:simplePos x="0" y="0"/>
            <wp:positionH relativeFrom="column">
              <wp:posOffset>947420</wp:posOffset>
            </wp:positionH>
            <wp:positionV relativeFrom="page">
              <wp:posOffset>6705600</wp:posOffset>
            </wp:positionV>
            <wp:extent cx="4572000" cy="1684020"/>
            <wp:effectExtent l="19050" t="19050" r="19050" b="11430"/>
            <wp:wrapTopAndBottom/>
            <wp:docPr id="540" name="Google Shape;540;p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Google Shape;540;p95"/>
                    <pic:cNvPicPr preferRelativeResize="0"/>
                  </pic:nvPicPr>
                  <pic:blipFill rotWithShape="1">
                    <a:blip r:embed="rId4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572000" cy="16840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7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https://twitter.com/DrBeckyHayes/status/1060946308536528897</w:t>
        </w:r>
      </w:hyperlink>
    </w:p>
    <w:p w14:paraId="2D51ABE0" w14:textId="2BEAA326" w:rsidR="00395D43" w:rsidRPr="009E2B84" w:rsidRDefault="00000000" w:rsidP="00395D43">
      <w:pPr>
        <w:pStyle w:val="BodyText"/>
        <w:jc w:val="center"/>
        <w:rPr>
          <w:color w:val="808080" w:themeColor="background1" w:themeShade="80"/>
          <w:sz w:val="18"/>
          <w:szCs w:val="18"/>
        </w:rPr>
      </w:pPr>
      <w:hyperlink r:id="rId48" w:history="1">
        <w:r w:rsidR="00395D43"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https://twitter.com/PlanetSabine/status/1047157233132482561</w:t>
        </w:r>
      </w:hyperlink>
    </w:p>
    <w:p w14:paraId="1D18EB4A" w14:textId="77777777" w:rsidR="00395D43" w:rsidRPr="009E2B84" w:rsidRDefault="00395D43" w:rsidP="00395D43">
      <w:pPr>
        <w:pStyle w:val="BodyText"/>
        <w:rPr>
          <w:color w:val="808080" w:themeColor="background1" w:themeShade="80"/>
          <w:sz w:val="18"/>
          <w:szCs w:val="18"/>
        </w:rPr>
      </w:pPr>
    </w:p>
    <w:p w14:paraId="6130D0D7" w14:textId="1765F9D8" w:rsidR="00395D43" w:rsidRDefault="00395D43" w:rsidP="00FE329D">
      <w:pPr>
        <w:pStyle w:val="BodyText"/>
        <w:jc w:val="center"/>
        <w:rPr>
          <w:sz w:val="20"/>
          <w:szCs w:val="20"/>
        </w:rPr>
      </w:pPr>
      <w:r w:rsidRPr="00564C97">
        <w:rPr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36C18C40" wp14:editId="1936A20A">
            <wp:simplePos x="0" y="0"/>
            <wp:positionH relativeFrom="column">
              <wp:posOffset>577850</wp:posOffset>
            </wp:positionH>
            <wp:positionV relativeFrom="page">
              <wp:posOffset>425450</wp:posOffset>
            </wp:positionV>
            <wp:extent cx="5303520" cy="1873646"/>
            <wp:effectExtent l="19050" t="19050" r="11430" b="12700"/>
            <wp:wrapTopAndBottom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86F40E63-BA6C-26B9-D8C9-C322145FE2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86F40E63-BA6C-26B9-D8C9-C322145FE2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187364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35051" w14:textId="72F373B1" w:rsidR="00395D43" w:rsidRDefault="00395D4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6AF70AD" w14:textId="379F34EB" w:rsidR="00687C3D" w:rsidRPr="009E2B84" w:rsidRDefault="00687C3D" w:rsidP="00687C3D">
      <w:pPr>
        <w:spacing w:after="160" w:line="259" w:lineRule="auto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lastRenderedPageBreak/>
        <w:drawing>
          <wp:anchor distT="0" distB="0" distL="114300" distR="114300" simplePos="0" relativeHeight="251714560" behindDoc="0" locked="0" layoutInCell="1" allowOverlap="1" wp14:anchorId="41446AFA" wp14:editId="488B33E7">
            <wp:simplePos x="0" y="0"/>
            <wp:positionH relativeFrom="margin">
              <wp:align>center</wp:align>
            </wp:positionH>
            <wp:positionV relativeFrom="page">
              <wp:posOffset>1930400</wp:posOffset>
            </wp:positionV>
            <wp:extent cx="5029200" cy="1771231"/>
            <wp:effectExtent l="19050" t="19050" r="19050" b="19685"/>
            <wp:wrapTopAndBottom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68BA7611-22CB-908E-A74A-CB64ABC66A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68BA7611-22CB-908E-A74A-CB64ABC66A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7123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16FC6BB2" wp14:editId="253049C8">
            <wp:simplePos x="0" y="0"/>
            <wp:positionH relativeFrom="margin">
              <wp:align>center</wp:align>
            </wp:positionH>
            <wp:positionV relativeFrom="page">
              <wp:posOffset>393700</wp:posOffset>
            </wp:positionV>
            <wp:extent cx="4114800" cy="1240155"/>
            <wp:effectExtent l="19050" t="19050" r="19050" b="17145"/>
            <wp:wrapTopAndBottom/>
            <wp:docPr id="537" name="Google Shape;537;p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Google Shape;537;p95"/>
                    <pic:cNvPicPr preferRelativeResize="0"/>
                  </pic:nvPicPr>
                  <pic:blipFill rotWithShape="1">
                    <a:blip r:embed="rId5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114800" cy="12401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2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https://twitter.com/micro_fauna/status/1022217773886332929</w:t>
        </w:r>
      </w:hyperlink>
    </w:p>
    <w:p w14:paraId="55F64799" w14:textId="6BBD1B27" w:rsidR="00687C3D" w:rsidRPr="009E2B84" w:rsidRDefault="00687C3D" w:rsidP="00687C3D">
      <w:pPr>
        <w:spacing w:after="160" w:line="259" w:lineRule="auto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16608" behindDoc="0" locked="0" layoutInCell="1" allowOverlap="1" wp14:anchorId="34E75190" wp14:editId="0B67B8FC">
            <wp:simplePos x="0" y="0"/>
            <wp:positionH relativeFrom="margin">
              <wp:align>center</wp:align>
            </wp:positionH>
            <wp:positionV relativeFrom="page">
              <wp:posOffset>4019550</wp:posOffset>
            </wp:positionV>
            <wp:extent cx="4846320" cy="2111699"/>
            <wp:effectExtent l="19050" t="19050" r="11430" b="22225"/>
            <wp:wrapTopAndBottom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D72F057C-77B9-BDEA-C811-B94B435B8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D72F057C-77B9-BDEA-C811-B94B435B86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11169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4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https://twitter.com/alexploring/status/1126235462518038528</w:t>
        </w:r>
      </w:hyperlink>
    </w:p>
    <w:p w14:paraId="5E888592" w14:textId="50C79C81" w:rsidR="00687C3D" w:rsidRPr="009E2B84" w:rsidRDefault="00687C3D" w:rsidP="00687C3D">
      <w:pPr>
        <w:spacing w:after="160" w:line="259" w:lineRule="auto"/>
        <w:jc w:val="center"/>
        <w:rPr>
          <w:color w:val="808080" w:themeColor="background1" w:themeShade="80"/>
          <w:sz w:val="18"/>
          <w:szCs w:val="18"/>
        </w:rPr>
      </w:pPr>
      <w:r w:rsidRPr="009E2B84">
        <w:rPr>
          <w:noProof/>
          <w:color w:val="808080" w:themeColor="background1" w:themeShade="80"/>
          <w:sz w:val="18"/>
          <w:szCs w:val="18"/>
        </w:rPr>
        <w:drawing>
          <wp:anchor distT="0" distB="0" distL="114300" distR="114300" simplePos="0" relativeHeight="251718656" behindDoc="0" locked="0" layoutInCell="1" allowOverlap="1" wp14:anchorId="059636E8" wp14:editId="1FA155DD">
            <wp:simplePos x="0" y="0"/>
            <wp:positionH relativeFrom="margin">
              <wp:align>center</wp:align>
            </wp:positionH>
            <wp:positionV relativeFrom="page">
              <wp:posOffset>6426200</wp:posOffset>
            </wp:positionV>
            <wp:extent cx="4572000" cy="2522858"/>
            <wp:effectExtent l="19050" t="19050" r="19050" b="10795"/>
            <wp:wrapTopAndBottom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ECF809A-1DE4-437E-1A6D-34CDD16C26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ECF809A-1DE4-437E-1A6D-34CDD16C26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285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6" w:history="1">
        <w:r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https://twitter.com/bug_butch/status/1282755019675062272</w:t>
        </w:r>
      </w:hyperlink>
    </w:p>
    <w:p w14:paraId="45E92B1B" w14:textId="6B365F33" w:rsidR="00FE329D" w:rsidRPr="00FE329D" w:rsidRDefault="00000000" w:rsidP="00687C3D">
      <w:pPr>
        <w:spacing w:after="160" w:line="259" w:lineRule="auto"/>
        <w:jc w:val="center"/>
        <w:rPr>
          <w:sz w:val="20"/>
          <w:szCs w:val="20"/>
        </w:rPr>
      </w:pPr>
      <w:hyperlink r:id="rId57" w:history="1">
        <w:r w:rsidR="00687C3D" w:rsidRPr="009E2B84">
          <w:rPr>
            <w:rStyle w:val="Hyperlink"/>
            <w:color w:val="808080" w:themeColor="background1" w:themeShade="80"/>
            <w:sz w:val="18"/>
            <w:szCs w:val="18"/>
          </w:rPr>
          <w:t>https://twitter.com/Rachel_Thorley/status/954106064676577280</w:t>
        </w:r>
      </w:hyperlink>
    </w:p>
    <w:sectPr w:rsidR="00FE329D" w:rsidRPr="00FE329D" w:rsidSect="00E355D1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2240" w:h="15840"/>
      <w:pgMar w:top="720" w:right="1008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91493" w14:textId="77777777" w:rsidR="00E355D1" w:rsidRDefault="00E355D1" w:rsidP="00293785">
      <w:pPr>
        <w:spacing w:after="0" w:line="240" w:lineRule="auto"/>
      </w:pPr>
      <w:r>
        <w:separator/>
      </w:r>
    </w:p>
  </w:endnote>
  <w:endnote w:type="continuationSeparator" w:id="0">
    <w:p w14:paraId="150B3305" w14:textId="77777777" w:rsidR="00E355D1" w:rsidRDefault="00E355D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025F" w14:textId="77777777" w:rsidR="000C68BE" w:rsidRDefault="000C68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43F9" w14:textId="676920AA" w:rsidR="00293785" w:rsidRDefault="00BF4E65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884276" wp14:editId="41A7C8DC">
              <wp:simplePos x="0" y="0"/>
              <wp:positionH relativeFrom="column">
                <wp:posOffset>2181225</wp:posOffset>
              </wp:positionH>
              <wp:positionV relativeFrom="paragraph">
                <wp:posOffset>-153035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8FDFC" w14:textId="418235BD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8AC0477933274E8782BC43E064FD9A5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938B9">
                                <w:t>Science in the Wild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8427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71.75pt;margin-top:-12.0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D9HBVzeAAAACgEAAA8AAAAAAAAAAAAAAAAAugQAAGRycy9k&#10;b3ducmV2LnhtbFBLBQYAAAAABAAEAPMAAADFBQAAAAA=&#10;" filled="f" stroked="f">
              <v:textbox>
                <w:txbxContent>
                  <w:p w14:paraId="2BC8FDFC" w14:textId="418235BD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8AC0477933274E8782BC43E064FD9A5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1938B9">
                          <w:t>Science in the Wild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26A78AAB" wp14:editId="47A28A7D">
          <wp:simplePos x="0" y="0"/>
          <wp:positionH relativeFrom="column">
            <wp:posOffset>2066925</wp:posOffset>
          </wp:positionH>
          <wp:positionV relativeFrom="paragraph">
            <wp:posOffset>-104140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AC28F" w14:textId="77777777" w:rsidR="000C68BE" w:rsidRDefault="000C6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CA812" w14:textId="77777777" w:rsidR="00E355D1" w:rsidRDefault="00E355D1" w:rsidP="00293785">
      <w:pPr>
        <w:spacing w:after="0" w:line="240" w:lineRule="auto"/>
      </w:pPr>
      <w:r>
        <w:separator/>
      </w:r>
    </w:p>
  </w:footnote>
  <w:footnote w:type="continuationSeparator" w:id="0">
    <w:p w14:paraId="0A61F06A" w14:textId="77777777" w:rsidR="00E355D1" w:rsidRDefault="00E355D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A1C6" w14:textId="77777777" w:rsidR="000C68BE" w:rsidRDefault="000C68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F03AE" w14:textId="77777777" w:rsidR="000C68BE" w:rsidRDefault="000C68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C43E0" w14:textId="77777777" w:rsidR="000C68BE" w:rsidRDefault="000C68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6386">
    <w:abstractNumId w:val="6"/>
  </w:num>
  <w:num w:numId="2" w16cid:durableId="1552302013">
    <w:abstractNumId w:val="7"/>
  </w:num>
  <w:num w:numId="3" w16cid:durableId="1824153243">
    <w:abstractNumId w:val="0"/>
  </w:num>
  <w:num w:numId="4" w16cid:durableId="1836385099">
    <w:abstractNumId w:val="2"/>
  </w:num>
  <w:num w:numId="5" w16cid:durableId="667371890">
    <w:abstractNumId w:val="3"/>
  </w:num>
  <w:num w:numId="6" w16cid:durableId="1856846909">
    <w:abstractNumId w:val="5"/>
  </w:num>
  <w:num w:numId="7" w16cid:durableId="729233030">
    <w:abstractNumId w:val="4"/>
  </w:num>
  <w:num w:numId="8" w16cid:durableId="157691899">
    <w:abstractNumId w:val="8"/>
  </w:num>
  <w:num w:numId="9" w16cid:durableId="232089418">
    <w:abstractNumId w:val="9"/>
  </w:num>
  <w:num w:numId="10" w16cid:durableId="1472828">
    <w:abstractNumId w:val="10"/>
  </w:num>
  <w:num w:numId="11" w16cid:durableId="1067647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F07"/>
    <w:rsid w:val="0004006F"/>
    <w:rsid w:val="00053775"/>
    <w:rsid w:val="0005619A"/>
    <w:rsid w:val="000716BE"/>
    <w:rsid w:val="000C68BE"/>
    <w:rsid w:val="0011259B"/>
    <w:rsid w:val="00116FDD"/>
    <w:rsid w:val="00125621"/>
    <w:rsid w:val="001872E7"/>
    <w:rsid w:val="001938B9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2E4B7A"/>
    <w:rsid w:val="0036040A"/>
    <w:rsid w:val="00395D43"/>
    <w:rsid w:val="004309F8"/>
    <w:rsid w:val="00446C13"/>
    <w:rsid w:val="005078B4"/>
    <w:rsid w:val="0053328A"/>
    <w:rsid w:val="00540FC6"/>
    <w:rsid w:val="00564C97"/>
    <w:rsid w:val="005730D0"/>
    <w:rsid w:val="005E5F8C"/>
    <w:rsid w:val="00645D7F"/>
    <w:rsid w:val="00646050"/>
    <w:rsid w:val="00656940"/>
    <w:rsid w:val="00666C03"/>
    <w:rsid w:val="00686DAB"/>
    <w:rsid w:val="00687C3D"/>
    <w:rsid w:val="00696D80"/>
    <w:rsid w:val="006E1542"/>
    <w:rsid w:val="00721EA4"/>
    <w:rsid w:val="007B055F"/>
    <w:rsid w:val="00880013"/>
    <w:rsid w:val="00895E9E"/>
    <w:rsid w:val="008E4D00"/>
    <w:rsid w:val="008F5386"/>
    <w:rsid w:val="00913172"/>
    <w:rsid w:val="00976706"/>
    <w:rsid w:val="00981E19"/>
    <w:rsid w:val="009A100D"/>
    <w:rsid w:val="009B52E4"/>
    <w:rsid w:val="009D6E8D"/>
    <w:rsid w:val="009D7842"/>
    <w:rsid w:val="009E2B84"/>
    <w:rsid w:val="00A101E8"/>
    <w:rsid w:val="00AC349E"/>
    <w:rsid w:val="00B92DBF"/>
    <w:rsid w:val="00BD119F"/>
    <w:rsid w:val="00BF4E65"/>
    <w:rsid w:val="00C73EA1"/>
    <w:rsid w:val="00CC00B9"/>
    <w:rsid w:val="00CC4F77"/>
    <w:rsid w:val="00CD3CF6"/>
    <w:rsid w:val="00CE317F"/>
    <w:rsid w:val="00CE336D"/>
    <w:rsid w:val="00D106FF"/>
    <w:rsid w:val="00D54FB3"/>
    <w:rsid w:val="00D626EB"/>
    <w:rsid w:val="00DC133E"/>
    <w:rsid w:val="00E355D1"/>
    <w:rsid w:val="00E92F07"/>
    <w:rsid w:val="00ED24C8"/>
    <w:rsid w:val="00F377E2"/>
    <w:rsid w:val="00F50748"/>
    <w:rsid w:val="00F72D02"/>
    <w:rsid w:val="00FE329D"/>
    <w:rsid w:val="00FF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171DB"/>
  <w15:docId w15:val="{2DBC096B-2C80-419E-BB59-0F28C570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twitter.com/KWhiteheadLab/status/953780156858093568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twitter.com/marissascavuzzo/status/1397677314922532866" TargetMode="External"/><Relationship Id="rId47" Type="http://schemas.openxmlformats.org/officeDocument/2006/relationships/hyperlink" Target="https://twitter.com/DrBeckyHayes/status/1060946308536528897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twitter.com/ebpetroff/status/1143138612030136320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twitter.com/caitvw/status/953841172530843648" TargetMode="External"/><Relationship Id="rId24" Type="http://schemas.openxmlformats.org/officeDocument/2006/relationships/hyperlink" Target="https://twitter.com/AdamMSaunders/status/95390378911057510" TargetMode="External"/><Relationship Id="rId32" Type="http://schemas.openxmlformats.org/officeDocument/2006/relationships/hyperlink" Target="https://twitter.com/AmidstScience/status/953961123832913920" TargetMode="External"/><Relationship Id="rId37" Type="http://schemas.openxmlformats.org/officeDocument/2006/relationships/hyperlink" Target="https://twitter.com/EmilyAeryJones/status/1494853967028768772" TargetMode="External"/><Relationship Id="rId40" Type="http://schemas.openxmlformats.org/officeDocument/2006/relationships/hyperlink" Target="https://twitter.com/maadornelas/status/1311274906752081920" TargetMode="External"/><Relationship Id="rId45" Type="http://schemas.openxmlformats.org/officeDocument/2006/relationships/hyperlink" Target="https://twitter.com/kheyduk/status/968917420676087809" TargetMode="External"/><Relationship Id="rId53" Type="http://schemas.openxmlformats.org/officeDocument/2006/relationships/image" Target="media/image24.png"/><Relationship Id="rId58" Type="http://schemas.openxmlformats.org/officeDocument/2006/relationships/header" Target="header1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s://twitter.com/smely8mely/status/953847582278680576" TargetMode="External"/><Relationship Id="rId14" Type="http://schemas.openxmlformats.org/officeDocument/2006/relationships/hyperlink" Target="https://twitter.com/cathrynlewis/status/118921566878640129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twitter.com/skeetobite/status/953837645934792704" TargetMode="External"/><Relationship Id="rId35" Type="http://schemas.openxmlformats.org/officeDocument/2006/relationships/hyperlink" Target="https://twitter.com/MrSteveKnutson/status/1046024211284848640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twitter.com/PlanetSabine/status/1047157233132482561" TargetMode="External"/><Relationship Id="rId56" Type="http://schemas.openxmlformats.org/officeDocument/2006/relationships/hyperlink" Target="https://twitter.com/bug_butch/status/1282755019675062272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hanniepower/status/1065218823140331520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twitter.com/martinowk/status/954068820049780736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hyperlink" Target="https://twitter.com/alexploring/status/1126235462518038528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twitter.com/molecularkrysta/status/953841300947816448" TargetMode="External"/><Relationship Id="rId28" Type="http://schemas.openxmlformats.org/officeDocument/2006/relationships/hyperlink" Target="https://twitter.com/Ben_garrod/status/953973493573603328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hyperlink" Target="https://twitter.com/Rachel_Thorley/status/954106064676577280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hyperlink" Target="https://twitter.com/micro_fauna/status/1022217773886332929" TargetMode="External"/><Relationship Id="rId60" Type="http://schemas.openxmlformats.org/officeDocument/2006/relationships/footer" Target="footer1.xml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twitter.com/nathanwpyle/status/117686014722386739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s://twitter.com/coal_carter/status/1295143050998677506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f0001\Documents\K20\Templates%20&amp;%20Handouts\LEARN\LEARN%20Horizontal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C0477933274E8782BC43E064FD9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916D6-1BAE-40A2-B1C3-50FAE00C3976}"/>
      </w:docPartPr>
      <w:docPartBody>
        <w:p w:rsidR="000C7D02" w:rsidRDefault="00000000">
          <w:pPr>
            <w:pStyle w:val="8AC0477933274E8782BC43E064FD9A5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93"/>
    <w:rsid w:val="000C7D02"/>
    <w:rsid w:val="001D26D8"/>
    <w:rsid w:val="00C1460F"/>
    <w:rsid w:val="00CE6193"/>
    <w:rsid w:val="00DC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AC0477933274E8782BC43E064FD9A52">
    <w:name w:val="8AC0477933274E8782BC43E064FD9A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60B1A-780E-4597-BADD-3633E38C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C:\Users\shaf0001\Documents\K20\Templates &amp; Handouts\LEARN\LEARN Horizontal Attachment with Instructions.dotx</Template>
  <TotalTime>3</TotalTime>
  <Pages>7</Pages>
  <Words>546</Words>
  <Characters>2845</Characters>
  <Application>Microsoft Office Word</Application>
  <DocSecurity>0</DocSecurity>
  <Lines>158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in the Wild</vt:lpstr>
    </vt:vector>
  </TitlesOfParts>
  <Manager/>
  <Company/>
  <LinksUpToDate>false</LinksUpToDate>
  <CharactersWithSpaces>3250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in the Wild</dc:title>
  <dc:subject/>
  <dc:creator>Heather Shaffery</dc:creator>
  <cp:keywords/>
  <dc:description/>
  <cp:lastModifiedBy>Gracia, Ann M.</cp:lastModifiedBy>
  <cp:revision>5</cp:revision>
  <cp:lastPrinted>2016-07-14T14:08:00Z</cp:lastPrinted>
  <dcterms:created xsi:type="dcterms:W3CDTF">2023-11-17T15:07:00Z</dcterms:created>
  <dcterms:modified xsi:type="dcterms:W3CDTF">2024-01-09T15:24:00Z</dcterms:modified>
  <cp:category/>
</cp:coreProperties>
</file>