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08C048" w14:textId="58AC0B86" w:rsidR="00446C13" w:rsidRPr="001872E7" w:rsidRDefault="00366B71" w:rsidP="001872E7">
      <w:pPr>
        <w:pStyle w:val="Title"/>
      </w:pPr>
      <w:r>
        <w:t xml:space="preserve">          </w:t>
      </w:r>
      <w:r w:rsidR="00AA2627">
        <w:t>Norman Food Desert</w:t>
      </w:r>
    </w:p>
    <w:p w14:paraId="5811ED5B" w14:textId="20FF3128" w:rsidR="00895E9E" w:rsidRPr="00AA2627" w:rsidRDefault="00AA2627" w:rsidP="00AA2627">
      <w:pPr>
        <w:pStyle w:val="BodyText"/>
        <w:jc w:val="center"/>
        <w:rPr>
          <w:b/>
          <w:bCs/>
        </w:rPr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790D81DA" wp14:editId="19B98BA8">
            <wp:extent cx="7045234" cy="6035040"/>
            <wp:effectExtent l="0" t="0" r="3810" b="3810"/>
            <wp:docPr id="2" name="Picture 1" descr="A map with red circles and black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with red circles and black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234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E9E" w:rsidRPr="00AA2627" w:rsidSect="00AA2627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0741A" w14:textId="77777777" w:rsidR="00F40637" w:rsidRDefault="00F40637" w:rsidP="00293785">
      <w:pPr>
        <w:spacing w:after="0" w:line="240" w:lineRule="auto"/>
      </w:pPr>
      <w:r>
        <w:separator/>
      </w:r>
    </w:p>
  </w:endnote>
  <w:endnote w:type="continuationSeparator" w:id="0">
    <w:p w14:paraId="19B369E1" w14:textId="77777777" w:rsidR="00F40637" w:rsidRDefault="00F4063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538" w14:textId="77777777" w:rsidR="00AA2627" w:rsidRDefault="00AA2627">
    <w:pPr>
      <w:pStyle w:val="Footer"/>
    </w:pPr>
  </w:p>
  <w:p w14:paraId="3925201F" w14:textId="5E64FA99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125B32" wp14:editId="15412F2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D17DC" w14:textId="26C493C0" w:rsidR="00293785" w:rsidRDefault="00D45E7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67E542BBC30E438D91AE5882CA6B114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A2627">
                                <w:t>Edible Oasis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25B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51D17DC" w14:textId="26C493C0" w:rsidR="00293785" w:rsidRDefault="00D45E7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67E542BBC30E438D91AE5882CA6B114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A2627">
                          <w:t>Edible Oasis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0BBE364" wp14:editId="430F181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A1C99" w14:textId="77777777" w:rsidR="00F40637" w:rsidRDefault="00F40637" w:rsidP="00293785">
      <w:pPr>
        <w:spacing w:after="0" w:line="240" w:lineRule="auto"/>
      </w:pPr>
      <w:r>
        <w:separator/>
      </w:r>
    </w:p>
  </w:footnote>
  <w:footnote w:type="continuationSeparator" w:id="0">
    <w:p w14:paraId="3E8A206C" w14:textId="77777777" w:rsidR="00F40637" w:rsidRDefault="00F40637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225717">
    <w:abstractNumId w:val="6"/>
  </w:num>
  <w:num w:numId="2" w16cid:durableId="2088571753">
    <w:abstractNumId w:val="7"/>
  </w:num>
  <w:num w:numId="3" w16cid:durableId="1867792056">
    <w:abstractNumId w:val="0"/>
  </w:num>
  <w:num w:numId="4" w16cid:durableId="2035767623">
    <w:abstractNumId w:val="2"/>
  </w:num>
  <w:num w:numId="5" w16cid:durableId="1659797215">
    <w:abstractNumId w:val="3"/>
  </w:num>
  <w:num w:numId="6" w16cid:durableId="1142312273">
    <w:abstractNumId w:val="5"/>
  </w:num>
  <w:num w:numId="7" w16cid:durableId="1411543551">
    <w:abstractNumId w:val="4"/>
  </w:num>
  <w:num w:numId="8" w16cid:durableId="1209608772">
    <w:abstractNumId w:val="8"/>
  </w:num>
  <w:num w:numId="9" w16cid:durableId="2088720688">
    <w:abstractNumId w:val="9"/>
  </w:num>
  <w:num w:numId="10" w16cid:durableId="939606876">
    <w:abstractNumId w:val="10"/>
  </w:num>
  <w:num w:numId="11" w16cid:durableId="954361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27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366B71"/>
    <w:rsid w:val="00446C13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A101E8"/>
    <w:rsid w:val="00A471FD"/>
    <w:rsid w:val="00AA2627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97B5C"/>
    <w:rsid w:val="00ED24C8"/>
    <w:rsid w:val="00EE3A34"/>
    <w:rsid w:val="00F377E2"/>
    <w:rsid w:val="00F40637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6DF13"/>
  <w15:docId w15:val="{54530EC1-4C00-491C-8C96-13307772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dia\Downloads\Horizontal%20LEARN%20Attachment%20with%20Instructions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E542BBC30E438D91AE5882CA6B1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2F09C-B5E7-4665-97C9-D18672B82416}"/>
      </w:docPartPr>
      <w:docPartBody>
        <w:p w:rsidR="00391CC4" w:rsidRDefault="00391CC4">
          <w:pPr>
            <w:pStyle w:val="67E542BBC30E438D91AE5882CA6B114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45"/>
    <w:rsid w:val="00391CC4"/>
    <w:rsid w:val="0052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E542BBC30E438D91AE5882CA6B114B">
    <w:name w:val="67E542BBC30E438D91AE5882CA6B11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 (1)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Edible Oasis</dc:title>
  <dc:creator>lydia</dc:creator>
  <cp:lastModifiedBy>Bracken, Pam</cp:lastModifiedBy>
  <cp:revision>2</cp:revision>
  <cp:lastPrinted>2016-07-14T14:08:00Z</cp:lastPrinted>
  <dcterms:created xsi:type="dcterms:W3CDTF">2023-09-19T19:46:00Z</dcterms:created>
  <dcterms:modified xsi:type="dcterms:W3CDTF">2023-09-19T19:46:00Z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bc018724-5584-4d22-b1f2-d0f32e2c587f</vt:lpwstr>
  </property>
</Properties>
</file>