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7B6B8E" w14:textId="433E30E9" w:rsidR="00DC1CA0" w:rsidRPr="00072D23" w:rsidRDefault="00F36598" w:rsidP="00072D23">
      <w:pPr>
        <w:pStyle w:val="Title"/>
      </w:pPr>
      <w:r>
        <w:t>the shawnee demands</w:t>
      </w:r>
    </w:p>
    <w:p w14:paraId="285184B0" w14:textId="2B3547AA" w:rsidR="00DC1CA0" w:rsidRDefault="00F36598" w:rsidP="009F0B2E">
      <w:pPr>
        <w:pStyle w:val="Heading1"/>
      </w:pPr>
      <w:r>
        <w:t xml:space="preserve">Legislative Demands: </w:t>
      </w:r>
    </w:p>
    <w:p w14:paraId="2D52E501" w14:textId="77777777" w:rsidR="00F36598" w:rsidRPr="003779CE" w:rsidRDefault="00F36598" w:rsidP="00F36598">
      <w:pPr>
        <w:numPr>
          <w:ilvl w:val="0"/>
          <w:numId w:val="5"/>
        </w:numPr>
        <w:spacing w:after="120" w:line="276" w:lineRule="auto"/>
        <w:rPr>
          <w:lang w:val="en"/>
        </w:rPr>
      </w:pPr>
      <w:r w:rsidRPr="003779CE">
        <w:rPr>
          <w:lang w:val="en"/>
        </w:rPr>
        <w:t xml:space="preserve">The initiative and referendum with the right of recall as adopted and applied in the state of Oregon.  </w:t>
      </w:r>
    </w:p>
    <w:p w14:paraId="60282C8E" w14:textId="77777777" w:rsidR="00F36598" w:rsidRPr="003779CE" w:rsidRDefault="00F36598" w:rsidP="00F36598">
      <w:pPr>
        <w:numPr>
          <w:ilvl w:val="0"/>
          <w:numId w:val="5"/>
        </w:numPr>
        <w:spacing w:after="120" w:line="276" w:lineRule="auto"/>
        <w:rPr>
          <w:lang w:val="en"/>
        </w:rPr>
      </w:pPr>
      <w:r w:rsidRPr="003779CE">
        <w:rPr>
          <w:lang w:val="en"/>
        </w:rPr>
        <w:t>A blanket primary for the nomination of every officer in the state of Oklahoma [by which each voter may vote for a single candidate, and the candidate with the most votes wins].</w:t>
      </w:r>
    </w:p>
    <w:p w14:paraId="00423196" w14:textId="77777777" w:rsidR="00F36598" w:rsidRPr="003779CE" w:rsidRDefault="00F36598" w:rsidP="00F36598">
      <w:pPr>
        <w:numPr>
          <w:ilvl w:val="0"/>
          <w:numId w:val="5"/>
        </w:numPr>
        <w:spacing w:after="120" w:line="276" w:lineRule="auto"/>
        <w:rPr>
          <w:lang w:val="en"/>
        </w:rPr>
      </w:pPr>
      <w:r w:rsidRPr="003779CE">
        <w:rPr>
          <w:lang w:val="en"/>
        </w:rPr>
        <w:t>The power of the civil authorities shall never be [taken over] by the military authorities.</w:t>
      </w:r>
    </w:p>
    <w:p w14:paraId="0674ED7C" w14:textId="77777777" w:rsidR="00F36598" w:rsidRPr="003779CE" w:rsidRDefault="00F36598" w:rsidP="00F36598">
      <w:pPr>
        <w:numPr>
          <w:ilvl w:val="0"/>
          <w:numId w:val="5"/>
        </w:numPr>
        <w:spacing w:after="120" w:line="276" w:lineRule="auto"/>
        <w:rPr>
          <w:lang w:val="en"/>
        </w:rPr>
      </w:pPr>
      <w:r w:rsidRPr="003779CE">
        <w:rPr>
          <w:lang w:val="en"/>
        </w:rPr>
        <w:t>That the state may engage in any industry or enterprise.</w:t>
      </w:r>
    </w:p>
    <w:p w14:paraId="4EC7650C" w14:textId="77777777" w:rsidR="00F36598" w:rsidRPr="003779CE" w:rsidRDefault="00F36598" w:rsidP="00F36598">
      <w:pPr>
        <w:numPr>
          <w:ilvl w:val="0"/>
          <w:numId w:val="5"/>
        </w:numPr>
        <w:spacing w:after="120" w:line="276" w:lineRule="auto"/>
        <w:rPr>
          <w:lang w:val="en"/>
        </w:rPr>
      </w:pPr>
      <w:r w:rsidRPr="003779CE">
        <w:rPr>
          <w:lang w:val="en"/>
        </w:rPr>
        <w:t>That the common law relieving the employer from liability [for] employees injured through the carelessness of a fellow [employee] be [done away with], and suitable laws be passed by the first legislature protecting employees under such conditions.</w:t>
      </w:r>
    </w:p>
    <w:p w14:paraId="527C4BA5" w14:textId="77777777" w:rsidR="00F36598" w:rsidRPr="003779CE" w:rsidRDefault="00F36598" w:rsidP="00F36598">
      <w:pPr>
        <w:numPr>
          <w:ilvl w:val="0"/>
          <w:numId w:val="5"/>
        </w:numPr>
        <w:spacing w:after="120" w:line="276" w:lineRule="auto"/>
        <w:rPr>
          <w:lang w:val="en"/>
        </w:rPr>
      </w:pPr>
      <w:r w:rsidRPr="003779CE">
        <w:rPr>
          <w:lang w:val="en"/>
        </w:rPr>
        <w:t>The right of action to recover damages for injury or death shall never be [done away with], and the amount recoverable shall never be subject to [a time limit].</w:t>
      </w:r>
    </w:p>
    <w:p w14:paraId="056EDB2D" w14:textId="77777777" w:rsidR="00F36598" w:rsidRPr="003779CE" w:rsidRDefault="00F36598" w:rsidP="00F36598">
      <w:pPr>
        <w:numPr>
          <w:ilvl w:val="0"/>
          <w:numId w:val="5"/>
        </w:numPr>
        <w:spacing w:after="120" w:line="276" w:lineRule="auto"/>
        <w:rPr>
          <w:lang w:val="en"/>
        </w:rPr>
      </w:pPr>
      <w:r w:rsidRPr="003779CE">
        <w:rPr>
          <w:lang w:val="en"/>
        </w:rPr>
        <w:t>Not more than eight hours shall constitute a day’s work in all underground mines and on all works carried on by the state, county, or municipal government, and the legislature shall pass suitable laws to provide for the health and safety of employees in factories, mills, smelters, mines and on railroads.</w:t>
      </w:r>
    </w:p>
    <w:p w14:paraId="08DB05D9" w14:textId="77777777" w:rsidR="00F36598" w:rsidRPr="003779CE" w:rsidRDefault="00F36598" w:rsidP="00F36598">
      <w:pPr>
        <w:numPr>
          <w:ilvl w:val="0"/>
          <w:numId w:val="5"/>
        </w:numPr>
        <w:spacing w:after="120" w:line="276" w:lineRule="auto"/>
        <w:rPr>
          <w:lang w:val="en"/>
        </w:rPr>
      </w:pPr>
      <w:r w:rsidRPr="003779CE">
        <w:rPr>
          <w:lang w:val="en"/>
        </w:rPr>
        <w:t>That there shall be three commissioners elected by the people to regulate and maintain rates for railroads, insurance, telegraph, express companies, telephone and pipelines, and all other corporations.</w:t>
      </w:r>
    </w:p>
    <w:p w14:paraId="557C07A9" w14:textId="77777777" w:rsidR="00F36598" w:rsidRPr="003779CE" w:rsidRDefault="00F36598" w:rsidP="00F36598">
      <w:pPr>
        <w:numPr>
          <w:ilvl w:val="0"/>
          <w:numId w:val="5"/>
        </w:numPr>
        <w:spacing w:after="120" w:line="276" w:lineRule="auto"/>
        <w:rPr>
          <w:lang w:val="en"/>
        </w:rPr>
      </w:pPr>
      <w:r w:rsidRPr="003779CE">
        <w:rPr>
          <w:lang w:val="en"/>
        </w:rPr>
        <w:t>Education [to be required by law] and free textbooks printed by the state.</w:t>
      </w:r>
    </w:p>
    <w:p w14:paraId="123EB038" w14:textId="77777777" w:rsidR="00F36598" w:rsidRPr="003779CE" w:rsidRDefault="00F36598" w:rsidP="00F36598">
      <w:pPr>
        <w:numPr>
          <w:ilvl w:val="0"/>
          <w:numId w:val="5"/>
        </w:numPr>
        <w:spacing w:after="120" w:line="276" w:lineRule="auto"/>
        <w:rPr>
          <w:lang w:val="en"/>
        </w:rPr>
      </w:pPr>
      <w:r w:rsidRPr="003779CE">
        <w:rPr>
          <w:lang w:val="en"/>
        </w:rPr>
        <w:t>That there shall be established and maintained the office of chief mine inspector, who shall be elected by the people. The neglect or failure of a mine owner, or mine lessee to comply with the laws and state regulations in regard to mines, or the orders of the inspector of the mines made under and in pursuance thereof [sic], shall render such mine owner, or mine lessee, responsible for damages to the life, health, or person of employees or other persons resulting from such neglect or failure.</w:t>
      </w:r>
    </w:p>
    <w:p w14:paraId="09FB154F" w14:textId="77777777" w:rsidR="00F36598" w:rsidRPr="00F17DF3" w:rsidRDefault="00F36598" w:rsidP="00F36598">
      <w:pPr>
        <w:numPr>
          <w:ilvl w:val="0"/>
          <w:numId w:val="5"/>
        </w:numPr>
        <w:spacing w:after="120" w:line="276" w:lineRule="auto"/>
        <w:rPr>
          <w:lang w:val="en"/>
        </w:rPr>
      </w:pPr>
      <w:r w:rsidRPr="003779CE">
        <w:rPr>
          <w:lang w:val="en"/>
        </w:rPr>
        <w:t>Sanitary inspection of shops and homes.</w:t>
      </w:r>
    </w:p>
    <w:p w14:paraId="006D3DB0" w14:textId="77777777" w:rsidR="00F36598" w:rsidRPr="003779CE" w:rsidRDefault="00F36598" w:rsidP="00F36598">
      <w:pPr>
        <w:numPr>
          <w:ilvl w:val="0"/>
          <w:numId w:val="5"/>
        </w:numPr>
        <w:spacing w:after="120" w:line="276" w:lineRule="auto"/>
        <w:rPr>
          <w:lang w:val="en"/>
        </w:rPr>
      </w:pPr>
      <w:r w:rsidRPr="003779CE">
        <w:rPr>
          <w:lang w:val="en"/>
        </w:rPr>
        <w:t>A commissioner of labor to be elected by the people.</w:t>
      </w:r>
    </w:p>
    <w:p w14:paraId="79E42F13" w14:textId="77777777" w:rsidR="00F36598" w:rsidRPr="003779CE" w:rsidRDefault="00F36598" w:rsidP="00F36598">
      <w:pPr>
        <w:numPr>
          <w:ilvl w:val="0"/>
          <w:numId w:val="5"/>
        </w:numPr>
        <w:spacing w:after="120" w:line="276" w:lineRule="auto"/>
        <w:rPr>
          <w:lang w:val="en"/>
        </w:rPr>
      </w:pPr>
      <w:r w:rsidRPr="003779CE">
        <w:rPr>
          <w:lang w:val="en"/>
        </w:rPr>
        <w:t>A commissioner of agriculture to be elected by the people.</w:t>
      </w:r>
    </w:p>
    <w:p w14:paraId="41EED733" w14:textId="77777777" w:rsidR="00F36598" w:rsidRPr="003779CE" w:rsidRDefault="00F36598" w:rsidP="00F36598">
      <w:pPr>
        <w:numPr>
          <w:ilvl w:val="0"/>
          <w:numId w:val="5"/>
        </w:numPr>
        <w:spacing w:after="120" w:line="276" w:lineRule="auto"/>
        <w:rPr>
          <w:lang w:val="en"/>
        </w:rPr>
      </w:pPr>
      <w:r w:rsidRPr="003779CE">
        <w:rPr>
          <w:lang w:val="en"/>
        </w:rPr>
        <w:t>We demand a liberal homestead and exemption law.</w:t>
      </w:r>
    </w:p>
    <w:p w14:paraId="02C2A91B" w14:textId="77777777" w:rsidR="00F36598" w:rsidRPr="003779CE" w:rsidRDefault="00F36598" w:rsidP="00F36598">
      <w:pPr>
        <w:numPr>
          <w:ilvl w:val="0"/>
          <w:numId w:val="5"/>
        </w:numPr>
        <w:spacing w:after="120" w:line="276" w:lineRule="auto"/>
        <w:rPr>
          <w:lang w:val="en"/>
        </w:rPr>
      </w:pPr>
      <w:r w:rsidRPr="003779CE">
        <w:rPr>
          <w:lang w:val="en"/>
        </w:rPr>
        <w:lastRenderedPageBreak/>
        <w:t>The Constitutional Convention shall define who shall constitute the returning board until otherwise provided by law.</w:t>
      </w:r>
    </w:p>
    <w:p w14:paraId="64BE3AB8" w14:textId="197AC431" w:rsidR="00F36598" w:rsidRPr="00C247E2" w:rsidRDefault="00F36598" w:rsidP="00F36598">
      <w:pPr>
        <w:numPr>
          <w:ilvl w:val="0"/>
          <w:numId w:val="5"/>
        </w:numPr>
        <w:spacing w:after="120" w:line="276" w:lineRule="auto"/>
        <w:rPr>
          <w:lang w:val="en"/>
        </w:rPr>
      </w:pPr>
      <w:r w:rsidRPr="003779CE">
        <w:rPr>
          <w:lang w:val="en"/>
        </w:rPr>
        <w:t>We demand a corporate tax commission of three elected by the people, who shall have full power to inspect all accounts, vouchers, and books at any time, and put the true [estimate of worth] on all stocks, bonds, property, receipts, and money values, so that all corporations shall be assessed by the [properly] elected assessors.</w:t>
      </w:r>
      <w:r w:rsidR="00C247E2">
        <w:rPr>
          <w:lang w:val="en"/>
        </w:rPr>
        <w:br/>
      </w:r>
    </w:p>
    <w:p w14:paraId="70DF8C03" w14:textId="77777777" w:rsidR="00F36598" w:rsidRPr="006F4C09" w:rsidRDefault="00F36598" w:rsidP="00F36598">
      <w:pPr>
        <w:pStyle w:val="Heading1"/>
      </w:pPr>
      <w:r w:rsidRPr="006F4C09">
        <w:t xml:space="preserve">Prohibitive Demands: </w:t>
      </w:r>
    </w:p>
    <w:p w14:paraId="4B0B40C1" w14:textId="77777777" w:rsidR="00F36598" w:rsidRPr="003779CE" w:rsidRDefault="00F36598" w:rsidP="00F36598">
      <w:pPr>
        <w:numPr>
          <w:ilvl w:val="0"/>
          <w:numId w:val="4"/>
        </w:numPr>
        <w:spacing w:after="120" w:line="276" w:lineRule="auto"/>
        <w:rPr>
          <w:lang w:val="en"/>
        </w:rPr>
      </w:pPr>
      <w:r w:rsidRPr="003779CE">
        <w:rPr>
          <w:lang w:val="en"/>
        </w:rPr>
        <w:t>The employment of children under sixteen years of age in mines, mills, and factories.</w:t>
      </w:r>
    </w:p>
    <w:p w14:paraId="09C01B16" w14:textId="77777777" w:rsidR="00F36598" w:rsidRPr="003779CE" w:rsidRDefault="00F36598" w:rsidP="00F36598">
      <w:pPr>
        <w:numPr>
          <w:ilvl w:val="0"/>
          <w:numId w:val="4"/>
        </w:numPr>
        <w:spacing w:after="120" w:line="276" w:lineRule="auto"/>
        <w:rPr>
          <w:lang w:val="en"/>
        </w:rPr>
      </w:pPr>
      <w:r w:rsidRPr="003779CE">
        <w:rPr>
          <w:lang w:val="en"/>
        </w:rPr>
        <w:t>The contracting of convict labor.</w:t>
      </w:r>
    </w:p>
    <w:p w14:paraId="29DBCED8" w14:textId="77777777" w:rsidR="00F36598" w:rsidRPr="003779CE" w:rsidRDefault="00F36598" w:rsidP="00F36598">
      <w:pPr>
        <w:numPr>
          <w:ilvl w:val="0"/>
          <w:numId w:val="4"/>
        </w:numPr>
        <w:spacing w:after="120" w:line="276" w:lineRule="auto"/>
        <w:rPr>
          <w:lang w:val="en"/>
        </w:rPr>
      </w:pPr>
      <w:r w:rsidRPr="003779CE">
        <w:rPr>
          <w:lang w:val="en"/>
        </w:rPr>
        <w:t>The labor of convicts outside of prison walls, except on public roads, under direct control of the state.</w:t>
      </w:r>
    </w:p>
    <w:p w14:paraId="709B029E" w14:textId="77777777" w:rsidR="00F36598" w:rsidRPr="003779CE" w:rsidRDefault="00F36598" w:rsidP="00F36598">
      <w:pPr>
        <w:numPr>
          <w:ilvl w:val="0"/>
          <w:numId w:val="4"/>
        </w:numPr>
        <w:spacing w:after="120" w:line="276" w:lineRule="auto"/>
        <w:rPr>
          <w:lang w:val="en"/>
        </w:rPr>
      </w:pPr>
      <w:r w:rsidRPr="003779CE">
        <w:rPr>
          <w:lang w:val="en"/>
        </w:rPr>
        <w:t>The political and commercial control of employees.</w:t>
      </w:r>
    </w:p>
    <w:p w14:paraId="05C0528D" w14:textId="77777777" w:rsidR="00F36598" w:rsidRPr="003779CE" w:rsidRDefault="00F36598" w:rsidP="00F36598">
      <w:pPr>
        <w:numPr>
          <w:ilvl w:val="0"/>
          <w:numId w:val="4"/>
        </w:numPr>
        <w:spacing w:after="120" w:line="276" w:lineRule="auto"/>
        <w:rPr>
          <w:lang w:val="en"/>
        </w:rPr>
      </w:pPr>
      <w:r w:rsidRPr="003779CE">
        <w:rPr>
          <w:lang w:val="en"/>
        </w:rPr>
        <w:t>Railroads from owning coal lands or leasing any kind of mines directly or indirectly.</w:t>
      </w:r>
    </w:p>
    <w:p w14:paraId="3E2B94F5" w14:textId="77777777" w:rsidR="00F36598" w:rsidRPr="003779CE" w:rsidRDefault="00F36598" w:rsidP="00F36598">
      <w:pPr>
        <w:numPr>
          <w:ilvl w:val="0"/>
          <w:numId w:val="4"/>
        </w:numPr>
        <w:spacing w:after="120" w:line="276" w:lineRule="auto"/>
        <w:rPr>
          <w:lang w:val="en"/>
        </w:rPr>
      </w:pPr>
      <w:r w:rsidRPr="003779CE">
        <w:rPr>
          <w:lang w:val="en"/>
        </w:rPr>
        <w:t>Any corporation from transacting business in the state without first [getting] a charter under the laws of the state.</w:t>
      </w:r>
    </w:p>
    <w:p w14:paraId="28FE5B83" w14:textId="77777777" w:rsidR="00F36598" w:rsidRPr="003779CE" w:rsidRDefault="00F36598" w:rsidP="00F36598">
      <w:pPr>
        <w:numPr>
          <w:ilvl w:val="0"/>
          <w:numId w:val="4"/>
        </w:numPr>
        <w:spacing w:after="120" w:line="276" w:lineRule="auto"/>
        <w:rPr>
          <w:lang w:val="en"/>
        </w:rPr>
      </w:pPr>
      <w:r w:rsidRPr="003779CE">
        <w:rPr>
          <w:lang w:val="en"/>
        </w:rPr>
        <w:t>All gambling in farm products be prohibited in the constitution.</w:t>
      </w:r>
    </w:p>
    <w:p w14:paraId="410988A1" w14:textId="77777777" w:rsidR="00F36598" w:rsidRDefault="00F36598" w:rsidP="00F36598">
      <w:pPr>
        <w:numPr>
          <w:ilvl w:val="0"/>
          <w:numId w:val="4"/>
        </w:numPr>
        <w:spacing w:after="120" w:line="276" w:lineRule="auto"/>
        <w:rPr>
          <w:lang w:val="en"/>
        </w:rPr>
      </w:pPr>
      <w:r w:rsidRPr="003779CE">
        <w:rPr>
          <w:lang w:val="en"/>
        </w:rPr>
        <w:t>The legislature shall not have the power to grant an [irreversible] franchise.</w:t>
      </w:r>
    </w:p>
    <w:p w14:paraId="25CB72BD" w14:textId="77777777" w:rsidR="00F36598" w:rsidRDefault="00F36598" w:rsidP="00F36598">
      <w:pPr>
        <w:pStyle w:val="BodyText"/>
        <w:rPr>
          <w:lang w:val="en"/>
        </w:rPr>
      </w:pPr>
    </w:p>
    <w:p w14:paraId="08FD85DE" w14:textId="77777777" w:rsidR="00F36598" w:rsidRDefault="00F36598" w:rsidP="00F36598">
      <w:pPr>
        <w:pStyle w:val="BodyText"/>
        <w:rPr>
          <w:lang w:val="en"/>
        </w:rPr>
      </w:pPr>
    </w:p>
    <w:p w14:paraId="01055AE3" w14:textId="77777777" w:rsidR="00F36598" w:rsidRDefault="00F36598" w:rsidP="00F36598">
      <w:pPr>
        <w:pStyle w:val="BodyText"/>
        <w:rPr>
          <w:lang w:val="en"/>
        </w:rPr>
      </w:pPr>
    </w:p>
    <w:p w14:paraId="457C63A6" w14:textId="77777777" w:rsidR="00F36598" w:rsidRDefault="00F36598" w:rsidP="00F36598">
      <w:pPr>
        <w:pStyle w:val="BodyText"/>
        <w:rPr>
          <w:lang w:val="en"/>
        </w:rPr>
      </w:pPr>
    </w:p>
    <w:p w14:paraId="50079F16" w14:textId="77777777" w:rsidR="00F36598" w:rsidRDefault="00F36598" w:rsidP="00F36598">
      <w:pPr>
        <w:pStyle w:val="BodyText"/>
        <w:rPr>
          <w:lang w:val="en"/>
        </w:rPr>
      </w:pPr>
    </w:p>
    <w:p w14:paraId="4F6EF4BF" w14:textId="77777777" w:rsidR="00F36598" w:rsidRDefault="00F36598" w:rsidP="00F36598">
      <w:pPr>
        <w:pStyle w:val="BodyText"/>
        <w:rPr>
          <w:lang w:val="en"/>
        </w:rPr>
      </w:pPr>
    </w:p>
    <w:p w14:paraId="6EB0107C" w14:textId="77777777" w:rsidR="00F36598" w:rsidRDefault="00F36598" w:rsidP="00F36598">
      <w:pPr>
        <w:pStyle w:val="BodyText"/>
        <w:rPr>
          <w:lang w:val="en"/>
        </w:rPr>
      </w:pPr>
    </w:p>
    <w:p w14:paraId="737561BA" w14:textId="77777777" w:rsidR="00F36598" w:rsidRDefault="00F36598" w:rsidP="00F36598">
      <w:pPr>
        <w:pStyle w:val="BodyText"/>
        <w:rPr>
          <w:lang w:val="en"/>
        </w:rPr>
      </w:pPr>
    </w:p>
    <w:p w14:paraId="7932FFFF" w14:textId="77777777" w:rsidR="00F36598" w:rsidRDefault="00F36598" w:rsidP="00F36598">
      <w:pPr>
        <w:pStyle w:val="BodyText"/>
        <w:rPr>
          <w:lang w:val="en"/>
        </w:rPr>
      </w:pPr>
    </w:p>
    <w:p w14:paraId="3493DB57" w14:textId="77777777" w:rsidR="00F36598" w:rsidRPr="00BC37AE" w:rsidRDefault="00F36598" w:rsidP="00BC37AE">
      <w:pPr>
        <w:pStyle w:val="Citation"/>
        <w:spacing w:line="240" w:lineRule="auto"/>
        <w:rPr>
          <w:color w:val="595959" w:themeColor="text2"/>
        </w:rPr>
      </w:pPr>
      <w:r w:rsidRPr="00BC37AE">
        <w:rPr>
          <w:color w:val="595959" w:themeColor="text2"/>
        </w:rPr>
        <w:t>Source:</w:t>
      </w:r>
    </w:p>
    <w:p w14:paraId="27525C44" w14:textId="77777777" w:rsidR="00F36598" w:rsidRPr="00BC37AE" w:rsidRDefault="00F36598" w:rsidP="00BC37AE">
      <w:pPr>
        <w:pStyle w:val="Citation"/>
        <w:spacing w:line="240" w:lineRule="auto"/>
        <w:rPr>
          <w:color w:val="595959" w:themeColor="text2"/>
        </w:rPr>
      </w:pPr>
      <w:r w:rsidRPr="00BC37AE">
        <w:rPr>
          <w:i w:val="0"/>
          <w:iCs/>
          <w:color w:val="595959" w:themeColor="text2"/>
        </w:rPr>
        <w:t>Oklahoma State Federation of Labor. (1906).</w:t>
      </w:r>
      <w:r w:rsidRPr="00BC37AE">
        <w:rPr>
          <w:color w:val="595959" w:themeColor="text2"/>
        </w:rPr>
        <w:t> </w:t>
      </w:r>
      <w:r w:rsidRPr="00BC37AE">
        <w:rPr>
          <w:iCs/>
          <w:color w:val="595959" w:themeColor="text2"/>
        </w:rPr>
        <w:t>Official proceedings of the fourth annual convention of the Oklahoma State Federation of Labor</w:t>
      </w:r>
      <w:r w:rsidRPr="00BC37AE">
        <w:rPr>
          <w:color w:val="595959" w:themeColor="text2"/>
        </w:rPr>
        <w:t xml:space="preserve">. </w:t>
      </w:r>
      <w:r w:rsidRPr="00BC37AE">
        <w:rPr>
          <w:i w:val="0"/>
          <w:iCs/>
          <w:color w:val="595959" w:themeColor="text2"/>
        </w:rPr>
        <w:t>4-7.</w:t>
      </w:r>
    </w:p>
    <w:p w14:paraId="5F77353B" w14:textId="77777777" w:rsidR="00F36598" w:rsidRPr="00F36598" w:rsidRDefault="00F36598" w:rsidP="00F36598"/>
    <w:sectPr w:rsidR="00F36598" w:rsidRPr="00F3659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41CC00" w14:textId="77777777" w:rsidR="00FC1A69" w:rsidRDefault="00FC1A69" w:rsidP="00DC1CA0">
      <w:r>
        <w:separator/>
      </w:r>
    </w:p>
  </w:endnote>
  <w:endnote w:type="continuationSeparator" w:id="0">
    <w:p w14:paraId="4AC18D6D" w14:textId="77777777" w:rsidR="00FC1A69" w:rsidRDefault="00FC1A69"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BE9DBA" w14:textId="129963D9" w:rsidR="00DC1CA0" w:rsidRPr="00304DC6" w:rsidRDefault="00BC37AE" w:rsidP="004C2D48">
    <w:pPr>
      <w:pStyle w:val="Footer"/>
    </w:pPr>
    <w:r>
      <w:rPr>
        <w:noProof/>
      </w:rPr>
      <mc:AlternateContent>
        <mc:Choice Requires="wps">
          <w:drawing>
            <wp:anchor distT="0" distB="0" distL="114300" distR="114300" simplePos="0" relativeHeight="251663360" behindDoc="1" locked="0" layoutInCell="1" allowOverlap="1" wp14:anchorId="63EAB9C2" wp14:editId="7D4486E2">
              <wp:simplePos x="0" y="0"/>
              <wp:positionH relativeFrom="column">
                <wp:posOffset>1155700</wp:posOffset>
              </wp:positionH>
              <wp:positionV relativeFrom="paragraph">
                <wp:posOffset>-245745</wp:posOffset>
              </wp:positionV>
              <wp:extent cx="3892550"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892550" cy="1828800"/>
                      </a:xfrm>
                      <a:prstGeom prst="rect">
                        <a:avLst/>
                      </a:prstGeom>
                      <a:noFill/>
                      <a:ln w="6350">
                        <a:noFill/>
                      </a:ln>
                    </wps:spPr>
                    <wps:txbx>
                      <w:txbxContent>
                        <w:p w14:paraId="3BD98BBC" w14:textId="2CF0A4B0" w:rsidR="009F0B2E" w:rsidRPr="00C247E2" w:rsidRDefault="00C247E2" w:rsidP="00C247E2">
                          <w:pPr>
                            <w:pStyle w:val="Footer"/>
                          </w:pPr>
                          <w:fldSimple w:instr=" TITLE  \* MERGEFORMAT ">
                            <w:r>
                              <w:t>Progressivism and Oklahoma's Constitution</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91pt;margin-top:-19.35pt;width:306.5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" filled="f" stroked="f" strokeweight=".5pt">
              <v:textbox style="mso-fit-shape-to-text:t">
                <w:txbxContent>
                  <w:p w14:paraId="3BD98BBC" w14:textId="2CF0A4B0" w:rsidR="009F0B2E" w:rsidRPr="00C247E2" w:rsidRDefault="00C247E2" w:rsidP="00C247E2">
                    <w:pPr>
                      <w:pStyle w:val="Footer"/>
                    </w:pPr>
                    <w:fldSimple w:instr=" TITLE  \* MERGEFORMAT ">
                      <w:r>
                        <w:t>Progressivism and Oklahoma's Constitution</w:t>
                      </w:r>
                    </w:fldSimple>
                  </w:p>
                </w:txbxContent>
              </v:textbox>
            </v:shape>
          </w:pict>
        </mc:Fallback>
      </mc:AlternateContent>
    </w:r>
    <w:r w:rsidR="00F36598">
      <w:rPr>
        <w:noProof/>
      </w:rPr>
      <w:drawing>
        <wp:anchor distT="0" distB="0" distL="114300" distR="114300" simplePos="0" relativeHeight="251662335" behindDoc="1" locked="0" layoutInCell="1" allowOverlap="1" wp14:anchorId="799A76CF" wp14:editId="2866436B">
          <wp:simplePos x="0" y="0"/>
          <wp:positionH relativeFrom="column">
            <wp:posOffset>1147313</wp:posOffset>
          </wp:positionH>
          <wp:positionV relativeFrom="paragraph">
            <wp:posOffset>-193507</wp:posOffset>
          </wp:positionV>
          <wp:extent cx="4768491"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779881" cy="3946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0CD05F" w14:textId="77777777" w:rsidR="00FC1A69" w:rsidRDefault="00FC1A69" w:rsidP="00DC1CA0">
      <w:r>
        <w:separator/>
      </w:r>
    </w:p>
  </w:footnote>
  <w:footnote w:type="continuationSeparator" w:id="0">
    <w:p w14:paraId="64DCB986" w14:textId="77777777" w:rsidR="00FC1A69" w:rsidRDefault="00FC1A69"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55B91"/>
    <w:multiLevelType w:val="multilevel"/>
    <w:tmpl w:val="2A78CC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4348E7"/>
    <w:multiLevelType w:val="multilevel"/>
    <w:tmpl w:val="F59892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4"/>
  </w:num>
  <w:num w:numId="2" w16cid:durableId="1771200790">
    <w:abstractNumId w:val="3"/>
  </w:num>
  <w:num w:numId="3" w16cid:durableId="729034853">
    <w:abstractNumId w:val="2"/>
  </w:num>
  <w:num w:numId="4" w16cid:durableId="2003704047">
    <w:abstractNumId w:val="0"/>
  </w:num>
  <w:num w:numId="5" w16cid:durableId="10966347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DA6"/>
    <w:rsid w:val="00072D23"/>
    <w:rsid w:val="000C7623"/>
    <w:rsid w:val="001B5BA6"/>
    <w:rsid w:val="002040D8"/>
    <w:rsid w:val="00233158"/>
    <w:rsid w:val="00245200"/>
    <w:rsid w:val="00246BC1"/>
    <w:rsid w:val="00270DA6"/>
    <w:rsid w:val="00274BB5"/>
    <w:rsid w:val="002D4C34"/>
    <w:rsid w:val="002E4210"/>
    <w:rsid w:val="00304DC6"/>
    <w:rsid w:val="00403889"/>
    <w:rsid w:val="00463853"/>
    <w:rsid w:val="00480109"/>
    <w:rsid w:val="004806AD"/>
    <w:rsid w:val="004856EB"/>
    <w:rsid w:val="004C2D48"/>
    <w:rsid w:val="004D0B87"/>
    <w:rsid w:val="005345DE"/>
    <w:rsid w:val="005B2598"/>
    <w:rsid w:val="005B2D13"/>
    <w:rsid w:val="005B4511"/>
    <w:rsid w:val="005E3EB2"/>
    <w:rsid w:val="00644B47"/>
    <w:rsid w:val="006C5B24"/>
    <w:rsid w:val="006E2654"/>
    <w:rsid w:val="006F637F"/>
    <w:rsid w:val="00782F44"/>
    <w:rsid w:val="007A5710"/>
    <w:rsid w:val="007C1DC0"/>
    <w:rsid w:val="008C5074"/>
    <w:rsid w:val="008E31E6"/>
    <w:rsid w:val="008F712F"/>
    <w:rsid w:val="009112D3"/>
    <w:rsid w:val="00914680"/>
    <w:rsid w:val="00976B6A"/>
    <w:rsid w:val="00977E3D"/>
    <w:rsid w:val="009A7873"/>
    <w:rsid w:val="009F0B2E"/>
    <w:rsid w:val="00A1673F"/>
    <w:rsid w:val="00A66B9D"/>
    <w:rsid w:val="00A77EC7"/>
    <w:rsid w:val="00AF213D"/>
    <w:rsid w:val="00BC37AE"/>
    <w:rsid w:val="00BD7B9F"/>
    <w:rsid w:val="00BF08CE"/>
    <w:rsid w:val="00C247E2"/>
    <w:rsid w:val="00C83603"/>
    <w:rsid w:val="00CD2461"/>
    <w:rsid w:val="00CE2E34"/>
    <w:rsid w:val="00CF4EFB"/>
    <w:rsid w:val="00D72955"/>
    <w:rsid w:val="00D760BA"/>
    <w:rsid w:val="00DC1CA0"/>
    <w:rsid w:val="00DE0B48"/>
    <w:rsid w:val="00E26CEB"/>
    <w:rsid w:val="00E326C3"/>
    <w:rsid w:val="00E45663"/>
    <w:rsid w:val="00E46C11"/>
    <w:rsid w:val="00E76FF3"/>
    <w:rsid w:val="00EA2AF9"/>
    <w:rsid w:val="00EB6E7A"/>
    <w:rsid w:val="00F10244"/>
    <w:rsid w:val="00F36598"/>
    <w:rsid w:val="00F80B5C"/>
    <w:rsid w:val="00F87387"/>
    <w:rsid w:val="00FC1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4481C"/>
  <w15:chartTrackingRefBased/>
  <w15:docId w15:val="{9F97520E-85B2-4342-9F85-42FFAC79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36598"/>
  </w:style>
  <w:style w:type="paragraph" w:styleId="Heading1">
    <w:name w:val="heading 1"/>
    <w:basedOn w:val="Normal"/>
    <w:next w:val="Normal"/>
    <w:link w:val="Heading1Char"/>
    <w:uiPriority w:val="9"/>
    <w:qFormat/>
    <w:rsid w:val="00F36598"/>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F36598"/>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F36598"/>
    <w:pPr>
      <w:outlineLvl w:val="2"/>
    </w:pPr>
    <w:rPr>
      <w:i/>
      <w:iCs/>
      <w:sz w:val="18"/>
      <w:szCs w:val="18"/>
    </w:rPr>
  </w:style>
  <w:style w:type="paragraph" w:styleId="Heading4">
    <w:name w:val="heading 4"/>
    <w:basedOn w:val="Footer"/>
    <w:next w:val="Normal"/>
    <w:link w:val="Heading4Char"/>
    <w:uiPriority w:val="9"/>
    <w:unhideWhenUsed/>
    <w:qFormat/>
    <w:rsid w:val="00F36598"/>
    <w:rPr>
      <w:b w:val="0"/>
      <w:bCs w:val="0"/>
    </w:rPr>
  </w:style>
  <w:style w:type="paragraph" w:styleId="Heading5">
    <w:name w:val="heading 5"/>
    <w:basedOn w:val="Normal"/>
    <w:next w:val="Normal"/>
    <w:link w:val="Heading5Char"/>
    <w:uiPriority w:val="9"/>
    <w:semiHidden/>
    <w:unhideWhenUsed/>
    <w:qFormat/>
    <w:rsid w:val="00F36598"/>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F365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5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5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5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598"/>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F36598"/>
    <w:rPr>
      <w:i/>
      <w:iCs/>
      <w:color w:val="971D20" w:themeColor="accent3"/>
    </w:rPr>
  </w:style>
  <w:style w:type="character" w:customStyle="1" w:styleId="Heading3Char">
    <w:name w:val="Heading 3 Char"/>
    <w:aliases w:val="Caption/Cutline/Citation Char"/>
    <w:basedOn w:val="DefaultParagraphFont"/>
    <w:link w:val="Heading3"/>
    <w:uiPriority w:val="9"/>
    <w:rsid w:val="00F36598"/>
    <w:rPr>
      <w:i/>
      <w:iCs/>
      <w:sz w:val="18"/>
      <w:szCs w:val="18"/>
    </w:rPr>
  </w:style>
  <w:style w:type="character" w:customStyle="1" w:styleId="Heading4Char">
    <w:name w:val="Heading 4 Char"/>
    <w:basedOn w:val="DefaultParagraphFont"/>
    <w:link w:val="Heading4"/>
    <w:uiPriority w:val="9"/>
    <w:rsid w:val="00F36598"/>
    <w:rPr>
      <w:caps/>
    </w:rPr>
  </w:style>
  <w:style w:type="character" w:customStyle="1" w:styleId="Heading5Char">
    <w:name w:val="Heading 5 Char"/>
    <w:basedOn w:val="DefaultParagraphFont"/>
    <w:link w:val="Heading5"/>
    <w:uiPriority w:val="9"/>
    <w:semiHidden/>
    <w:rsid w:val="00F36598"/>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F365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5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5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598"/>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F36598"/>
    <w:rPr>
      <w:b/>
      <w:bCs/>
      <w:caps/>
      <w:sz w:val="32"/>
      <w:szCs w:val="32"/>
    </w:rPr>
  </w:style>
  <w:style w:type="character" w:customStyle="1" w:styleId="TitleChar">
    <w:name w:val="Title Char"/>
    <w:aliases w:val="Document Title Char"/>
    <w:basedOn w:val="DefaultParagraphFont"/>
    <w:link w:val="Title"/>
    <w:uiPriority w:val="10"/>
    <w:rsid w:val="00F36598"/>
    <w:rPr>
      <w:b/>
      <w:bCs/>
      <w:caps/>
      <w:sz w:val="32"/>
      <w:szCs w:val="32"/>
    </w:rPr>
  </w:style>
  <w:style w:type="character" w:styleId="FollowedHyperlink">
    <w:name w:val="FollowedHyperlink"/>
    <w:basedOn w:val="DefaultParagraphFont"/>
    <w:uiPriority w:val="99"/>
    <w:semiHidden/>
    <w:unhideWhenUsed/>
    <w:rsid w:val="00F36598"/>
    <w:rPr>
      <w:color w:val="288AC3" w:themeColor="followedHyperlink"/>
      <w:u w:val="single"/>
    </w:rPr>
  </w:style>
  <w:style w:type="paragraph" w:styleId="Footer">
    <w:name w:val="footer"/>
    <w:basedOn w:val="Normal"/>
    <w:link w:val="FooterChar"/>
    <w:uiPriority w:val="99"/>
    <w:unhideWhenUsed/>
    <w:rsid w:val="00F36598"/>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F36598"/>
    <w:rPr>
      <w:b/>
      <w:bCs/>
      <w:caps/>
    </w:rPr>
  </w:style>
  <w:style w:type="paragraph" w:styleId="NormalWeb">
    <w:name w:val="Normal (Web)"/>
    <w:basedOn w:val="Normal"/>
    <w:uiPriority w:val="99"/>
    <w:semiHidden/>
    <w:unhideWhenUsed/>
    <w:rsid w:val="00F3659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F36598"/>
    <w:pPr>
      <w:ind w:left="720"/>
    </w:pPr>
    <w:rPr>
      <w:i/>
    </w:rPr>
  </w:style>
  <w:style w:type="character" w:styleId="Hyperlink">
    <w:name w:val="Hyperlink"/>
    <w:basedOn w:val="DefaultParagraphFont"/>
    <w:uiPriority w:val="99"/>
    <w:unhideWhenUsed/>
    <w:rsid w:val="00F36598"/>
    <w:rPr>
      <w:color w:val="2783BA"/>
      <w:u w:val="single"/>
    </w:rPr>
  </w:style>
  <w:style w:type="character" w:styleId="UnresolvedMention">
    <w:name w:val="Unresolved Mention"/>
    <w:basedOn w:val="DefaultParagraphFont"/>
    <w:uiPriority w:val="99"/>
    <w:semiHidden/>
    <w:unhideWhenUsed/>
    <w:rsid w:val="00F36598"/>
    <w:rPr>
      <w:color w:val="605E5C"/>
      <w:shd w:val="clear" w:color="auto" w:fill="E1DFDD"/>
    </w:rPr>
  </w:style>
  <w:style w:type="paragraph" w:styleId="Header">
    <w:name w:val="header"/>
    <w:basedOn w:val="Normal"/>
    <w:link w:val="HeaderChar"/>
    <w:uiPriority w:val="99"/>
    <w:unhideWhenUsed/>
    <w:rsid w:val="00F36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598"/>
  </w:style>
  <w:style w:type="paragraph" w:styleId="ListParagraph">
    <w:name w:val="List Paragraph"/>
    <w:basedOn w:val="Normal"/>
    <w:uiPriority w:val="34"/>
    <w:qFormat/>
    <w:rsid w:val="00F36598"/>
    <w:pPr>
      <w:ind w:left="720"/>
      <w:contextualSpacing/>
    </w:pPr>
  </w:style>
  <w:style w:type="paragraph" w:customStyle="1" w:styleId="AnswerKey">
    <w:name w:val="Answer Key"/>
    <w:basedOn w:val="Normal"/>
    <w:qFormat/>
    <w:rsid w:val="00F36598"/>
    <w:rPr>
      <w:color w:val="D30F7F" w:themeColor="accent5"/>
    </w:rPr>
  </w:style>
  <w:style w:type="paragraph" w:customStyle="1" w:styleId="Citation">
    <w:name w:val="Citation"/>
    <w:basedOn w:val="Normal"/>
    <w:next w:val="FootnoteText"/>
    <w:qFormat/>
    <w:rsid w:val="00F36598"/>
    <w:pPr>
      <w:spacing w:after="120" w:line="276" w:lineRule="auto"/>
      <w:ind w:left="720" w:hanging="720"/>
    </w:pPr>
    <w:rPr>
      <w:i/>
      <w:color w:val="3E5C61"/>
      <w:kern w:val="0"/>
      <w:sz w:val="18"/>
      <w:szCs w:val="22"/>
      <w14:ligatures w14:val="none"/>
    </w:rPr>
  </w:style>
  <w:style w:type="paragraph" w:styleId="BodyText">
    <w:name w:val="Body Text"/>
    <w:basedOn w:val="Normal"/>
    <w:link w:val="BodyTextChar"/>
    <w:uiPriority w:val="99"/>
    <w:semiHidden/>
    <w:unhideWhenUsed/>
    <w:rsid w:val="00F36598"/>
    <w:pPr>
      <w:spacing w:after="120" w:line="276" w:lineRule="auto"/>
    </w:pPr>
    <w:rPr>
      <w:kern w:val="0"/>
      <w:szCs w:val="22"/>
      <w14:ligatures w14:val="none"/>
    </w:rPr>
  </w:style>
  <w:style w:type="character" w:customStyle="1" w:styleId="BodyTextChar">
    <w:name w:val="Body Text Char"/>
    <w:basedOn w:val="DefaultParagraphFont"/>
    <w:link w:val="BodyText"/>
    <w:uiPriority w:val="99"/>
    <w:semiHidden/>
    <w:rsid w:val="00F36598"/>
    <w:rPr>
      <w:kern w:val="0"/>
      <w:szCs w:val="22"/>
      <w14:ligatures w14:val="none"/>
    </w:rPr>
  </w:style>
  <w:style w:type="paragraph" w:styleId="FootnoteText">
    <w:name w:val="footnote text"/>
    <w:basedOn w:val="Normal"/>
    <w:link w:val="FootnoteTextChar"/>
    <w:uiPriority w:val="99"/>
    <w:semiHidden/>
    <w:unhideWhenUsed/>
    <w:rsid w:val="00F365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659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halstied/Downloads/Vertical%20(25)&#8212;Template%202.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Vertical (25)—Template 2.dotx</Template>
  <TotalTime>0</TotalTime>
  <Pages>2</Pages>
  <Words>566</Words>
  <Characters>2856</Characters>
  <Application>Microsoft Office Word</Application>
  <DocSecurity>0</DocSecurity>
  <Lines>60</Lines>
  <Paragraphs>33</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3389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Progressivism and Oklahoma's Constitution</dc:title>
  <dc:subject/>
  <dc:creator>K20 Center</dc:creator>
  <cp:keywords/>
  <dc:description/>
  <cp:lastModifiedBy>Gracia, Ann M.</cp:lastModifiedBy>
  <cp:revision>3</cp:revision>
  <cp:lastPrinted>2026-07-02T15:41:00Z</cp:lastPrinted>
  <dcterms:created xsi:type="dcterms:W3CDTF">2026-07-02T15:41:00Z</dcterms:created>
  <dcterms:modified xsi:type="dcterms:W3CDTF">2026-07-02T15:41:00Z</dcterms:modified>
  <cp:category/>
</cp:coreProperties>
</file>