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F79B5C" w14:textId="58897BF0" w:rsidR="00446C13" w:rsidRPr="00DC7A6D" w:rsidRDefault="00ED1322" w:rsidP="00DC7A6D">
      <w:pPr>
        <w:pStyle w:val="Title"/>
      </w:pPr>
      <w:r>
        <w:t>Card Sort</w:t>
      </w:r>
    </w:p>
    <w:tbl>
      <w:tblPr>
        <w:tblStyle w:val="TableGrid"/>
        <w:tblW w:w="0" w:type="auto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8"/>
        <w:gridCol w:w="3299"/>
        <w:gridCol w:w="2703"/>
      </w:tblGrid>
      <w:tr w:rsidR="00AE1896" w14:paraId="503A0E8B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69FB476C" w14:textId="4525BAA3" w:rsidR="006871B1" w:rsidRPr="006B4CC2" w:rsidRDefault="00CE336D" w:rsidP="006871B1">
            <w:pPr>
              <w:pStyle w:val="RowHeader"/>
              <w:jc w:val="center"/>
              <w:rPr>
                <w:rFonts w:cstheme="minorHAnsi"/>
              </w:rPr>
            </w:pPr>
            <w:r>
              <w:t xml:space="preserve"> </w:t>
            </w:r>
            <w:r w:rsidR="006871B1">
              <w:t>Cardinal Directions</w:t>
            </w:r>
          </w:p>
        </w:tc>
        <w:tc>
          <w:tcPr>
            <w:tcW w:w="3113" w:type="dxa"/>
            <w:vAlign w:val="center"/>
          </w:tcPr>
          <w:p w14:paraId="67EFF3C4" w14:textId="6EACC4B8" w:rsidR="006871B1" w:rsidRDefault="006871B1" w:rsidP="006871B1">
            <w:pPr>
              <w:pStyle w:val="RowHeader"/>
              <w:jc w:val="center"/>
            </w:pPr>
            <w:r>
              <w:t>Absolute Location</w:t>
            </w:r>
          </w:p>
        </w:tc>
        <w:tc>
          <w:tcPr>
            <w:tcW w:w="3113" w:type="dxa"/>
            <w:vAlign w:val="center"/>
          </w:tcPr>
          <w:p w14:paraId="7B6797DE" w14:textId="7503CB8B" w:rsidR="006871B1" w:rsidRDefault="006871B1" w:rsidP="006871B1">
            <w:pPr>
              <w:pStyle w:val="RowHeader"/>
              <w:jc w:val="center"/>
            </w:pPr>
            <w:r>
              <w:t>Relative Location</w:t>
            </w:r>
          </w:p>
        </w:tc>
      </w:tr>
      <w:tr w:rsidR="00AE1896" w14:paraId="5FB6AF6F" w14:textId="77777777" w:rsidTr="00ED1322">
        <w:trPr>
          <w:trHeight w:val="2736"/>
        </w:trPr>
        <w:tc>
          <w:tcPr>
            <w:tcW w:w="3114" w:type="dxa"/>
            <w:vAlign w:val="center"/>
          </w:tcPr>
          <w:p w14:paraId="64709369" w14:textId="77777777" w:rsidR="006871B1" w:rsidRPr="006871B1" w:rsidRDefault="006871B1" w:rsidP="006871B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6871B1">
              <w:rPr>
                <w:rFonts w:ascii="Calibri" w:eastAsia="Calibri" w:hAnsi="Calibri" w:cs="Calibri"/>
              </w:rPr>
              <w:t>North</w:t>
            </w:r>
          </w:p>
          <w:p w14:paraId="2AB84143" w14:textId="77777777" w:rsidR="006871B1" w:rsidRPr="006871B1" w:rsidRDefault="006871B1" w:rsidP="006871B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6871B1">
              <w:rPr>
                <w:rFonts w:ascii="Calibri" w:eastAsia="Calibri" w:hAnsi="Calibri" w:cs="Calibri"/>
              </w:rPr>
              <w:t>South</w:t>
            </w:r>
          </w:p>
          <w:p w14:paraId="4C1B093C" w14:textId="77777777" w:rsidR="006871B1" w:rsidRPr="006871B1" w:rsidRDefault="006871B1" w:rsidP="006871B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6871B1">
              <w:rPr>
                <w:rFonts w:ascii="Calibri" w:eastAsia="Calibri" w:hAnsi="Calibri" w:cs="Calibri"/>
              </w:rPr>
              <w:t>East</w:t>
            </w:r>
          </w:p>
          <w:p w14:paraId="5E4CBDBD" w14:textId="4AF8F6A6" w:rsidR="006871B1" w:rsidRDefault="006871B1" w:rsidP="006871B1">
            <w:pPr>
              <w:widowControl w:val="0"/>
              <w:spacing w:line="240" w:lineRule="auto"/>
              <w:jc w:val="center"/>
            </w:pPr>
            <w:r w:rsidRPr="006871B1"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3113" w:type="dxa"/>
            <w:vAlign w:val="center"/>
          </w:tcPr>
          <w:p w14:paraId="45B7294D" w14:textId="28C5EC0E" w:rsidR="00ED1322" w:rsidRDefault="006871B1" w:rsidP="00ED132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This is the exact point where you are located on Earth.</w:t>
            </w:r>
          </w:p>
          <w:p w14:paraId="4117F44C" w14:textId="54912F20" w:rsidR="006871B1" w:rsidRDefault="00AE1896" w:rsidP="00ED1322">
            <w:pPr>
              <w:pStyle w:val="BodyText"/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0C9B71D" wp14:editId="449CF62B">
                  <wp:extent cx="1684991" cy="960409"/>
                  <wp:effectExtent l="0" t="0" r="4445" b="508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70" cy="97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6EDF59F9" w14:textId="77777777" w:rsidR="006871B1" w:rsidRDefault="006871B1" w:rsidP="006871B1">
            <w:pPr>
              <w:pStyle w:val="TableData"/>
              <w:jc w:val="center"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Where one place is near another. For example, the treasure is past the hills and in the clearing near the river.</w:t>
            </w:r>
          </w:p>
          <w:p w14:paraId="4F03CC05" w14:textId="549FAADA" w:rsidR="00ED1322" w:rsidRDefault="00ED1322" w:rsidP="00ED1322">
            <w:pPr>
              <w:pStyle w:val="TableData"/>
              <w:spacing w:before="240"/>
              <w:jc w:val="center"/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 wp14:anchorId="098BA357" wp14:editId="7ECB343B">
                  <wp:extent cx="843280" cy="7289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96" w14:paraId="5849416B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6D6A319C" w14:textId="165221EF" w:rsidR="006871B1" w:rsidRPr="006871B1" w:rsidRDefault="006871B1" w:rsidP="006871B1">
            <w:pPr>
              <w:pStyle w:val="RowHeader"/>
              <w:jc w:val="center"/>
            </w:pPr>
            <w:r w:rsidRPr="006871B1">
              <w:t>Six States that Border Oklahoma</w:t>
            </w:r>
          </w:p>
        </w:tc>
        <w:tc>
          <w:tcPr>
            <w:tcW w:w="3113" w:type="dxa"/>
            <w:vAlign w:val="center"/>
          </w:tcPr>
          <w:p w14:paraId="1DFE129A" w14:textId="7BA4D2EA" w:rsidR="006871B1" w:rsidRDefault="006871B1" w:rsidP="006871B1">
            <w:pPr>
              <w:pStyle w:val="RowHeader"/>
              <w:jc w:val="center"/>
            </w:pPr>
            <w:r>
              <w:t>Political Map</w:t>
            </w:r>
          </w:p>
        </w:tc>
        <w:tc>
          <w:tcPr>
            <w:tcW w:w="3113" w:type="dxa"/>
            <w:vAlign w:val="center"/>
          </w:tcPr>
          <w:p w14:paraId="371C6B32" w14:textId="7D3C4ADF" w:rsidR="006871B1" w:rsidRDefault="006871B1" w:rsidP="006871B1">
            <w:pPr>
              <w:pStyle w:val="RowHeader"/>
              <w:jc w:val="center"/>
            </w:pPr>
            <w:r>
              <w:t>Physical Map</w:t>
            </w:r>
          </w:p>
        </w:tc>
      </w:tr>
      <w:tr w:rsidR="00AE1896" w14:paraId="06D309E0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0D11548F" w14:textId="09C666C2" w:rsidR="006871B1" w:rsidRPr="006871B1" w:rsidRDefault="006871B1" w:rsidP="006871B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6871B1">
              <w:rPr>
                <w:rFonts w:ascii="Calibri" w:eastAsia="Calibri" w:hAnsi="Calibri" w:cs="Calibri"/>
              </w:rPr>
              <w:t>Kansas</w:t>
            </w:r>
          </w:p>
          <w:p w14:paraId="6CE5BC0D" w14:textId="77777777" w:rsidR="006871B1" w:rsidRPr="006871B1" w:rsidRDefault="006871B1" w:rsidP="006871B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6871B1">
              <w:rPr>
                <w:rFonts w:ascii="Calibri" w:eastAsia="Calibri" w:hAnsi="Calibri" w:cs="Calibri"/>
              </w:rPr>
              <w:t>Colorado</w:t>
            </w:r>
          </w:p>
          <w:p w14:paraId="446C3137" w14:textId="77777777" w:rsidR="006871B1" w:rsidRPr="006871B1" w:rsidRDefault="006871B1" w:rsidP="006871B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6871B1">
              <w:rPr>
                <w:rFonts w:ascii="Calibri" w:eastAsia="Calibri" w:hAnsi="Calibri" w:cs="Calibri"/>
              </w:rPr>
              <w:t>New Mexico</w:t>
            </w:r>
          </w:p>
          <w:p w14:paraId="05A8D371" w14:textId="77777777" w:rsidR="006871B1" w:rsidRPr="006871B1" w:rsidRDefault="006871B1" w:rsidP="006871B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6871B1">
              <w:rPr>
                <w:rFonts w:ascii="Calibri" w:eastAsia="Calibri" w:hAnsi="Calibri" w:cs="Calibri"/>
              </w:rPr>
              <w:t>Texas</w:t>
            </w:r>
          </w:p>
          <w:p w14:paraId="38C43BF7" w14:textId="77777777" w:rsidR="006871B1" w:rsidRPr="006871B1" w:rsidRDefault="006871B1" w:rsidP="006871B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6871B1">
              <w:rPr>
                <w:rFonts w:ascii="Calibri" w:eastAsia="Calibri" w:hAnsi="Calibri" w:cs="Calibri"/>
              </w:rPr>
              <w:t>Arkansas</w:t>
            </w:r>
          </w:p>
          <w:p w14:paraId="072047B0" w14:textId="5B3D491F" w:rsidR="006871B1" w:rsidRPr="006871B1" w:rsidRDefault="006871B1" w:rsidP="006871B1">
            <w:pPr>
              <w:pStyle w:val="RowHeader"/>
              <w:jc w:val="center"/>
              <w:rPr>
                <w:rFonts w:ascii="Calibri" w:eastAsia="Calibri" w:hAnsi="Calibri" w:cs="Calibri"/>
                <w:b w:val="0"/>
                <w:color w:val="auto"/>
              </w:rPr>
            </w:pPr>
            <w:r w:rsidRPr="006871B1">
              <w:rPr>
                <w:rFonts w:ascii="Calibri" w:eastAsia="Calibri" w:hAnsi="Calibri" w:cs="Calibri"/>
                <w:b w:val="0"/>
                <w:color w:val="auto"/>
              </w:rPr>
              <w:t>Missouri</w:t>
            </w:r>
          </w:p>
        </w:tc>
        <w:tc>
          <w:tcPr>
            <w:tcW w:w="3113" w:type="dxa"/>
            <w:vAlign w:val="center"/>
          </w:tcPr>
          <w:p w14:paraId="64C46E89" w14:textId="77777777" w:rsidR="006871B1" w:rsidRDefault="006871B1" w:rsidP="006871B1">
            <w:pPr>
              <w:widowControl w:val="0"/>
              <w:spacing w:line="240" w:lineRule="auto"/>
              <w:jc w:val="center"/>
            </w:pPr>
            <w:r>
              <w:rPr>
                <w:rFonts w:ascii="Calibri" w:eastAsia="Calibri" w:hAnsi="Calibri" w:cs="Calibri"/>
              </w:rPr>
              <w:t>A map that shows you where major roads, cities, and borders are.</w:t>
            </w:r>
          </w:p>
          <w:p w14:paraId="7C6AD7D1" w14:textId="4AED3F05" w:rsidR="006871B1" w:rsidRDefault="00AE1896" w:rsidP="006871B1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0A9778FD" wp14:editId="2A81ADD0">
                  <wp:extent cx="1853738" cy="937960"/>
                  <wp:effectExtent l="0" t="0" r="635" b="1905"/>
                  <wp:docPr id="26" name="Picture 26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57" cy="95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74330A78" w14:textId="11427D7A" w:rsidR="006871B1" w:rsidRDefault="006871B1" w:rsidP="006871B1">
            <w:pPr>
              <w:widowControl w:val="0"/>
              <w:spacing w:line="240" w:lineRule="auto"/>
              <w:jc w:val="center"/>
            </w:pPr>
            <w:r>
              <w:rPr>
                <w:rFonts w:ascii="Calibri" w:eastAsia="Calibri" w:hAnsi="Calibri" w:cs="Calibri"/>
              </w:rPr>
              <w:t>A map that is color-coded.  These show you where mountains, rivers, or lakes can be found.</w:t>
            </w:r>
          </w:p>
          <w:p w14:paraId="29E66590" w14:textId="71513596" w:rsidR="006871B1" w:rsidRDefault="00AE1896" w:rsidP="006871B1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5381A9DC" wp14:editId="2CCEB476">
                  <wp:extent cx="1617001" cy="937895"/>
                  <wp:effectExtent l="0" t="0" r="0" b="1905"/>
                  <wp:docPr id="28" name="Picture 28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16" cy="96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96" w14:paraId="5917B1A9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294D6A41" w14:textId="6EC770FE" w:rsidR="006871B1" w:rsidRDefault="006871B1" w:rsidP="006871B1">
            <w:pPr>
              <w:pStyle w:val="RowHeader"/>
              <w:jc w:val="center"/>
            </w:pPr>
            <w:r>
              <w:lastRenderedPageBreak/>
              <w:t>Topographical Map</w:t>
            </w:r>
          </w:p>
        </w:tc>
        <w:tc>
          <w:tcPr>
            <w:tcW w:w="3113" w:type="dxa"/>
            <w:vAlign w:val="center"/>
          </w:tcPr>
          <w:p w14:paraId="19F20885" w14:textId="7446B16A" w:rsidR="006871B1" w:rsidRDefault="006871B1" w:rsidP="006871B1">
            <w:pPr>
              <w:pStyle w:val="RowHeader"/>
              <w:jc w:val="center"/>
            </w:pPr>
            <w:r>
              <w:t>Land Regions Map</w:t>
            </w:r>
          </w:p>
        </w:tc>
        <w:tc>
          <w:tcPr>
            <w:tcW w:w="3113" w:type="dxa"/>
            <w:vAlign w:val="center"/>
          </w:tcPr>
          <w:p w14:paraId="753DA60A" w14:textId="57111423" w:rsidR="006871B1" w:rsidRDefault="006871B1" w:rsidP="006871B1">
            <w:pPr>
              <w:pStyle w:val="RowHeader"/>
              <w:jc w:val="center"/>
            </w:pPr>
            <w:r>
              <w:t>Road</w:t>
            </w:r>
          </w:p>
        </w:tc>
      </w:tr>
      <w:tr w:rsidR="00AE1896" w14:paraId="1CFAEE85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042108E2" w14:textId="77777777" w:rsidR="006871B1" w:rsidRDefault="006871B1" w:rsidP="006871B1">
            <w:pPr>
              <w:widowControl w:val="0"/>
              <w:spacing w:line="240" w:lineRule="auto"/>
              <w:jc w:val="center"/>
            </w:pPr>
            <w:r>
              <w:rPr>
                <w:rFonts w:ascii="Calibri" w:eastAsia="Calibri" w:hAnsi="Calibri" w:cs="Calibri"/>
              </w:rPr>
              <w:t>A map that shows the shape of an area. You can see the low and high points of land.</w:t>
            </w:r>
          </w:p>
          <w:p w14:paraId="6A2A81BE" w14:textId="0664663B" w:rsidR="006871B1" w:rsidRDefault="00AE1896" w:rsidP="006871B1">
            <w:pPr>
              <w:pStyle w:val="RowHeader"/>
              <w:jc w:val="center"/>
            </w:pPr>
            <w:r>
              <w:rPr>
                <w:noProof/>
              </w:rPr>
              <w:drawing>
                <wp:inline distT="0" distB="0" distL="0" distR="0" wp14:anchorId="54B2989C" wp14:editId="1AAFF941">
                  <wp:extent cx="2032000" cy="990600"/>
                  <wp:effectExtent l="0" t="0" r="0" b="0"/>
                  <wp:docPr id="27" name="Picture 27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2EA3724D" w14:textId="4CE34047" w:rsidR="006871B1" w:rsidRDefault="006871B1" w:rsidP="006871B1">
            <w:pPr>
              <w:widowControl w:val="0"/>
              <w:spacing w:line="240" w:lineRule="auto"/>
              <w:jc w:val="center"/>
            </w:pPr>
            <w:r>
              <w:rPr>
                <w:rFonts w:ascii="Calibri" w:eastAsia="Calibri" w:hAnsi="Calibri" w:cs="Calibri"/>
              </w:rPr>
              <w:t>A map that shows you the type of land that you are most likely to find around the state.</w:t>
            </w:r>
          </w:p>
          <w:p w14:paraId="7BC036AD" w14:textId="35E7FD2B" w:rsidR="006871B1" w:rsidRPr="00ED1322" w:rsidRDefault="00AE1896" w:rsidP="00ED1322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FE83A02" wp14:editId="1E756589">
                  <wp:extent cx="1893194" cy="1134151"/>
                  <wp:effectExtent l="0" t="0" r="0" b="0"/>
                  <wp:docPr id="24" name="Picture 2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62" cy="11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28A48317" w14:textId="5D8FD909" w:rsidR="006871B1" w:rsidRDefault="006871B1" w:rsidP="006871B1">
            <w:pPr>
              <w:pStyle w:val="TableData"/>
              <w:spacing w:after="240"/>
              <w:jc w:val="center"/>
            </w:pPr>
            <w:r>
              <w:t>A symbol that would be included in a map key.</w:t>
            </w:r>
          </w:p>
          <w:p w14:paraId="72861C7C" w14:textId="7D7C5D00" w:rsidR="006871B1" w:rsidRDefault="006871B1" w:rsidP="006871B1">
            <w:pPr>
              <w:pStyle w:val="TableData"/>
              <w:jc w:val="center"/>
            </w:pPr>
            <w:r>
              <w:rPr>
                <w:b/>
                <w:i/>
                <w:noProof/>
              </w:rPr>
              <w:drawing>
                <wp:inline distT="0" distB="0" distL="0" distR="0" wp14:anchorId="1DFFC8AB" wp14:editId="77E73F82">
                  <wp:extent cx="952500" cy="971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E9731" w14:textId="1409F886" w:rsidR="006871B1" w:rsidRDefault="006871B1" w:rsidP="006871B1">
            <w:pPr>
              <w:pStyle w:val="TableData"/>
              <w:jc w:val="center"/>
            </w:pPr>
          </w:p>
        </w:tc>
      </w:tr>
      <w:tr w:rsidR="00AE1896" w14:paraId="3A77851E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0C85D268" w14:textId="4213D5A4" w:rsidR="006871B1" w:rsidRDefault="006871B1" w:rsidP="006871B1">
            <w:pPr>
              <w:pStyle w:val="RowHeader"/>
              <w:jc w:val="center"/>
            </w:pPr>
            <w:r>
              <w:t>Mountains</w:t>
            </w:r>
          </w:p>
        </w:tc>
        <w:tc>
          <w:tcPr>
            <w:tcW w:w="3113" w:type="dxa"/>
            <w:vAlign w:val="center"/>
          </w:tcPr>
          <w:p w14:paraId="04E59249" w14:textId="0DF7BEFC" w:rsidR="006871B1" w:rsidRDefault="006871B1" w:rsidP="006871B1">
            <w:pPr>
              <w:pStyle w:val="RowHeader"/>
              <w:jc w:val="center"/>
            </w:pPr>
            <w:r>
              <w:t>Hills</w:t>
            </w:r>
          </w:p>
        </w:tc>
        <w:tc>
          <w:tcPr>
            <w:tcW w:w="3113" w:type="dxa"/>
            <w:vAlign w:val="center"/>
          </w:tcPr>
          <w:p w14:paraId="7629BE54" w14:textId="74668B2E" w:rsidR="006871B1" w:rsidRDefault="006871B1" w:rsidP="006871B1">
            <w:pPr>
              <w:pStyle w:val="RowHeader"/>
              <w:jc w:val="center"/>
            </w:pPr>
            <w:r>
              <w:t>River</w:t>
            </w:r>
          </w:p>
        </w:tc>
      </w:tr>
      <w:tr w:rsidR="00AE1896" w14:paraId="059946BB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78A11AC1" w14:textId="77777777" w:rsidR="006871B1" w:rsidRDefault="006871B1" w:rsidP="006871B1">
            <w:pPr>
              <w:pStyle w:val="TableData"/>
              <w:jc w:val="center"/>
            </w:pPr>
            <w:r>
              <w:t>A symbol that would be included in a map key.</w:t>
            </w:r>
          </w:p>
          <w:p w14:paraId="60C851BD" w14:textId="22B593B6" w:rsidR="00ED1322" w:rsidRDefault="00AE1896" w:rsidP="00ED1322">
            <w:pPr>
              <w:pStyle w:val="TableData"/>
              <w:spacing w:before="240"/>
              <w:jc w:val="center"/>
            </w:pPr>
            <w:r w:rsidRPr="00AE1896">
              <w:rPr>
                <w:noProof/>
              </w:rPr>
              <w:drawing>
                <wp:inline distT="0" distB="0" distL="0" distR="0" wp14:anchorId="2AF07A38" wp14:editId="668D8CA9">
                  <wp:extent cx="1270000" cy="9271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4BEA36BA" w14:textId="77777777" w:rsidR="006871B1" w:rsidRDefault="006871B1" w:rsidP="006871B1">
            <w:pPr>
              <w:pStyle w:val="TableData"/>
              <w:jc w:val="center"/>
              <w:rPr>
                <w:bCs/>
                <w:iCs/>
                <w:noProof/>
              </w:rPr>
            </w:pPr>
            <w:r>
              <w:t>A symbol that would be included in a map key.</w:t>
            </w:r>
          </w:p>
          <w:p w14:paraId="7FF4B359" w14:textId="3702E990" w:rsidR="00ED1322" w:rsidRPr="00ED1322" w:rsidRDefault="00AE1896" w:rsidP="00ED1322">
            <w:pPr>
              <w:pStyle w:val="TableData"/>
              <w:spacing w:before="240"/>
              <w:jc w:val="center"/>
              <w:rPr>
                <w:bCs/>
                <w:iCs/>
              </w:rPr>
            </w:pPr>
            <w:r w:rsidRPr="00AE1896">
              <w:rPr>
                <w:bCs/>
                <w:iCs/>
                <w:noProof/>
              </w:rPr>
              <w:drawing>
                <wp:inline distT="0" distB="0" distL="0" distR="0" wp14:anchorId="05C6F928" wp14:editId="3D511DB7">
                  <wp:extent cx="2006600" cy="571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5231D73E" w14:textId="77777777" w:rsidR="006871B1" w:rsidRDefault="006871B1" w:rsidP="006871B1">
            <w:pPr>
              <w:pStyle w:val="TableData"/>
              <w:jc w:val="center"/>
              <w:rPr>
                <w:bCs/>
                <w:iCs/>
                <w:noProof/>
              </w:rPr>
            </w:pPr>
            <w:r>
              <w:t>A symbol that would be included in a map key.</w:t>
            </w:r>
          </w:p>
          <w:p w14:paraId="6991488D" w14:textId="4016F0A8" w:rsidR="00ED1322" w:rsidRPr="00ED1322" w:rsidRDefault="00AE1896" w:rsidP="00ED1322">
            <w:pPr>
              <w:pStyle w:val="TableData"/>
              <w:spacing w:before="240"/>
              <w:jc w:val="center"/>
              <w:rPr>
                <w:bCs/>
                <w:iCs/>
              </w:rPr>
            </w:pPr>
            <w:r w:rsidRPr="00AE1896">
              <w:rPr>
                <w:bCs/>
                <w:iCs/>
                <w:noProof/>
              </w:rPr>
              <w:drawing>
                <wp:inline distT="0" distB="0" distL="0" distR="0" wp14:anchorId="4B1B45DB" wp14:editId="7053C0D1">
                  <wp:extent cx="1612900" cy="762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96" w14:paraId="7A014C17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29854DB7" w14:textId="212F8009" w:rsidR="006871B1" w:rsidRDefault="006871B1" w:rsidP="006871B1">
            <w:pPr>
              <w:pStyle w:val="RowHeader"/>
              <w:jc w:val="center"/>
            </w:pPr>
            <w:r>
              <w:lastRenderedPageBreak/>
              <w:t>Lake</w:t>
            </w:r>
          </w:p>
        </w:tc>
        <w:tc>
          <w:tcPr>
            <w:tcW w:w="3113" w:type="dxa"/>
            <w:vAlign w:val="center"/>
          </w:tcPr>
          <w:p w14:paraId="7A033B6C" w14:textId="364F973C" w:rsidR="006871B1" w:rsidRDefault="006871B1" w:rsidP="006871B1">
            <w:pPr>
              <w:pStyle w:val="RowHeader"/>
              <w:jc w:val="center"/>
            </w:pPr>
            <w:r>
              <w:t>Compass Rose</w:t>
            </w:r>
          </w:p>
        </w:tc>
        <w:tc>
          <w:tcPr>
            <w:tcW w:w="3113" w:type="dxa"/>
            <w:vAlign w:val="center"/>
          </w:tcPr>
          <w:p w14:paraId="690B852F" w14:textId="2669BAF4" w:rsidR="006871B1" w:rsidRDefault="006871B1" w:rsidP="006871B1">
            <w:pPr>
              <w:pStyle w:val="RowHeader"/>
              <w:jc w:val="center"/>
            </w:pPr>
            <w:r>
              <w:t>Grassland/Prairie</w:t>
            </w:r>
          </w:p>
        </w:tc>
      </w:tr>
      <w:tr w:rsidR="00AE1896" w14:paraId="0A7CE2E6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066C1C15" w14:textId="77777777" w:rsidR="006871B1" w:rsidRDefault="006871B1" w:rsidP="006871B1">
            <w:pPr>
              <w:pStyle w:val="TableData"/>
              <w:jc w:val="center"/>
            </w:pPr>
            <w:r>
              <w:t>A symbol that would be included in a map key.</w:t>
            </w:r>
          </w:p>
          <w:p w14:paraId="32AD0563" w14:textId="2BA0E6AC" w:rsidR="00ED1322" w:rsidRDefault="00AE1896" w:rsidP="00ED1322">
            <w:pPr>
              <w:pStyle w:val="TableData"/>
              <w:spacing w:before="240"/>
              <w:jc w:val="center"/>
            </w:pPr>
            <w:r w:rsidRPr="00AE1896">
              <w:rPr>
                <w:noProof/>
              </w:rPr>
              <w:drawing>
                <wp:inline distT="0" distB="0" distL="0" distR="0" wp14:anchorId="56BE1958" wp14:editId="55DF1C09">
                  <wp:extent cx="1485900" cy="9398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32B479C3" w14:textId="511C1CBB" w:rsidR="006871B1" w:rsidRDefault="00F36C15" w:rsidP="006871B1">
            <w:pPr>
              <w:pStyle w:val="TableData"/>
              <w:jc w:val="center"/>
            </w:pPr>
            <w:r>
              <w:rPr>
                <w:noProof/>
              </w:rPr>
              <w:pict w14:anchorId="783CD7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i1025" type="#_x0000_t75" alt="" style="width:146.65pt;height:138.65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3113" w:type="dxa"/>
            <w:vAlign w:val="center"/>
          </w:tcPr>
          <w:p w14:paraId="70344878" w14:textId="77777777" w:rsidR="006871B1" w:rsidRDefault="006871B1" w:rsidP="006871B1">
            <w:pPr>
              <w:pStyle w:val="TableData"/>
              <w:jc w:val="center"/>
              <w:rPr>
                <w:bCs/>
                <w:iCs/>
                <w:noProof/>
              </w:rPr>
            </w:pPr>
            <w:r>
              <w:t>A symbol that would be included in a map key.</w:t>
            </w:r>
          </w:p>
          <w:p w14:paraId="50AFFCAA" w14:textId="797E367E" w:rsidR="00ED1322" w:rsidRPr="00ED1322" w:rsidRDefault="00AE1896" w:rsidP="00ED1322">
            <w:pPr>
              <w:pStyle w:val="TableData"/>
              <w:spacing w:before="240"/>
              <w:jc w:val="center"/>
              <w:rPr>
                <w:bCs/>
                <w:iCs/>
              </w:rPr>
            </w:pPr>
            <w:r w:rsidRPr="00AE1896">
              <w:rPr>
                <w:bCs/>
                <w:iCs/>
                <w:noProof/>
              </w:rPr>
              <w:drawing>
                <wp:inline distT="0" distB="0" distL="0" distR="0" wp14:anchorId="79FD7FE6" wp14:editId="0D208BC6">
                  <wp:extent cx="1219200" cy="850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96" w14:paraId="6ADC4C06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4FFABBC5" w14:textId="7394F005" w:rsidR="006871B1" w:rsidRDefault="006871B1" w:rsidP="006871B1">
            <w:pPr>
              <w:pStyle w:val="RowHeader"/>
              <w:jc w:val="center"/>
            </w:pPr>
            <w:r>
              <w:t>Cave</w:t>
            </w:r>
          </w:p>
        </w:tc>
        <w:tc>
          <w:tcPr>
            <w:tcW w:w="3113" w:type="dxa"/>
            <w:vAlign w:val="center"/>
          </w:tcPr>
          <w:p w14:paraId="6102634F" w14:textId="33C8E8E7" w:rsidR="006871B1" w:rsidRDefault="006871B1" w:rsidP="006871B1">
            <w:pPr>
              <w:pStyle w:val="RowHeader"/>
              <w:jc w:val="center"/>
            </w:pPr>
            <w:r>
              <w:t>Political Border</w:t>
            </w:r>
          </w:p>
        </w:tc>
        <w:tc>
          <w:tcPr>
            <w:tcW w:w="3113" w:type="dxa"/>
            <w:vAlign w:val="center"/>
          </w:tcPr>
          <w:p w14:paraId="33A8B95F" w14:textId="3D9BADC6" w:rsidR="006871B1" w:rsidRDefault="006871B1" w:rsidP="006871B1">
            <w:pPr>
              <w:pStyle w:val="RowHeader"/>
              <w:jc w:val="center"/>
            </w:pPr>
            <w:r>
              <w:t>Railroad</w:t>
            </w:r>
          </w:p>
        </w:tc>
      </w:tr>
      <w:tr w:rsidR="00AE1896" w14:paraId="497E9406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1F1C5927" w14:textId="77777777" w:rsidR="006871B1" w:rsidRDefault="006871B1" w:rsidP="006871B1">
            <w:pPr>
              <w:pStyle w:val="TableData"/>
              <w:jc w:val="center"/>
            </w:pPr>
            <w:r>
              <w:t>A symbol that would be included in a map key.</w:t>
            </w:r>
          </w:p>
          <w:p w14:paraId="65ED6DB6" w14:textId="400DEDCA" w:rsidR="00ED1322" w:rsidRDefault="00AE1896" w:rsidP="00ED1322">
            <w:pPr>
              <w:pStyle w:val="TableData"/>
              <w:spacing w:before="240"/>
              <w:jc w:val="center"/>
            </w:pPr>
            <w:r w:rsidRPr="00AE1896">
              <w:rPr>
                <w:noProof/>
              </w:rPr>
              <w:drawing>
                <wp:inline distT="0" distB="0" distL="0" distR="0" wp14:anchorId="71683C1E" wp14:editId="46D72DA7">
                  <wp:extent cx="1574800" cy="762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57C89CFC" w14:textId="77777777" w:rsidR="006871B1" w:rsidRDefault="006871B1" w:rsidP="006871B1">
            <w:pPr>
              <w:pStyle w:val="TableData"/>
              <w:jc w:val="center"/>
              <w:rPr>
                <w:bCs/>
                <w:iCs/>
                <w:noProof/>
              </w:rPr>
            </w:pPr>
            <w:r>
              <w:t>A symbol that would be included in a map key.</w:t>
            </w:r>
          </w:p>
          <w:p w14:paraId="6096C445" w14:textId="145B8314" w:rsidR="00ED1322" w:rsidRPr="00ED1322" w:rsidRDefault="00AE1896" w:rsidP="00ED1322">
            <w:pPr>
              <w:pStyle w:val="TableData"/>
              <w:spacing w:before="240"/>
              <w:jc w:val="center"/>
              <w:rPr>
                <w:bCs/>
                <w:iCs/>
              </w:rPr>
            </w:pPr>
            <w:r w:rsidRPr="00AE1896">
              <w:rPr>
                <w:bCs/>
                <w:iCs/>
                <w:noProof/>
              </w:rPr>
              <w:drawing>
                <wp:inline distT="0" distB="0" distL="0" distR="0" wp14:anchorId="15C05522" wp14:editId="0E8EBC0B">
                  <wp:extent cx="1701800" cy="622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61E76125" w14:textId="77777777" w:rsidR="006871B1" w:rsidRDefault="006871B1" w:rsidP="006871B1">
            <w:pPr>
              <w:pStyle w:val="TableData"/>
              <w:jc w:val="center"/>
              <w:rPr>
                <w:bCs/>
                <w:iCs/>
                <w:noProof/>
              </w:rPr>
            </w:pPr>
            <w:r>
              <w:t>A symbol that would be included in a map key.</w:t>
            </w:r>
          </w:p>
          <w:p w14:paraId="12F48427" w14:textId="1CA9E5EA" w:rsidR="00ED1322" w:rsidRPr="00ED1322" w:rsidRDefault="00ED1322" w:rsidP="00ED1322">
            <w:pPr>
              <w:pStyle w:val="TableData"/>
              <w:spacing w:before="240"/>
              <w:jc w:val="center"/>
              <w:rPr>
                <w:bCs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486A488" wp14:editId="7E18E8DA">
                  <wp:extent cx="1304925" cy="8477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96" w14:paraId="0DD20FDC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20839B35" w14:textId="0C31A8DA" w:rsidR="006871B1" w:rsidRDefault="006871B1" w:rsidP="006871B1">
            <w:pPr>
              <w:pStyle w:val="RowHeader"/>
              <w:jc w:val="center"/>
            </w:pPr>
            <w:r>
              <w:lastRenderedPageBreak/>
              <w:t>National Park/Reservation</w:t>
            </w:r>
          </w:p>
        </w:tc>
        <w:tc>
          <w:tcPr>
            <w:tcW w:w="3113" w:type="dxa"/>
            <w:vAlign w:val="center"/>
          </w:tcPr>
          <w:p w14:paraId="73E5FBE5" w14:textId="68277DD2" w:rsidR="006871B1" w:rsidRDefault="006871B1" w:rsidP="006871B1">
            <w:pPr>
              <w:pStyle w:val="RowHeader"/>
              <w:jc w:val="center"/>
            </w:pPr>
            <w:r>
              <w:t>Highway</w:t>
            </w:r>
          </w:p>
        </w:tc>
        <w:tc>
          <w:tcPr>
            <w:tcW w:w="3113" w:type="dxa"/>
            <w:vAlign w:val="center"/>
          </w:tcPr>
          <w:p w14:paraId="58FD7082" w14:textId="77777777" w:rsidR="006871B1" w:rsidRDefault="006871B1" w:rsidP="006871B1">
            <w:pPr>
              <w:pStyle w:val="TableData"/>
              <w:jc w:val="center"/>
            </w:pPr>
          </w:p>
        </w:tc>
      </w:tr>
      <w:tr w:rsidR="00AE1896" w14:paraId="11295217" w14:textId="77777777" w:rsidTr="006871B1">
        <w:trPr>
          <w:trHeight w:val="2736"/>
        </w:trPr>
        <w:tc>
          <w:tcPr>
            <w:tcW w:w="3114" w:type="dxa"/>
            <w:vAlign w:val="center"/>
          </w:tcPr>
          <w:p w14:paraId="3C991299" w14:textId="77777777" w:rsidR="006871B1" w:rsidRDefault="006871B1" w:rsidP="00ED1322">
            <w:pPr>
              <w:pStyle w:val="TableData"/>
              <w:jc w:val="center"/>
            </w:pPr>
            <w:r>
              <w:t>A symbol that would be included in a map key.</w:t>
            </w:r>
          </w:p>
          <w:p w14:paraId="3BF6EE4D" w14:textId="3AF24422" w:rsidR="00ED1322" w:rsidRDefault="00ED1322" w:rsidP="00ED1322">
            <w:pPr>
              <w:pStyle w:val="TableData"/>
              <w:spacing w:before="240"/>
              <w:jc w:val="center"/>
            </w:pPr>
            <w:r w:rsidRPr="00ED1322">
              <w:rPr>
                <w:noProof/>
              </w:rPr>
              <w:drawing>
                <wp:inline distT="0" distB="0" distL="0" distR="0" wp14:anchorId="576B5577" wp14:editId="247BC2F0">
                  <wp:extent cx="857250" cy="871855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0B20D0F9" w14:textId="26518454" w:rsidR="00ED1322" w:rsidRPr="00ED1322" w:rsidRDefault="006871B1" w:rsidP="00ED1322">
            <w:pPr>
              <w:pStyle w:val="TableData"/>
              <w:spacing w:before="240"/>
              <w:jc w:val="center"/>
              <w:rPr>
                <w:bCs/>
                <w:iCs/>
                <w:noProof/>
              </w:rPr>
            </w:pPr>
            <w:r>
              <w:t>A symbol that would be included in a map key.</w:t>
            </w:r>
            <w:r w:rsidR="00ED1322">
              <w:rPr>
                <w:b/>
                <w:i/>
                <w:noProof/>
              </w:rPr>
              <w:drawing>
                <wp:inline distT="0" distB="0" distL="0" distR="0" wp14:anchorId="6E522B0F" wp14:editId="19942F4F">
                  <wp:extent cx="1428750" cy="7524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04FDA180" w14:textId="77777777" w:rsidR="006871B1" w:rsidRDefault="006871B1" w:rsidP="006871B1">
            <w:pPr>
              <w:pStyle w:val="TableData"/>
              <w:jc w:val="center"/>
            </w:pPr>
          </w:p>
        </w:tc>
      </w:tr>
    </w:tbl>
    <w:p w14:paraId="7D3BEF3E" w14:textId="2D80BDED" w:rsidR="0036040A" w:rsidRPr="0036040A" w:rsidRDefault="0036040A" w:rsidP="006871B1">
      <w:pPr>
        <w:pStyle w:val="Heading1"/>
      </w:pPr>
    </w:p>
    <w:sectPr w:rsidR="0036040A" w:rsidRPr="0036040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3BA00" w14:textId="77777777" w:rsidR="00F36C15" w:rsidRDefault="00F36C15" w:rsidP="00293785">
      <w:pPr>
        <w:spacing w:after="0" w:line="240" w:lineRule="auto"/>
      </w:pPr>
      <w:r>
        <w:separator/>
      </w:r>
    </w:p>
  </w:endnote>
  <w:endnote w:type="continuationSeparator" w:id="0">
    <w:p w14:paraId="095AE276" w14:textId="77777777" w:rsidR="00F36C15" w:rsidRDefault="00F36C1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03157" w14:textId="77777777" w:rsidR="00AE1896" w:rsidRDefault="00AE18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CC5BE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D7E699" wp14:editId="18B6829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CB04C2" w14:textId="43DCBB75" w:rsidR="00293785" w:rsidRDefault="00F36C1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B75FBD878C243A78D33D92C9D46B25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B22FE">
                                <w:t>OH-klahoma, Where Art Thou?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FD7E69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5DCB04C2" w14:textId="43DCBB75" w:rsidR="00293785" w:rsidRDefault="002E1CC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B75FBD878C243A78D33D92C9D46B25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7B22FE">
                          <w:t>OH-klahoma, Where Art Thou?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2CBD3413" wp14:editId="7183867B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0B9C1" w14:textId="77777777" w:rsidR="00AE1896" w:rsidRDefault="00AE1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29AED" w14:textId="77777777" w:rsidR="00F36C15" w:rsidRDefault="00F36C15" w:rsidP="00293785">
      <w:pPr>
        <w:spacing w:after="0" w:line="240" w:lineRule="auto"/>
      </w:pPr>
      <w:r>
        <w:separator/>
      </w:r>
    </w:p>
  </w:footnote>
  <w:footnote w:type="continuationSeparator" w:id="0">
    <w:p w14:paraId="0B0C06BA" w14:textId="77777777" w:rsidR="00F36C15" w:rsidRDefault="00F36C15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607F0" w14:textId="77777777" w:rsidR="00AE1896" w:rsidRDefault="00AE18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094DF" w14:textId="77777777" w:rsidR="00AE1896" w:rsidRDefault="00AE18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D3EFA" w14:textId="77777777" w:rsidR="00AE1896" w:rsidRDefault="00AE18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1B1"/>
    <w:rsid w:val="0004006F"/>
    <w:rsid w:val="00053775"/>
    <w:rsid w:val="0005619A"/>
    <w:rsid w:val="0008589D"/>
    <w:rsid w:val="000E27CF"/>
    <w:rsid w:val="0011259B"/>
    <w:rsid w:val="00116FDD"/>
    <w:rsid w:val="00125322"/>
    <w:rsid w:val="00125621"/>
    <w:rsid w:val="001D0BBF"/>
    <w:rsid w:val="001E1F85"/>
    <w:rsid w:val="001F125D"/>
    <w:rsid w:val="002345CC"/>
    <w:rsid w:val="00293785"/>
    <w:rsid w:val="002C0879"/>
    <w:rsid w:val="002C37B4"/>
    <w:rsid w:val="002E1CC3"/>
    <w:rsid w:val="0036040A"/>
    <w:rsid w:val="00386A15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871B1"/>
    <w:rsid w:val="006B4CC2"/>
    <w:rsid w:val="006E1542"/>
    <w:rsid w:val="00721EA4"/>
    <w:rsid w:val="00751D9B"/>
    <w:rsid w:val="00797CB5"/>
    <w:rsid w:val="007B055F"/>
    <w:rsid w:val="007B22FE"/>
    <w:rsid w:val="007E6F1D"/>
    <w:rsid w:val="00880013"/>
    <w:rsid w:val="008920A4"/>
    <w:rsid w:val="008E501A"/>
    <w:rsid w:val="008F5386"/>
    <w:rsid w:val="00913172"/>
    <w:rsid w:val="00981E19"/>
    <w:rsid w:val="009B52E4"/>
    <w:rsid w:val="009D6E8D"/>
    <w:rsid w:val="00A101E8"/>
    <w:rsid w:val="00AC349E"/>
    <w:rsid w:val="00AE1896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1322"/>
    <w:rsid w:val="00ED24C8"/>
    <w:rsid w:val="00F36C15"/>
    <w:rsid w:val="00F377E2"/>
    <w:rsid w:val="00F50748"/>
    <w:rsid w:val="00F72D02"/>
    <w:rsid w:val="00FB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3A468"/>
  <w15:docId w15:val="{D13202C0-C996-4A51-B233-9C8F42B3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Vertical%20LEARN%20Documen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75FBD878C243A78D33D92C9D46B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826AF-08EB-4C03-947A-F5525FC53E41}"/>
      </w:docPartPr>
      <w:docPartBody>
        <w:p w:rsidR="00BF1538" w:rsidRDefault="00F72E9C">
          <w:pPr>
            <w:pStyle w:val="EB75FBD878C243A78D33D92C9D46B255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9C"/>
    <w:rsid w:val="00351061"/>
    <w:rsid w:val="00AF6B81"/>
    <w:rsid w:val="00BF1538"/>
    <w:rsid w:val="00C73BAF"/>
    <w:rsid w:val="00F7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B75FBD878C243A78D33D92C9D46B255">
    <w:name w:val="EB75FBD878C243A78D33D92C9D46B2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875DDE1-DB38-7F49-A714-4F53E893C451}">
  <we:reference id="wa200001011" version="1.1.0.0" store="en-US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EA2CF-9CB1-AB4E-95EE-362904B6F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C:\Users\ek998\Documents\Custom Office Templates\Vertical LEARN Document Template.dotm</Template>
  <TotalTime>0</TotalTime>
  <Pages>4</Pages>
  <Words>132</Words>
  <Characters>1287</Characters>
  <Application>Microsoft Office Word</Application>
  <DocSecurity>0</DocSecurity>
  <Lines>75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OH-klahoma, Where Art Thou?</vt:lpstr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OH-klahoma, Where Art Thou?</dc:title>
  <dc:creator>K20 Center</dc:creator>
  <cp:lastModifiedBy>Walters, Darrin J.</cp:lastModifiedBy>
  <cp:revision>4</cp:revision>
  <cp:lastPrinted>2016-07-14T14:08:00Z</cp:lastPrinted>
  <dcterms:created xsi:type="dcterms:W3CDTF">2020-05-06T17:51:00Z</dcterms:created>
  <dcterms:modified xsi:type="dcterms:W3CDTF">2020-05-07T16:25:00Z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documentId_9431</vt:lpwstr>
  </property>
</Properties>
</file>