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61EC76" w14:textId="43E0881A" w:rsidR="008B6293" w:rsidRPr="00E305DA" w:rsidRDefault="00F80B4F" w:rsidP="008B6293">
      <w:pPr>
        <w:rPr>
          <w:lang w:val="es-ES"/>
        </w:rPr>
      </w:pPr>
      <w:r w:rsidRPr="00F80B4F">
        <w:rPr>
          <w:lang w:val="es-ES"/>
        </w:rPr>
        <w:t xml:space="preserve">Circula </w:t>
      </w:r>
      <w:r w:rsidR="00E305DA">
        <w:rPr>
          <w:lang w:val="es-ES"/>
        </w:rPr>
        <w:t>la</w:t>
      </w:r>
      <w:r w:rsidRPr="00F80B4F">
        <w:rPr>
          <w:lang w:val="es-ES"/>
        </w:rPr>
        <w:t xml:space="preserve"> gráfic</w:t>
      </w:r>
      <w:r w:rsidR="00E305DA">
        <w:rPr>
          <w:lang w:val="es-ES"/>
        </w:rPr>
        <w:t>a</w:t>
      </w:r>
      <w:r w:rsidRPr="00F80B4F">
        <w:rPr>
          <w:lang w:val="es-ES"/>
        </w:rPr>
        <w:t xml:space="preserve"> que mejor represente la propuesta fiscal para el </w:t>
      </w:r>
      <w:r>
        <w:rPr>
          <w:lang w:val="es-ES"/>
        </w:rPr>
        <w:t>S</w:t>
      </w:r>
      <w:r w:rsidRPr="00F80B4F">
        <w:rPr>
          <w:lang w:val="es-ES"/>
        </w:rPr>
        <w:t xml:space="preserve">eguro Social de 2022. </w:t>
      </w:r>
      <w:r w:rsidRPr="00E305DA">
        <w:rPr>
          <w:lang w:val="es-ES"/>
        </w:rPr>
        <w:t xml:space="preserve">Luego comparte tu razonamiento.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5"/>
        <w:gridCol w:w="6475"/>
      </w:tblGrid>
      <w:tr w:rsidR="00B6090A" w14:paraId="2472AF94" w14:textId="77777777" w:rsidTr="00B6090A">
        <w:tc>
          <w:tcPr>
            <w:tcW w:w="6475" w:type="dxa"/>
            <w:vAlign w:val="center"/>
          </w:tcPr>
          <w:p w14:paraId="6967C92A" w14:textId="1D7E1D50" w:rsidR="00B6090A" w:rsidRDefault="00B6090A" w:rsidP="00B6090A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0A37502C" wp14:editId="070B4DC1">
                  <wp:extent cx="3633377" cy="2286000"/>
                  <wp:effectExtent l="0" t="0" r="5715" b="0"/>
                  <wp:docPr id="294545492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545492" name="Graphic 29454549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377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  <w:vAlign w:val="center"/>
          </w:tcPr>
          <w:p w14:paraId="4D9D3E7A" w14:textId="3AAD2572" w:rsidR="00B6090A" w:rsidRDefault="00B6090A" w:rsidP="00B6090A">
            <w:pPr>
              <w:pStyle w:val="BodyText"/>
              <w:jc w:val="center"/>
            </w:pPr>
            <w:r w:rsidRPr="00B6090A">
              <w:rPr>
                <w:noProof/>
              </w:rPr>
              <w:drawing>
                <wp:inline distT="0" distB="0" distL="0" distR="0" wp14:anchorId="1F825E75" wp14:editId="676E7263">
                  <wp:extent cx="3613436" cy="2286000"/>
                  <wp:effectExtent l="0" t="0" r="6350" b="0"/>
                  <wp:docPr id="77351220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512207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436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90A" w14:paraId="6C189079" w14:textId="77777777" w:rsidTr="00B6090A">
        <w:tc>
          <w:tcPr>
            <w:tcW w:w="6475" w:type="dxa"/>
            <w:vAlign w:val="center"/>
          </w:tcPr>
          <w:p w14:paraId="5EC691C3" w14:textId="66625201" w:rsidR="00B6090A" w:rsidRDefault="00B6090A" w:rsidP="00B6090A">
            <w:pPr>
              <w:pStyle w:val="BodyText"/>
              <w:jc w:val="center"/>
            </w:pPr>
            <w:r w:rsidRPr="00B6090A">
              <w:rPr>
                <w:noProof/>
              </w:rPr>
              <w:drawing>
                <wp:inline distT="0" distB="0" distL="0" distR="0" wp14:anchorId="64F0DD9B" wp14:editId="07727D12">
                  <wp:extent cx="3613436" cy="2286000"/>
                  <wp:effectExtent l="0" t="0" r="6350" b="0"/>
                  <wp:docPr id="59559570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595700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436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  <w:vAlign w:val="center"/>
          </w:tcPr>
          <w:p w14:paraId="02D2CD3F" w14:textId="144D7F4F" w:rsidR="00B6090A" w:rsidRDefault="00B6090A" w:rsidP="00B6090A">
            <w:pPr>
              <w:pStyle w:val="BodyText"/>
              <w:jc w:val="center"/>
            </w:pPr>
            <w:r w:rsidRPr="00B6090A">
              <w:rPr>
                <w:noProof/>
              </w:rPr>
              <w:drawing>
                <wp:inline distT="0" distB="0" distL="0" distR="0" wp14:anchorId="7C19C633" wp14:editId="03D57DD4">
                  <wp:extent cx="3613436" cy="2286000"/>
                  <wp:effectExtent l="0" t="0" r="6350" b="0"/>
                  <wp:docPr id="73796304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96304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436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059E3C" w14:textId="121635EA" w:rsidR="00446C13" w:rsidRDefault="009D6E8D" w:rsidP="00B6090A">
      <w:pPr>
        <w:pStyle w:val="Heading1"/>
      </w:pPr>
      <w:r>
        <w:t xml:space="preserve"> </w:t>
      </w:r>
      <w:proofErr w:type="spellStart"/>
      <w:r w:rsidR="008B6293">
        <w:t>R</w:t>
      </w:r>
      <w:r w:rsidR="00DB6068">
        <w:t>azonamiento</w:t>
      </w:r>
      <w:proofErr w:type="spellEnd"/>
      <w:r w:rsidR="008B6293">
        <w:t>:</w:t>
      </w:r>
    </w:p>
    <w:sectPr w:rsidR="00446C13" w:rsidSect="008E4D0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F5097" w14:textId="77777777" w:rsidR="001552F7" w:rsidRDefault="001552F7" w:rsidP="00293785">
      <w:pPr>
        <w:spacing w:after="0" w:line="240" w:lineRule="auto"/>
      </w:pPr>
      <w:r>
        <w:separator/>
      </w:r>
    </w:p>
  </w:endnote>
  <w:endnote w:type="continuationSeparator" w:id="0">
    <w:p w14:paraId="399EFF94" w14:textId="77777777" w:rsidR="001552F7" w:rsidRDefault="001552F7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03E5E" w14:textId="77777777" w:rsidR="00DB6068" w:rsidRDefault="00DB60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A9F0F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3546C5" wp14:editId="62E8BB59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12FDC4" w14:textId="445DC1A3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2E7CA16FE9EC244BA3D053EC8F1A859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B6293">
                                <w:t>Pieces of Your Paycheck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3546C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" filled="f" stroked="f">
              <v:textbox>
                <w:txbxContent>
                  <w:p w14:paraId="3712FDC4" w14:textId="445DC1A3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2E7CA16FE9EC244BA3D053EC8F1A859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B6293">
                          <w:t>Pieces of Your Paycheck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15681FA0" wp14:editId="5691EBE1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BF4BB" w14:textId="77777777" w:rsidR="00DB6068" w:rsidRDefault="00DB60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6886F" w14:textId="77777777" w:rsidR="001552F7" w:rsidRDefault="001552F7" w:rsidP="00293785">
      <w:pPr>
        <w:spacing w:after="0" w:line="240" w:lineRule="auto"/>
      </w:pPr>
      <w:r>
        <w:separator/>
      </w:r>
    </w:p>
  </w:footnote>
  <w:footnote w:type="continuationSeparator" w:id="0">
    <w:p w14:paraId="25C6A53C" w14:textId="77777777" w:rsidR="001552F7" w:rsidRDefault="001552F7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89412" w14:textId="77777777" w:rsidR="00DB6068" w:rsidRDefault="00DB60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A6D1D" w14:textId="5DD84B5C" w:rsidR="00B6090A" w:rsidRPr="00B6090A" w:rsidRDefault="00DB6068" w:rsidP="00B6090A">
    <w:pPr>
      <w:pStyle w:val="Title"/>
    </w:pPr>
    <w:r>
      <w:t>propuesta fiscal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0F92A" w14:textId="77777777" w:rsidR="00DB6068" w:rsidRDefault="00DB60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8387343">
    <w:abstractNumId w:val="6"/>
  </w:num>
  <w:num w:numId="2" w16cid:durableId="18894621">
    <w:abstractNumId w:val="7"/>
  </w:num>
  <w:num w:numId="3" w16cid:durableId="1715621235">
    <w:abstractNumId w:val="0"/>
  </w:num>
  <w:num w:numId="4" w16cid:durableId="1212495547">
    <w:abstractNumId w:val="2"/>
  </w:num>
  <w:num w:numId="5" w16cid:durableId="2092193921">
    <w:abstractNumId w:val="3"/>
  </w:num>
  <w:num w:numId="6" w16cid:durableId="1753045286">
    <w:abstractNumId w:val="5"/>
  </w:num>
  <w:num w:numId="7" w16cid:durableId="781848075">
    <w:abstractNumId w:val="4"/>
  </w:num>
  <w:num w:numId="8" w16cid:durableId="969936452">
    <w:abstractNumId w:val="8"/>
  </w:num>
  <w:num w:numId="9" w16cid:durableId="487094310">
    <w:abstractNumId w:val="9"/>
  </w:num>
  <w:num w:numId="10" w16cid:durableId="1116561282">
    <w:abstractNumId w:val="10"/>
  </w:num>
  <w:num w:numId="11" w16cid:durableId="625089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293"/>
    <w:rsid w:val="0004006F"/>
    <w:rsid w:val="00053775"/>
    <w:rsid w:val="0005619A"/>
    <w:rsid w:val="000716BE"/>
    <w:rsid w:val="0011259B"/>
    <w:rsid w:val="00116FDD"/>
    <w:rsid w:val="00125621"/>
    <w:rsid w:val="001552F7"/>
    <w:rsid w:val="001872E7"/>
    <w:rsid w:val="001C12AA"/>
    <w:rsid w:val="001D0BBF"/>
    <w:rsid w:val="001E1F85"/>
    <w:rsid w:val="001E236D"/>
    <w:rsid w:val="001F125D"/>
    <w:rsid w:val="002255DE"/>
    <w:rsid w:val="002345CC"/>
    <w:rsid w:val="00293785"/>
    <w:rsid w:val="002C0879"/>
    <w:rsid w:val="002C37B4"/>
    <w:rsid w:val="002D61BC"/>
    <w:rsid w:val="002F6F49"/>
    <w:rsid w:val="0036040A"/>
    <w:rsid w:val="00420A82"/>
    <w:rsid w:val="00445EAB"/>
    <w:rsid w:val="00446C13"/>
    <w:rsid w:val="00491FA9"/>
    <w:rsid w:val="004C5D84"/>
    <w:rsid w:val="005078B4"/>
    <w:rsid w:val="0053328A"/>
    <w:rsid w:val="00536D6D"/>
    <w:rsid w:val="00540FC6"/>
    <w:rsid w:val="006170C3"/>
    <w:rsid w:val="00645D7F"/>
    <w:rsid w:val="00656940"/>
    <w:rsid w:val="00666C03"/>
    <w:rsid w:val="00686DAB"/>
    <w:rsid w:val="00696D80"/>
    <w:rsid w:val="00697D32"/>
    <w:rsid w:val="006E1542"/>
    <w:rsid w:val="00721EA4"/>
    <w:rsid w:val="0074128A"/>
    <w:rsid w:val="007B055F"/>
    <w:rsid w:val="007D30C8"/>
    <w:rsid w:val="007D4DF2"/>
    <w:rsid w:val="008173B3"/>
    <w:rsid w:val="00880013"/>
    <w:rsid w:val="00895E9E"/>
    <w:rsid w:val="008B6293"/>
    <w:rsid w:val="008E4D00"/>
    <w:rsid w:val="008F5386"/>
    <w:rsid w:val="00913172"/>
    <w:rsid w:val="00981E19"/>
    <w:rsid w:val="009B52E4"/>
    <w:rsid w:val="009C5132"/>
    <w:rsid w:val="009D3D32"/>
    <w:rsid w:val="009D6E8D"/>
    <w:rsid w:val="00A101E8"/>
    <w:rsid w:val="00A471FD"/>
    <w:rsid w:val="00A9014B"/>
    <w:rsid w:val="00AC349E"/>
    <w:rsid w:val="00AC75FD"/>
    <w:rsid w:val="00AE707C"/>
    <w:rsid w:val="00B435A9"/>
    <w:rsid w:val="00B6090A"/>
    <w:rsid w:val="00B92DBF"/>
    <w:rsid w:val="00BD119F"/>
    <w:rsid w:val="00BF5688"/>
    <w:rsid w:val="00C326F3"/>
    <w:rsid w:val="00C73EA1"/>
    <w:rsid w:val="00CB27A0"/>
    <w:rsid w:val="00CC4F77"/>
    <w:rsid w:val="00CD3CF6"/>
    <w:rsid w:val="00CD7A38"/>
    <w:rsid w:val="00CE317F"/>
    <w:rsid w:val="00CE336D"/>
    <w:rsid w:val="00D106FF"/>
    <w:rsid w:val="00D35E29"/>
    <w:rsid w:val="00D37F1E"/>
    <w:rsid w:val="00D626EB"/>
    <w:rsid w:val="00DB6068"/>
    <w:rsid w:val="00DD711C"/>
    <w:rsid w:val="00DE3A6E"/>
    <w:rsid w:val="00E305DA"/>
    <w:rsid w:val="00E97B5C"/>
    <w:rsid w:val="00EC5A6F"/>
    <w:rsid w:val="00ED24C8"/>
    <w:rsid w:val="00EE3A34"/>
    <w:rsid w:val="00F3060F"/>
    <w:rsid w:val="00F30D02"/>
    <w:rsid w:val="00F377E2"/>
    <w:rsid w:val="00F50748"/>
    <w:rsid w:val="00F72D02"/>
    <w:rsid w:val="00F80B4F"/>
    <w:rsid w:val="00F85B25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AD3458"/>
  <w15:docId w15:val="{687C7A91-C9E5-4514-B656-90B14232D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7CA16FE9EC244BA3D053EC8F1A8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BB2A9-4EFB-1346-A201-F928C049A4AC}"/>
      </w:docPartPr>
      <w:docPartBody>
        <w:p w:rsidR="00CF0C60" w:rsidRDefault="0086524F" w:rsidP="0086524F">
          <w:pPr>
            <w:pStyle w:val="2E7CA16FE9EC244BA3D053EC8F1A859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68C"/>
    <w:rsid w:val="002255DE"/>
    <w:rsid w:val="00230B00"/>
    <w:rsid w:val="003A668C"/>
    <w:rsid w:val="006170C3"/>
    <w:rsid w:val="007046EB"/>
    <w:rsid w:val="0086524F"/>
    <w:rsid w:val="009162B2"/>
    <w:rsid w:val="00B435A9"/>
    <w:rsid w:val="00BF5688"/>
    <w:rsid w:val="00C326F3"/>
    <w:rsid w:val="00C549A9"/>
    <w:rsid w:val="00CB72CF"/>
    <w:rsid w:val="00CF0C60"/>
    <w:rsid w:val="00F3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6524F"/>
    <w:rPr>
      <w:color w:val="808080"/>
    </w:rPr>
  </w:style>
  <w:style w:type="paragraph" w:customStyle="1" w:styleId="2E7CA16FE9EC244BA3D053EC8F1A8596">
    <w:name w:val="2E7CA16FE9EC244BA3D053EC8F1A8596"/>
    <w:rsid w:val="008652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Templates\Horizontal LEARN Attachment with Instructions.dotx</Template>
  <TotalTime>1</TotalTime>
  <Pages>1</Pages>
  <Words>20</Words>
  <Characters>117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Pieces of Your Paycheck</vt:lpstr>
    </vt:vector>
  </TitlesOfParts>
  <Manager/>
  <Company/>
  <LinksUpToDate>false</LinksUpToDate>
  <CharactersWithSpaces>137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Pieces of Your Paycheck</dc:title>
  <dc:subject/>
  <dc:creator>K20 Center</dc:creator>
  <cp:keywords/>
  <dc:description/>
  <cp:lastModifiedBy>Gracia, Ann M.</cp:lastModifiedBy>
  <cp:revision>3</cp:revision>
  <cp:lastPrinted>2024-06-20T16:44:00Z</cp:lastPrinted>
  <dcterms:created xsi:type="dcterms:W3CDTF">2024-07-22T14:41:00Z</dcterms:created>
  <dcterms:modified xsi:type="dcterms:W3CDTF">2024-07-22T14:42:00Z</dcterms:modified>
  <cp:category/>
</cp:coreProperties>
</file>