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561EC76" w14:textId="6A7B8E61" w:rsidR="008B6293" w:rsidRDefault="008B6293" w:rsidP="008B6293">
      <w:r>
        <w:t>Circle the graph that best represents the 2022 Social Security tax proposal. Then share your reasoning.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5"/>
        <w:gridCol w:w="6475"/>
      </w:tblGrid>
      <w:tr w:rsidR="00B6090A" w14:paraId="2472AF94" w14:textId="77777777" w:rsidTr="00B6090A">
        <w:tc>
          <w:tcPr>
            <w:tcW w:w="6475" w:type="dxa"/>
            <w:vAlign w:val="center"/>
          </w:tcPr>
          <w:p w14:paraId="6967C92A" w14:textId="1D7E1D50" w:rsidR="00B6090A" w:rsidRDefault="00B6090A" w:rsidP="00B6090A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0A37502C" wp14:editId="070B4DC1">
                  <wp:extent cx="3633377" cy="2286000"/>
                  <wp:effectExtent l="0" t="0" r="5715" b="0"/>
                  <wp:docPr id="294545492" name="Graphic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545492" name="Graphic 29454549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377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  <w:vAlign w:val="center"/>
          </w:tcPr>
          <w:p w14:paraId="4D9D3E7A" w14:textId="3AAD2572" w:rsidR="00B6090A" w:rsidRDefault="00B6090A" w:rsidP="00B6090A">
            <w:pPr>
              <w:pStyle w:val="BodyText"/>
              <w:jc w:val="center"/>
            </w:pPr>
            <w:r w:rsidRPr="00B6090A">
              <w:rPr>
                <w:noProof/>
              </w:rPr>
              <w:drawing>
                <wp:inline distT="0" distB="0" distL="0" distR="0" wp14:anchorId="1F825E75" wp14:editId="676E7263">
                  <wp:extent cx="3613436" cy="2286000"/>
                  <wp:effectExtent l="0" t="0" r="6350" b="0"/>
                  <wp:docPr id="77351220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512207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436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90A" w14:paraId="6C189079" w14:textId="77777777" w:rsidTr="00B6090A">
        <w:tc>
          <w:tcPr>
            <w:tcW w:w="6475" w:type="dxa"/>
            <w:vAlign w:val="center"/>
          </w:tcPr>
          <w:p w14:paraId="5EC691C3" w14:textId="66625201" w:rsidR="00B6090A" w:rsidRDefault="00B6090A" w:rsidP="00B6090A">
            <w:pPr>
              <w:pStyle w:val="BodyText"/>
              <w:jc w:val="center"/>
            </w:pPr>
            <w:r w:rsidRPr="00B6090A">
              <w:rPr>
                <w:noProof/>
              </w:rPr>
              <w:drawing>
                <wp:inline distT="0" distB="0" distL="0" distR="0" wp14:anchorId="64F0DD9B" wp14:editId="07727D12">
                  <wp:extent cx="3613436" cy="2286000"/>
                  <wp:effectExtent l="0" t="0" r="6350" b="0"/>
                  <wp:docPr id="59559570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595700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436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  <w:vAlign w:val="center"/>
          </w:tcPr>
          <w:p w14:paraId="02D2CD3F" w14:textId="144D7F4F" w:rsidR="00B6090A" w:rsidRDefault="00B6090A" w:rsidP="00B6090A">
            <w:pPr>
              <w:pStyle w:val="BodyText"/>
              <w:jc w:val="center"/>
            </w:pPr>
            <w:r w:rsidRPr="00B6090A">
              <w:rPr>
                <w:noProof/>
              </w:rPr>
              <w:drawing>
                <wp:inline distT="0" distB="0" distL="0" distR="0" wp14:anchorId="7C19C633" wp14:editId="03D57DD4">
                  <wp:extent cx="3613436" cy="2286000"/>
                  <wp:effectExtent l="0" t="0" r="6350" b="0"/>
                  <wp:docPr id="73796304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963041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436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059E3C" w14:textId="42B934F3" w:rsidR="00446C13" w:rsidRDefault="009D6E8D" w:rsidP="00B6090A">
      <w:pPr>
        <w:pStyle w:val="Heading1"/>
      </w:pPr>
      <w:r>
        <w:t xml:space="preserve"> </w:t>
      </w:r>
      <w:r w:rsidR="008B6293">
        <w:t>Reasoning:</w:t>
      </w:r>
    </w:p>
    <w:sectPr w:rsidR="00446C13" w:rsidSect="008E4D0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6A5B5" w14:textId="77777777" w:rsidR="00034DD4" w:rsidRDefault="00034DD4" w:rsidP="00293785">
      <w:pPr>
        <w:spacing w:after="0" w:line="240" w:lineRule="auto"/>
      </w:pPr>
      <w:r>
        <w:separator/>
      </w:r>
    </w:p>
  </w:endnote>
  <w:endnote w:type="continuationSeparator" w:id="0">
    <w:p w14:paraId="25496B4D" w14:textId="77777777" w:rsidR="00034DD4" w:rsidRDefault="00034DD4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D4F58" w14:textId="77777777" w:rsidR="00D27A90" w:rsidRDefault="00D27A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A9F0F" w14:textId="77777777" w:rsidR="00293785" w:rsidRDefault="008E4D00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C3546C5" wp14:editId="62E8BB59">
              <wp:simplePos x="0" y="0"/>
              <wp:positionH relativeFrom="column">
                <wp:posOffset>3705225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12FDC4" w14:textId="445DC1A3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0223D334DF5D4C1698FB3F4D3DE155A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8B6293">
                                <w:t>Pieces of Your Paycheck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C3546C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91.75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" filled="f" stroked="f">
              <v:textbox>
                <w:txbxContent>
                  <w:p w14:paraId="3712FDC4" w14:textId="445DC1A3" w:rsidR="00293785" w:rsidRDefault="00536D6D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0223D334DF5D4C1698FB3F4D3DE155A5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B6293">
                          <w:t>Pieces of Your Paycheck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15681FA0" wp14:editId="5691EBE1">
          <wp:simplePos x="0" y="0"/>
          <wp:positionH relativeFrom="column">
            <wp:posOffset>3590925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8AD4C" w14:textId="77777777" w:rsidR="00D27A90" w:rsidRDefault="00D27A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85E94" w14:textId="77777777" w:rsidR="00034DD4" w:rsidRDefault="00034DD4" w:rsidP="00293785">
      <w:pPr>
        <w:spacing w:after="0" w:line="240" w:lineRule="auto"/>
      </w:pPr>
      <w:r>
        <w:separator/>
      </w:r>
    </w:p>
  </w:footnote>
  <w:footnote w:type="continuationSeparator" w:id="0">
    <w:p w14:paraId="0616193B" w14:textId="77777777" w:rsidR="00034DD4" w:rsidRDefault="00034DD4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91988" w14:textId="77777777" w:rsidR="00D27A90" w:rsidRDefault="00D27A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A6D1D" w14:textId="165055AD" w:rsidR="00B6090A" w:rsidRPr="00B6090A" w:rsidRDefault="00536D6D" w:rsidP="00B6090A">
    <w:pPr>
      <w:pStyle w:val="Title"/>
    </w:pPr>
    <w:r>
      <w:t>Tax Proposal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AC589" w14:textId="77777777" w:rsidR="00D27A90" w:rsidRDefault="00D27A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8387343">
    <w:abstractNumId w:val="6"/>
  </w:num>
  <w:num w:numId="2" w16cid:durableId="18894621">
    <w:abstractNumId w:val="7"/>
  </w:num>
  <w:num w:numId="3" w16cid:durableId="1715621235">
    <w:abstractNumId w:val="0"/>
  </w:num>
  <w:num w:numId="4" w16cid:durableId="1212495547">
    <w:abstractNumId w:val="2"/>
  </w:num>
  <w:num w:numId="5" w16cid:durableId="2092193921">
    <w:abstractNumId w:val="3"/>
  </w:num>
  <w:num w:numId="6" w16cid:durableId="1753045286">
    <w:abstractNumId w:val="5"/>
  </w:num>
  <w:num w:numId="7" w16cid:durableId="781848075">
    <w:abstractNumId w:val="4"/>
  </w:num>
  <w:num w:numId="8" w16cid:durableId="969936452">
    <w:abstractNumId w:val="8"/>
  </w:num>
  <w:num w:numId="9" w16cid:durableId="487094310">
    <w:abstractNumId w:val="9"/>
  </w:num>
  <w:num w:numId="10" w16cid:durableId="1116561282">
    <w:abstractNumId w:val="10"/>
  </w:num>
  <w:num w:numId="11" w16cid:durableId="6250893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293"/>
    <w:rsid w:val="00034DD4"/>
    <w:rsid w:val="0004006F"/>
    <w:rsid w:val="00053775"/>
    <w:rsid w:val="0005619A"/>
    <w:rsid w:val="000716BE"/>
    <w:rsid w:val="0011259B"/>
    <w:rsid w:val="00116FDD"/>
    <w:rsid w:val="00125621"/>
    <w:rsid w:val="001872E7"/>
    <w:rsid w:val="001C12AA"/>
    <w:rsid w:val="001D0BBF"/>
    <w:rsid w:val="001E1F85"/>
    <w:rsid w:val="001E236D"/>
    <w:rsid w:val="001F125D"/>
    <w:rsid w:val="002255DE"/>
    <w:rsid w:val="002345CC"/>
    <w:rsid w:val="00293785"/>
    <w:rsid w:val="002C0879"/>
    <w:rsid w:val="002C37B4"/>
    <w:rsid w:val="002D61BC"/>
    <w:rsid w:val="002F6F49"/>
    <w:rsid w:val="0036040A"/>
    <w:rsid w:val="00420A82"/>
    <w:rsid w:val="00445EAB"/>
    <w:rsid w:val="00446C13"/>
    <w:rsid w:val="004C5D84"/>
    <w:rsid w:val="005078B4"/>
    <w:rsid w:val="0053328A"/>
    <w:rsid w:val="00536D6D"/>
    <w:rsid w:val="00540FC6"/>
    <w:rsid w:val="006170C3"/>
    <w:rsid w:val="00645D7F"/>
    <w:rsid w:val="00656940"/>
    <w:rsid w:val="00666C03"/>
    <w:rsid w:val="00686DAB"/>
    <w:rsid w:val="00696D80"/>
    <w:rsid w:val="006E1542"/>
    <w:rsid w:val="00721EA4"/>
    <w:rsid w:val="0074128A"/>
    <w:rsid w:val="007B055F"/>
    <w:rsid w:val="007D4DF2"/>
    <w:rsid w:val="00880013"/>
    <w:rsid w:val="00895E9E"/>
    <w:rsid w:val="008B6293"/>
    <w:rsid w:val="008E4D00"/>
    <w:rsid w:val="008F5386"/>
    <w:rsid w:val="00913172"/>
    <w:rsid w:val="00981E19"/>
    <w:rsid w:val="009B52E4"/>
    <w:rsid w:val="009C5132"/>
    <w:rsid w:val="009D6E8D"/>
    <w:rsid w:val="00A101E8"/>
    <w:rsid w:val="00A471FD"/>
    <w:rsid w:val="00A9014B"/>
    <w:rsid w:val="00AC349E"/>
    <w:rsid w:val="00AC75FD"/>
    <w:rsid w:val="00B6090A"/>
    <w:rsid w:val="00B92DBF"/>
    <w:rsid w:val="00BD119F"/>
    <w:rsid w:val="00BF5688"/>
    <w:rsid w:val="00C326F3"/>
    <w:rsid w:val="00C73EA1"/>
    <w:rsid w:val="00CB27A0"/>
    <w:rsid w:val="00CC4F77"/>
    <w:rsid w:val="00CD3CF6"/>
    <w:rsid w:val="00CE317F"/>
    <w:rsid w:val="00CE336D"/>
    <w:rsid w:val="00D106FF"/>
    <w:rsid w:val="00D27A90"/>
    <w:rsid w:val="00D35E29"/>
    <w:rsid w:val="00D37F1E"/>
    <w:rsid w:val="00D626EB"/>
    <w:rsid w:val="00E97B5C"/>
    <w:rsid w:val="00ED24C8"/>
    <w:rsid w:val="00EE3A34"/>
    <w:rsid w:val="00F3060F"/>
    <w:rsid w:val="00F30D02"/>
    <w:rsid w:val="00F377E2"/>
    <w:rsid w:val="00F50748"/>
    <w:rsid w:val="00F72D02"/>
    <w:rsid w:val="00F85B25"/>
    <w:rsid w:val="00FB0811"/>
    <w:rsid w:val="00FC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AD3458"/>
  <w15:docId w15:val="{687C7A91-C9E5-4514-B656-90B14232D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Horizont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223D334DF5D4C1698FB3F4D3DE15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48F87-24A5-4FFC-99C3-3AAA64D296DB}"/>
      </w:docPartPr>
      <w:docPartBody>
        <w:p w:rsidR="003A668C" w:rsidRDefault="003A668C">
          <w:pPr>
            <w:pStyle w:val="0223D334DF5D4C1698FB3F4D3DE155A5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68C"/>
    <w:rsid w:val="002255DE"/>
    <w:rsid w:val="003A668C"/>
    <w:rsid w:val="006170C3"/>
    <w:rsid w:val="009162B2"/>
    <w:rsid w:val="00AB4BDF"/>
    <w:rsid w:val="00BF5688"/>
    <w:rsid w:val="00C326F3"/>
    <w:rsid w:val="00F30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223D334DF5D4C1698FB3F4D3DE155A5">
    <w:name w:val="0223D334DF5D4C1698FB3F4D3DE155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251F8-FE80-4A41-AAFF-71C8C7A98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C:\Users\Michell\Documents\Custom Office Templates\Horizontal LEARN Attachment with Instructions.dotx</Template>
  <TotalTime>1</TotalTime>
  <Pages>1</Pages>
  <Words>17</Words>
  <Characters>98</Characters>
  <Application>Microsoft Office Word</Application>
  <DocSecurity>0</DocSecurity>
  <Lines>6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Pieces of Your Paycheck</vt:lpstr>
    </vt:vector>
  </TitlesOfParts>
  <Manager/>
  <Company/>
  <LinksUpToDate>false</LinksUpToDate>
  <CharactersWithSpaces>114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Pieces of Your Paycheck</dc:title>
  <dc:subject/>
  <dc:creator>K20 Center</dc:creator>
  <cp:keywords/>
  <dc:description/>
  <cp:lastModifiedBy>Gracia, Ann M.</cp:lastModifiedBy>
  <cp:revision>3</cp:revision>
  <cp:lastPrinted>2024-05-13T16:54:00Z</cp:lastPrinted>
  <dcterms:created xsi:type="dcterms:W3CDTF">2024-06-17T16:40:00Z</dcterms:created>
  <dcterms:modified xsi:type="dcterms:W3CDTF">2024-07-22T14:41:00Z</dcterms:modified>
  <cp:category/>
</cp:coreProperties>
</file>