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309509F0" w14:textId="5B792805" w:rsidR="006E1542" w:rsidRDefault="002A577C" w:rsidP="008D4DF4">
      <w:pPr>
        <w:pStyle w:val="Image"/>
        <w:jc w:val="center"/>
      </w:pPr>
      <w:r>
        <w:drawing>
          <wp:inline distT="0" distB="0" distL="0" distR="0" wp14:anchorId="520141CD" wp14:editId="2B13286D">
            <wp:extent cx="9429128" cy="73336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istorical Figures Project Template—Analyzing Early-American Figures [JL 42920]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4007" cy="734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1542" w:rsidSect="008D4DF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/>
      <w:pgMar w:top="720" w:right="720" w:bottom="720" w:left="72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B3A0CD" w14:textId="77777777" w:rsidR="00AC02D9" w:rsidRDefault="00AC02D9" w:rsidP="00293785">
      <w:pPr>
        <w:spacing w:after="0" w:line="240" w:lineRule="auto"/>
      </w:pPr>
      <w:r>
        <w:separator/>
      </w:r>
    </w:p>
  </w:endnote>
  <w:endnote w:type="continuationSeparator" w:id="0">
    <w:p w14:paraId="3B205478" w14:textId="77777777" w:rsidR="00AC02D9" w:rsidRDefault="00AC02D9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05D712" w14:textId="77777777" w:rsidR="00FD6D4E" w:rsidRDefault="00FD6D4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EC1FFB" w14:textId="06B96B72" w:rsidR="00293785" w:rsidRDefault="00537DA3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0826221" wp14:editId="05F45E21">
              <wp:simplePos x="0" y="0"/>
              <wp:positionH relativeFrom="column">
                <wp:posOffset>4629150</wp:posOffset>
              </wp:positionH>
              <wp:positionV relativeFrom="paragraph">
                <wp:posOffset>119380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9D21E74" w14:textId="29D60426" w:rsidR="00293785" w:rsidRDefault="00E96301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02256145"/>
                              <w:placeholder>
                                <w:docPart w:val="C7971F830ADA4546890BAF007995A51F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>
                                <w:t>Analyzing Early American Figures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82622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364.5pt;margin-top:9.4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" filled="f" stroked="f">
              <v:textbox>
                <w:txbxContent>
                  <w:p w14:paraId="79D21E74" w14:textId="29D60426" w:rsidR="00293785" w:rsidRDefault="00E96301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902256145"/>
                        <w:placeholder>
                          <w:docPart w:val="C7971F830ADA4546890BAF007995A51F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>
                          <w:t>Analyzing Early American Figures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1D94EFA3" wp14:editId="40D3D079">
          <wp:simplePos x="0" y="0"/>
          <wp:positionH relativeFrom="column">
            <wp:posOffset>4514850</wp:posOffset>
          </wp:positionH>
          <wp:positionV relativeFrom="paragraph">
            <wp:posOffset>168275</wp:posOffset>
          </wp:positionV>
          <wp:extent cx="4572000" cy="316865"/>
          <wp:effectExtent l="0" t="0" r="0" b="698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B12DBF" w14:textId="77777777" w:rsidR="00FD6D4E" w:rsidRDefault="00FD6D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A96BF4" w14:textId="77777777" w:rsidR="00AC02D9" w:rsidRDefault="00AC02D9" w:rsidP="00293785">
      <w:pPr>
        <w:spacing w:after="0" w:line="240" w:lineRule="auto"/>
      </w:pPr>
      <w:r>
        <w:separator/>
      </w:r>
    </w:p>
  </w:footnote>
  <w:footnote w:type="continuationSeparator" w:id="0">
    <w:p w14:paraId="22FCC9DA" w14:textId="77777777" w:rsidR="00AC02D9" w:rsidRDefault="00AC02D9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AFC054" w14:textId="77777777" w:rsidR="00FD6D4E" w:rsidRDefault="00FD6D4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9A2B15" w14:textId="77777777" w:rsidR="00FD6D4E" w:rsidRDefault="00FD6D4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216038" w14:textId="77777777" w:rsidR="00FD6D4E" w:rsidRDefault="00FD6D4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4500193">
    <w:abstractNumId w:val="6"/>
  </w:num>
  <w:num w:numId="2" w16cid:durableId="912474616">
    <w:abstractNumId w:val="7"/>
  </w:num>
  <w:num w:numId="3" w16cid:durableId="2058969363">
    <w:abstractNumId w:val="0"/>
  </w:num>
  <w:num w:numId="4" w16cid:durableId="1304582911">
    <w:abstractNumId w:val="2"/>
  </w:num>
  <w:num w:numId="5" w16cid:durableId="1190099926">
    <w:abstractNumId w:val="3"/>
  </w:num>
  <w:num w:numId="6" w16cid:durableId="1964799659">
    <w:abstractNumId w:val="5"/>
  </w:num>
  <w:num w:numId="7" w16cid:durableId="968632777">
    <w:abstractNumId w:val="4"/>
  </w:num>
  <w:num w:numId="8" w16cid:durableId="1894809405">
    <w:abstractNumId w:val="8"/>
  </w:num>
  <w:num w:numId="9" w16cid:durableId="1929386662">
    <w:abstractNumId w:val="9"/>
  </w:num>
  <w:num w:numId="10" w16cid:durableId="123012202">
    <w:abstractNumId w:val="10"/>
  </w:num>
  <w:num w:numId="11" w16cid:durableId="20435531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08C"/>
    <w:rsid w:val="0004006F"/>
    <w:rsid w:val="00053775"/>
    <w:rsid w:val="0005619A"/>
    <w:rsid w:val="000716BE"/>
    <w:rsid w:val="0011259B"/>
    <w:rsid w:val="00116FDD"/>
    <w:rsid w:val="00125621"/>
    <w:rsid w:val="001261C5"/>
    <w:rsid w:val="001872E7"/>
    <w:rsid w:val="001C12AA"/>
    <w:rsid w:val="001D0BBF"/>
    <w:rsid w:val="001E1F85"/>
    <w:rsid w:val="001E236D"/>
    <w:rsid w:val="001F125D"/>
    <w:rsid w:val="002345CC"/>
    <w:rsid w:val="00242DD5"/>
    <w:rsid w:val="0026058A"/>
    <w:rsid w:val="00293785"/>
    <w:rsid w:val="002A577C"/>
    <w:rsid w:val="002C0879"/>
    <w:rsid w:val="002C37B4"/>
    <w:rsid w:val="0036040A"/>
    <w:rsid w:val="003D09A4"/>
    <w:rsid w:val="00446C13"/>
    <w:rsid w:val="004B708C"/>
    <w:rsid w:val="005078B4"/>
    <w:rsid w:val="0053328A"/>
    <w:rsid w:val="00537DA3"/>
    <w:rsid w:val="00540FC6"/>
    <w:rsid w:val="005D7AF9"/>
    <w:rsid w:val="00645D7F"/>
    <w:rsid w:val="00656940"/>
    <w:rsid w:val="00666C03"/>
    <w:rsid w:val="00686DAB"/>
    <w:rsid w:val="00696D80"/>
    <w:rsid w:val="006E1542"/>
    <w:rsid w:val="00721EA4"/>
    <w:rsid w:val="007B055F"/>
    <w:rsid w:val="007B2CF1"/>
    <w:rsid w:val="007D4DF2"/>
    <w:rsid w:val="00871F07"/>
    <w:rsid w:val="00880013"/>
    <w:rsid w:val="00895E9E"/>
    <w:rsid w:val="008D4DF4"/>
    <w:rsid w:val="008E4D00"/>
    <w:rsid w:val="008F5386"/>
    <w:rsid w:val="0090156E"/>
    <w:rsid w:val="00913172"/>
    <w:rsid w:val="00981E19"/>
    <w:rsid w:val="009B52E4"/>
    <w:rsid w:val="009D6E8D"/>
    <w:rsid w:val="00A101E8"/>
    <w:rsid w:val="00A23824"/>
    <w:rsid w:val="00A471FD"/>
    <w:rsid w:val="00AC02D9"/>
    <w:rsid w:val="00AC349E"/>
    <w:rsid w:val="00AC75FD"/>
    <w:rsid w:val="00B92DBF"/>
    <w:rsid w:val="00BD119F"/>
    <w:rsid w:val="00C73EA1"/>
    <w:rsid w:val="00CB27A0"/>
    <w:rsid w:val="00CC4F77"/>
    <w:rsid w:val="00CD3CF6"/>
    <w:rsid w:val="00CE317F"/>
    <w:rsid w:val="00CE336D"/>
    <w:rsid w:val="00D106FF"/>
    <w:rsid w:val="00D626EB"/>
    <w:rsid w:val="00DF621B"/>
    <w:rsid w:val="00E06439"/>
    <w:rsid w:val="00E96301"/>
    <w:rsid w:val="00ED24C8"/>
    <w:rsid w:val="00EE3A34"/>
    <w:rsid w:val="00F377E2"/>
    <w:rsid w:val="00F50748"/>
    <w:rsid w:val="00F72D02"/>
    <w:rsid w:val="00FD6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33EA1CB"/>
  <w15:docId w15:val="{E6358EFE-531A-4C8D-B13F-387BB9801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1872E7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1872E7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7D4DF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7D4DF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7D4DF2"/>
    <w:pPr>
      <w:spacing w:after="0" w:line="240" w:lineRule="auto"/>
    </w:pPr>
    <w:rPr>
      <w:b/>
      <w:color w:val="910D28" w:themeColor="accent1"/>
    </w:rPr>
  </w:style>
  <w:style w:type="paragraph" w:customStyle="1" w:styleId="TableBody">
    <w:name w:val="Table Body"/>
    <w:basedOn w:val="Normal"/>
    <w:qFormat/>
    <w:rsid w:val="007D4D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k998\Documents\Custom%20Office%20Templates\Horizontal%20LEARN%20Attachment%20with%20Instructions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C7971F830ADA4546890BAF007995A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9371A7-90C2-48CB-BB83-D70563B3C8A8}"/>
      </w:docPartPr>
      <w:docPartBody>
        <w:p w:rsidR="002253B2" w:rsidRDefault="00763631">
          <w:pPr>
            <w:pStyle w:val="C7971F830ADA4546890BAF007995A51F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631"/>
    <w:rsid w:val="000C068F"/>
    <w:rsid w:val="002253B2"/>
    <w:rsid w:val="00254039"/>
    <w:rsid w:val="003D09A4"/>
    <w:rsid w:val="003E2B4D"/>
    <w:rsid w:val="00734C0E"/>
    <w:rsid w:val="00763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C7971F830ADA4546890BAF007995A51F">
    <w:name w:val="C7971F830ADA4546890BAF007995A51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3F7F67-A82B-6E43-8962-E6A0F0DA1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C:\Users\ek998\Documents\Custom Office Templates\Horizontal LEARN Attachment with Instructions.dotm</Template>
  <TotalTime>1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Analyzing Early-American Figures</vt:lpstr>
    </vt:vector>
  </TitlesOfParts>
  <Manager/>
  <Company/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Analyzing Early American Figures</dc:title>
  <dc:subject/>
  <dc:creator>K20 Center</dc:creator>
  <cp:keywords/>
  <dc:description/>
  <cp:lastModifiedBy>Moharram, Jehanne</cp:lastModifiedBy>
  <cp:revision>3</cp:revision>
  <cp:lastPrinted>2016-07-14T14:08:00Z</cp:lastPrinted>
  <dcterms:created xsi:type="dcterms:W3CDTF">2024-10-22T19:48:00Z</dcterms:created>
  <dcterms:modified xsi:type="dcterms:W3CDTF">2024-10-22T19:49:00Z</dcterms:modified>
  <cp:category/>
</cp:coreProperties>
</file>