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4AF2AD5" w14:textId="2AFA8B50" w:rsidR="002C5BAA" w:rsidRDefault="00D6568D" w:rsidP="00061B61">
      <w:pPr>
        <w:pStyle w:val="Title"/>
      </w:pPr>
      <w:r>
        <w:t>Depictions of the Event</w:t>
      </w:r>
    </w:p>
    <w:p w14:paraId="4D36C2FA" w14:textId="04D81EF3" w:rsidR="00061B61" w:rsidRDefault="00D6568D" w:rsidP="00061B61">
      <w:pPr>
        <w:pStyle w:val="Heading1"/>
      </w:pPr>
      <w:r>
        <w:t>Image</w:t>
      </w:r>
      <w:r w:rsidR="00061B61">
        <w:t xml:space="preserve"> 1</w:t>
      </w:r>
    </w:p>
    <w:p w14:paraId="2723806A" w14:textId="180233E2" w:rsidR="00D6568D" w:rsidRDefault="00D6568D" w:rsidP="00061B61">
      <w:r w:rsidRPr="00DD6C2E">
        <w:rPr>
          <w:noProof/>
        </w:rPr>
        <w:drawing>
          <wp:inline distT="0" distB="0" distL="0" distR="0" wp14:anchorId="278D229F" wp14:editId="70B1292C">
            <wp:extent cx="5791373" cy="5063930"/>
            <wp:effectExtent l="152400" t="171450" r="361950" b="36576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E7E0585-03AF-2244-9C59-C0E538C026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E7E0585-03AF-2244-9C59-C0E538C026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01"/>
                    <a:stretch/>
                  </pic:blipFill>
                  <pic:spPr bwMode="auto">
                    <a:xfrm>
                      <a:off x="0" y="0"/>
                      <a:ext cx="5804682" cy="5075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3DD6E" w14:textId="54069534" w:rsidR="004A5891" w:rsidRDefault="00D6568D" w:rsidP="00D6568D">
      <w:pPr>
        <w:pStyle w:val="Title"/>
      </w:pPr>
      <w:r>
        <w:lastRenderedPageBreak/>
        <w:t>Depictions of the Event</w:t>
      </w:r>
    </w:p>
    <w:p w14:paraId="1B96E042" w14:textId="22B9AA67" w:rsidR="00D6568D" w:rsidRDefault="00D6568D" w:rsidP="00D6568D">
      <w:pPr>
        <w:pStyle w:val="Heading1"/>
      </w:pPr>
      <w:r>
        <w:t>Image 2</w:t>
      </w:r>
    </w:p>
    <w:p w14:paraId="47CB0676" w14:textId="5782FBFF" w:rsidR="00D6568D" w:rsidRDefault="00D6568D" w:rsidP="00D6568D">
      <w:pPr>
        <w:pStyle w:val="BodyText"/>
      </w:pPr>
      <w:r w:rsidRPr="00DD6C2E">
        <w:rPr>
          <w:noProof/>
        </w:rPr>
        <w:drawing>
          <wp:inline distT="0" distB="0" distL="0" distR="0" wp14:anchorId="59988FD9" wp14:editId="28A38B68">
            <wp:extent cx="5733288" cy="4288536"/>
            <wp:effectExtent l="152400" t="152400" r="363220" b="36004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1916CA3-90BA-7447-9EEF-F443C7BD8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1916CA3-90BA-7447-9EEF-F443C7BD87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4288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A4E29" w14:textId="7EA11B9E" w:rsidR="00D6568D" w:rsidRDefault="00D6568D">
      <w:pPr>
        <w:spacing w:after="160" w:line="259" w:lineRule="auto"/>
      </w:pPr>
      <w:r>
        <w:br w:type="page"/>
      </w:r>
    </w:p>
    <w:p w14:paraId="05AD8A9E" w14:textId="13AC415A" w:rsidR="00D6568D" w:rsidRDefault="00D6568D" w:rsidP="00D6568D">
      <w:pPr>
        <w:pStyle w:val="Heading1"/>
      </w:pPr>
      <w:r>
        <w:lastRenderedPageBreak/>
        <w:t>Image Sources</w:t>
      </w:r>
    </w:p>
    <w:p w14:paraId="4E9AC7FF" w14:textId="1D3F421C" w:rsidR="00D6568D" w:rsidRPr="00D6568D" w:rsidRDefault="00D6568D" w:rsidP="00D6568D">
      <w:pPr>
        <w:pStyle w:val="Citation"/>
      </w:pPr>
      <w:r>
        <w:t>Library of Congress. (1770). Boston Massacre as portrayed by Paul Revere [Image]. Wikimedia Commons. https://commons.wikimedia.org/w/index.php?title=File:Boston_Massacre_high-res.jpg&amp;oldid=401629174.</w:t>
      </w:r>
    </w:p>
    <w:p w14:paraId="02AEC066" w14:textId="1F1D64FB" w:rsidR="00D6568D" w:rsidRDefault="00D6568D" w:rsidP="00D6568D">
      <w:pPr>
        <w:pStyle w:val="Citation"/>
      </w:pPr>
      <w:r>
        <w:t>National Archives at College Park. (1770). The Boston Massacre [Image]. Wikimedia Commons.</w:t>
      </w:r>
      <w:r w:rsidR="00412163">
        <w:t xml:space="preserve"> </w:t>
      </w:r>
      <w:r>
        <w:t>https://commons.wikimedia.org/w/index.php?title=File:%22The_Boston_Massacre%22,_03-05-1770_-_NARA_-_513326.jpg&amp;oldid=342540992</w:t>
      </w:r>
    </w:p>
    <w:sectPr w:rsidR="00D6568D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685CE" w14:textId="77777777" w:rsidR="00113A00" w:rsidRDefault="00113A00" w:rsidP="00293785">
      <w:pPr>
        <w:spacing w:after="0" w:line="240" w:lineRule="auto"/>
      </w:pPr>
      <w:r>
        <w:separator/>
      </w:r>
    </w:p>
  </w:endnote>
  <w:endnote w:type="continuationSeparator" w:id="0">
    <w:p w14:paraId="07EDB70A" w14:textId="77777777" w:rsidR="00113A00" w:rsidRDefault="00113A0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5AF6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54EAAB6" wp14:editId="25F7C988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FB2FD6" wp14:editId="1866FEE2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4CEB49" w14:textId="7A910FAD" w:rsidR="00293785" w:rsidRDefault="0041216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67433CC2585747C6BA9B4E6B585816D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228A9">
                                <w:t xml:space="preserve">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B2FD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424CEB49" w14:textId="7A910FAD" w:rsidR="00293785" w:rsidRDefault="00113A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67433CC2585747C6BA9B4E6B585816D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F228A9">
                          <w:t xml:space="preserve"> 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61E39" w14:textId="77777777" w:rsidR="00113A00" w:rsidRDefault="00113A00" w:rsidP="00293785">
      <w:pPr>
        <w:spacing w:after="0" w:line="240" w:lineRule="auto"/>
      </w:pPr>
      <w:r>
        <w:separator/>
      </w:r>
    </w:p>
  </w:footnote>
  <w:footnote w:type="continuationSeparator" w:id="0">
    <w:p w14:paraId="47004B0A" w14:textId="77777777" w:rsidR="00113A00" w:rsidRDefault="00113A00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68D"/>
    <w:rsid w:val="0004006F"/>
    <w:rsid w:val="00053775"/>
    <w:rsid w:val="0005619A"/>
    <w:rsid w:val="00061B61"/>
    <w:rsid w:val="00080AE3"/>
    <w:rsid w:val="0011259B"/>
    <w:rsid w:val="00113A00"/>
    <w:rsid w:val="00116FDD"/>
    <w:rsid w:val="00125621"/>
    <w:rsid w:val="001A7568"/>
    <w:rsid w:val="001D0BBF"/>
    <w:rsid w:val="001E1F85"/>
    <w:rsid w:val="001F125D"/>
    <w:rsid w:val="002345CC"/>
    <w:rsid w:val="00252657"/>
    <w:rsid w:val="00293785"/>
    <w:rsid w:val="002C0879"/>
    <w:rsid w:val="002C37B4"/>
    <w:rsid w:val="002C5BAA"/>
    <w:rsid w:val="0036040A"/>
    <w:rsid w:val="00412163"/>
    <w:rsid w:val="00446C13"/>
    <w:rsid w:val="004A5891"/>
    <w:rsid w:val="004F1B19"/>
    <w:rsid w:val="005078B4"/>
    <w:rsid w:val="0053328A"/>
    <w:rsid w:val="00540FC6"/>
    <w:rsid w:val="005511B6"/>
    <w:rsid w:val="00553C98"/>
    <w:rsid w:val="005C270B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80013"/>
    <w:rsid w:val="008920A4"/>
    <w:rsid w:val="008F5386"/>
    <w:rsid w:val="008F6955"/>
    <w:rsid w:val="00913172"/>
    <w:rsid w:val="009260AE"/>
    <w:rsid w:val="00981E19"/>
    <w:rsid w:val="009B52E4"/>
    <w:rsid w:val="009D6E8D"/>
    <w:rsid w:val="00A101E8"/>
    <w:rsid w:val="00AC349E"/>
    <w:rsid w:val="00B15090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6568D"/>
    <w:rsid w:val="00D65CB2"/>
    <w:rsid w:val="00DC7A6D"/>
    <w:rsid w:val="00ED24C8"/>
    <w:rsid w:val="00F228A9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8A1C93"/>
  <w15:docId w15:val="{99FC7A1D-AC48-44C0-8AE2-2AE23E1A4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6568D"/>
    <w:pPr>
      <w:pageBreakBefore/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6568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paragraph" w:customStyle="1" w:styleId="RowHeader">
    <w:name w:val="Row Header"/>
    <w:basedOn w:val="Normal"/>
    <w:qFormat/>
    <w:rsid w:val="00061B61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061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JAVITS%20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7433CC2585747C6BA9B4E6B58581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0F023-BE7D-4A49-9569-B2067CF3D8E4}"/>
      </w:docPartPr>
      <w:docPartBody>
        <w:p w:rsidR="00A86466" w:rsidRDefault="001A7786">
          <w:pPr>
            <w:pStyle w:val="67433CC2585747C6BA9B4E6B585816D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786"/>
    <w:rsid w:val="001A7786"/>
    <w:rsid w:val="00A8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433CC2585747C6BA9B4E6B585816DA">
    <w:name w:val="67433CC2585747C6BA9B4E6B585816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84BAE-357F-4C5A-9608-9AE10C7D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Attachment.dotx</Template>
  <TotalTime>33</TotalTime>
  <Pages>3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K20 Center</dc:creator>
  <cp:keywords/>
  <dc:description/>
  <cp:lastModifiedBy>Taylor Thurston</cp:lastModifiedBy>
  <cp:revision>3</cp:revision>
  <cp:lastPrinted>2016-07-14T14:08:00Z</cp:lastPrinted>
  <dcterms:created xsi:type="dcterms:W3CDTF">2020-06-05T14:17:00Z</dcterms:created>
  <dcterms:modified xsi:type="dcterms:W3CDTF">2020-06-08T17:38:00Z</dcterms:modified>
  <cp:category/>
</cp:coreProperties>
</file>