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55EA40C" w14:textId="45FC9796" w:rsidR="00D46D56" w:rsidRPr="00DC7A6D" w:rsidRDefault="00F57466" w:rsidP="00D46D56">
      <w:pPr>
        <w:pStyle w:val="Title"/>
      </w:pPr>
      <w:r>
        <w:t>boleto de salida</w:t>
      </w:r>
    </w:p>
    <w:p w14:paraId="1AC80E85" w14:textId="4C1A7F38" w:rsidR="00D46D56" w:rsidRDefault="009A3B10" w:rsidP="00D46D56">
      <w:r>
        <w:t>Us</w:t>
      </w:r>
      <w:r w:rsidR="00F57466">
        <w:t xml:space="preserve">a propiedades </w:t>
      </w:r>
      <w:r>
        <w:t>algebraic</w:t>
      </w:r>
      <w:r w:rsidR="00F57466">
        <w:t>as para</w:t>
      </w:r>
      <w:r>
        <w:t xml:space="preserve"> simplif</w:t>
      </w:r>
      <w:r w:rsidR="00F57466">
        <w:t>icar la expresión</w:t>
      </w:r>
      <w:r>
        <w:t xml:space="preserve">. </w:t>
      </w:r>
      <w:r w:rsidR="00F57466">
        <w:t>Muestra cada paso</w:t>
      </w:r>
      <w:r>
        <w:t>.</w:t>
      </w:r>
    </w:p>
    <w:p w14:paraId="5441CBA2" w14:textId="5CA1546D" w:rsidR="00D46D56" w:rsidRPr="008E2342" w:rsidRDefault="009A3B10" w:rsidP="009A3B10">
      <w:pPr>
        <w:pStyle w:val="BodyText"/>
      </w:pPr>
      <w:r w:rsidRPr="009A3B10">
        <w:rPr>
          <w:rFonts w:ascii="Times New Roman" w:hAnsi="Times New Roman" w:cs="Times New Roman"/>
        </w:rPr>
        <w:t>3(4</w:t>
      </w:r>
      <w:r w:rsidRPr="009A3B10">
        <w:rPr>
          <w:rFonts w:ascii="Times New Roman" w:hAnsi="Times New Roman" w:cs="Times New Roman"/>
          <w:i/>
          <w:iCs/>
        </w:rPr>
        <w:t>x</w:t>
      </w:r>
      <w:r w:rsidRPr="009A3B10">
        <w:rPr>
          <w:rFonts w:ascii="Times New Roman" w:hAnsi="Times New Roman" w:cs="Times New Roman"/>
        </w:rPr>
        <w:t xml:space="preserve"> – 5</w:t>
      </w:r>
      <w:r w:rsidRPr="009A3B10">
        <w:rPr>
          <w:rFonts w:ascii="Times New Roman" w:hAnsi="Times New Roman" w:cs="Times New Roman"/>
          <w:i/>
          <w:iCs/>
        </w:rPr>
        <w:t>y</w:t>
      </w:r>
      <w:r w:rsidRPr="009A3B10">
        <w:rPr>
          <w:rFonts w:ascii="Times New Roman" w:hAnsi="Times New Roman" w:cs="Times New Roman"/>
        </w:rPr>
        <w:t>) – 2(</w:t>
      </w:r>
      <w:r w:rsidRPr="009A3B10">
        <w:rPr>
          <w:rFonts w:ascii="Times New Roman" w:hAnsi="Times New Roman" w:cs="Times New Roman"/>
          <w:i/>
          <w:iCs/>
        </w:rPr>
        <w:t>x</w:t>
      </w:r>
      <w:r w:rsidRPr="009A3B10">
        <w:rPr>
          <w:rFonts w:ascii="Times New Roman" w:hAnsi="Times New Roman" w:cs="Times New Roman"/>
        </w:rPr>
        <w:t xml:space="preserve"> – 3</w:t>
      </w:r>
      <w:r w:rsidRPr="009A3B10">
        <w:rPr>
          <w:rFonts w:ascii="Times New Roman" w:hAnsi="Times New Roman" w:cs="Times New Roman"/>
          <w:i/>
          <w:iCs/>
        </w:rPr>
        <w:t>y</w:t>
      </w:r>
      <w:r w:rsidRPr="009A3B10">
        <w:rPr>
          <w:rFonts w:ascii="Times New Roman" w:hAnsi="Times New Roman" w:cs="Times New Roman"/>
        </w:rPr>
        <w:t>)</w:t>
      </w:r>
    </w:p>
    <w:p w14:paraId="75082A0A" w14:textId="77777777" w:rsidR="009A3B10" w:rsidRDefault="009A3B10" w:rsidP="009A3B10">
      <w:pPr>
        <w:pStyle w:val="BodyText"/>
      </w:pPr>
    </w:p>
    <w:p w14:paraId="5541BA31" w14:textId="77777777" w:rsidR="009A3B10" w:rsidRPr="005140DF" w:rsidRDefault="009A3B10" w:rsidP="009A3B10">
      <w:pPr>
        <w:pStyle w:val="BodyText"/>
      </w:pPr>
    </w:p>
    <w:p w14:paraId="2AEF755B" w14:textId="77777777" w:rsidR="009A3B10" w:rsidRDefault="009A3B10" w:rsidP="009A3B10">
      <w:pPr>
        <w:pStyle w:val="BodyText"/>
      </w:pPr>
    </w:p>
    <w:p w14:paraId="3F75DD14" w14:textId="77777777" w:rsidR="009A3B10" w:rsidRPr="005140DF" w:rsidRDefault="009A3B10" w:rsidP="009A3B10">
      <w:pPr>
        <w:pStyle w:val="BodyText"/>
      </w:pPr>
    </w:p>
    <w:p w14:paraId="77866FD2" w14:textId="77777777" w:rsidR="009A3B10" w:rsidRDefault="009A3B10" w:rsidP="009A3B10">
      <w:pPr>
        <w:pStyle w:val="BodyText"/>
      </w:pPr>
    </w:p>
    <w:p w14:paraId="5FB7257A" w14:textId="77777777" w:rsidR="00A42980" w:rsidRDefault="00A42980" w:rsidP="00A42980">
      <w:pPr>
        <w:pStyle w:val="BodyText"/>
      </w:pPr>
    </w:p>
    <w:p w14:paraId="7ABCDC8F" w14:textId="77777777" w:rsidR="00D84ED9" w:rsidRPr="005140DF" w:rsidRDefault="00D84ED9" w:rsidP="00A42980">
      <w:pPr>
        <w:pStyle w:val="BodyText"/>
      </w:pPr>
    </w:p>
    <w:p w14:paraId="4D64FB5D" w14:textId="5332290E" w:rsidR="005140DF" w:rsidRDefault="003D44AD" w:rsidP="009D6E8D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F889A" wp14:editId="584B639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772400" cy="0"/>
                <wp:effectExtent l="0" t="0" r="0" b="0"/>
                <wp:wrapNone/>
                <wp:docPr id="16341312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50EB0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" strokecolor="#3e5c61 [3205]" strokeweight=".5pt">
                <v:stroke dashstyle="longDash" joinstyle="miter"/>
                <w10:wrap anchorx="margin" anchory="margin"/>
              </v:line>
            </w:pict>
          </mc:Fallback>
        </mc:AlternateContent>
      </w:r>
    </w:p>
    <w:p w14:paraId="0619CF1C" w14:textId="7166CF8E" w:rsidR="005140DF" w:rsidRDefault="00747219" w:rsidP="009D6E8D">
      <w:pPr>
        <w:pStyle w:val="BodyText"/>
      </w:pPr>
      <w:r w:rsidRPr="0029378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F1111" wp14:editId="40C6EF7F">
                <wp:simplePos x="0" y="0"/>
                <wp:positionH relativeFrom="column">
                  <wp:posOffset>1480185</wp:posOffset>
                </wp:positionH>
                <wp:positionV relativeFrom="paragraph">
                  <wp:posOffset>55880</wp:posOffset>
                </wp:positionV>
                <wp:extent cx="4000500" cy="285750"/>
                <wp:effectExtent l="0" t="0" r="0" b="0"/>
                <wp:wrapNone/>
                <wp:docPr id="464222804" name="Text Box 464222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B95B6" w14:textId="4B600ACF" w:rsidR="003D44AD" w:rsidRDefault="00000000" w:rsidP="003D44AD">
                            <w:pPr>
                              <w:pStyle w:val="LessonFooter"/>
                            </w:pPr>
                            <w:sdt>
                              <w:sdtPr>
                                <w:alias w:val="Title"/>
                                <w:tag w:val=""/>
                                <w:id w:val="410509479"/>
                                <w:placeholder>
                                  <w:docPart w:val="AC4D365F59D84C48BE819BB8DA5777CF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9A3B10">
                                  <w:t>Sharing Is Caring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F1111" id="_x0000_t202" coordsize="21600,21600" o:spt="202" path="m,l,21600r21600,l21600,xe">
                <v:stroke joinstyle="miter"/>
                <v:path gradientshapeok="t" o:connecttype="rect"/>
              </v:shapetype>
              <v:shape id="Text Box 464222804" o:spid="_x0000_s1026" type="#_x0000_t202" style="position:absolute;margin-left:116.55pt;margin-top:4.4pt;width:31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BrHo393AAAAAgBAAAPAAAAAAAAAAAAAAAAALoEAABkcnMvZG93&#10;bnJldi54bWxQSwUGAAAAAAQABADzAAAAwwUAAAAA&#10;" filled="f" stroked="f">
                <v:textbox>
                  <w:txbxContent>
                    <w:p w14:paraId="61AB95B6" w14:textId="4B600ACF" w:rsidR="003D44AD" w:rsidRDefault="00000000" w:rsidP="003D44AD">
                      <w:pPr>
                        <w:pStyle w:val="LessonFooter"/>
                      </w:pPr>
                      <w:sdt>
                        <w:sdtPr>
                          <w:alias w:val="Title"/>
                          <w:tag w:val=""/>
                          <w:id w:val="410509479"/>
                          <w:placeholder>
                            <w:docPart w:val="AC4D365F59D84C48BE819BB8DA5777CF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9A3B10">
                            <w:t>Sharing Is Caring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Pr="00293785">
        <w:rPr>
          <w:noProof/>
        </w:rPr>
        <w:drawing>
          <wp:anchor distT="0" distB="0" distL="114300" distR="114300" simplePos="0" relativeHeight="251661312" behindDoc="0" locked="0" layoutInCell="1" allowOverlap="1" wp14:anchorId="62F7D30B" wp14:editId="10D9ED2C">
            <wp:simplePos x="0" y="0"/>
            <wp:positionH relativeFrom="column">
              <wp:posOffset>1371600</wp:posOffset>
            </wp:positionH>
            <wp:positionV relativeFrom="paragraph">
              <wp:posOffset>109855</wp:posOffset>
            </wp:positionV>
            <wp:extent cx="4572000" cy="316865"/>
            <wp:effectExtent l="0" t="0" r="0" b="6985"/>
            <wp:wrapNone/>
            <wp:docPr id="1064210427" name="Picture 106421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6EFA24" w14:textId="3EA64C66" w:rsidR="003D44AD" w:rsidRDefault="003D44AD" w:rsidP="009D6E8D">
      <w:pPr>
        <w:pStyle w:val="BodyText"/>
      </w:pPr>
    </w:p>
    <w:p w14:paraId="560D0B73" w14:textId="77777777" w:rsidR="00401D08" w:rsidRDefault="00401D08" w:rsidP="009D6E8D">
      <w:pPr>
        <w:pStyle w:val="BodyText"/>
      </w:pPr>
    </w:p>
    <w:p w14:paraId="53DD13F0" w14:textId="77777777" w:rsidR="00401D08" w:rsidRDefault="00401D08" w:rsidP="009D6E8D">
      <w:pPr>
        <w:pStyle w:val="BodyText"/>
      </w:pPr>
    </w:p>
    <w:p w14:paraId="7FE34930" w14:textId="77777777" w:rsidR="00E770B7" w:rsidRPr="00DC7A6D" w:rsidRDefault="00E770B7" w:rsidP="00E770B7">
      <w:pPr>
        <w:pStyle w:val="Title"/>
      </w:pPr>
      <w:r>
        <w:t>boleto de salida</w:t>
      </w:r>
    </w:p>
    <w:p w14:paraId="4D7BB6A4" w14:textId="77777777" w:rsidR="00E770B7" w:rsidRDefault="00E770B7" w:rsidP="00E770B7">
      <w:r>
        <w:t>Usa propiedades algebraicas para simplificar la expresión. Muestra cada paso.</w:t>
      </w:r>
    </w:p>
    <w:p w14:paraId="07F6459D" w14:textId="77777777" w:rsidR="009A3B10" w:rsidRPr="008E2342" w:rsidRDefault="009A3B10" w:rsidP="009A3B10">
      <w:pPr>
        <w:pStyle w:val="BodyText"/>
      </w:pPr>
      <w:r w:rsidRPr="009A3B10">
        <w:rPr>
          <w:rFonts w:ascii="Times New Roman" w:hAnsi="Times New Roman" w:cs="Times New Roman"/>
        </w:rPr>
        <w:t>3(4</w:t>
      </w:r>
      <w:r w:rsidRPr="009A3B10">
        <w:rPr>
          <w:rFonts w:ascii="Times New Roman" w:hAnsi="Times New Roman" w:cs="Times New Roman"/>
          <w:i/>
          <w:iCs/>
        </w:rPr>
        <w:t>x</w:t>
      </w:r>
      <w:r w:rsidRPr="009A3B10">
        <w:rPr>
          <w:rFonts w:ascii="Times New Roman" w:hAnsi="Times New Roman" w:cs="Times New Roman"/>
        </w:rPr>
        <w:t xml:space="preserve"> – 5</w:t>
      </w:r>
      <w:r w:rsidRPr="009A3B10">
        <w:rPr>
          <w:rFonts w:ascii="Times New Roman" w:hAnsi="Times New Roman" w:cs="Times New Roman"/>
          <w:i/>
          <w:iCs/>
        </w:rPr>
        <w:t>y</w:t>
      </w:r>
      <w:r w:rsidRPr="009A3B10">
        <w:rPr>
          <w:rFonts w:ascii="Times New Roman" w:hAnsi="Times New Roman" w:cs="Times New Roman"/>
        </w:rPr>
        <w:t>) – 2(</w:t>
      </w:r>
      <w:r w:rsidRPr="009A3B10">
        <w:rPr>
          <w:rFonts w:ascii="Times New Roman" w:hAnsi="Times New Roman" w:cs="Times New Roman"/>
          <w:i/>
          <w:iCs/>
        </w:rPr>
        <w:t>x</w:t>
      </w:r>
      <w:r w:rsidRPr="009A3B10">
        <w:rPr>
          <w:rFonts w:ascii="Times New Roman" w:hAnsi="Times New Roman" w:cs="Times New Roman"/>
        </w:rPr>
        <w:t xml:space="preserve"> – 3</w:t>
      </w:r>
      <w:r w:rsidRPr="009A3B10">
        <w:rPr>
          <w:rFonts w:ascii="Times New Roman" w:hAnsi="Times New Roman" w:cs="Times New Roman"/>
          <w:i/>
          <w:iCs/>
        </w:rPr>
        <w:t>y</w:t>
      </w:r>
      <w:r w:rsidRPr="009A3B10">
        <w:rPr>
          <w:rFonts w:ascii="Times New Roman" w:hAnsi="Times New Roman" w:cs="Times New Roman"/>
        </w:rPr>
        <w:t>)</w:t>
      </w:r>
    </w:p>
    <w:p w14:paraId="0DD94838" w14:textId="77777777" w:rsidR="009A3B10" w:rsidRDefault="009A3B10" w:rsidP="009A3B10">
      <w:pPr>
        <w:pStyle w:val="BodyText"/>
      </w:pPr>
    </w:p>
    <w:sectPr w:rsidR="009A3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8FE13D" w14:textId="77777777" w:rsidR="00864147" w:rsidRDefault="00864147" w:rsidP="00293785">
      <w:pPr>
        <w:spacing w:after="0" w:line="240" w:lineRule="auto"/>
      </w:pPr>
      <w:r>
        <w:separator/>
      </w:r>
    </w:p>
  </w:endnote>
  <w:endnote w:type="continuationSeparator" w:id="0">
    <w:p w14:paraId="1E8D15D0" w14:textId="77777777" w:rsidR="00864147" w:rsidRDefault="00864147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3B0CF4" w14:textId="77777777" w:rsidR="00747219" w:rsidRDefault="007472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69B629" w14:textId="47B71EA9" w:rsidR="00293785" w:rsidRDefault="00747219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14D3365" wp14:editId="12DDCF0D">
              <wp:simplePos x="0" y="0"/>
              <wp:positionH relativeFrom="column">
                <wp:posOffset>1485900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0753D2" w14:textId="001AEB7E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F89854F2F2FD4AE1928C46629D6CEAC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A3B10">
                                <w:t>Sharing Is Caring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4D336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17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" filled="f" stroked="f">
              <v:textbox>
                <w:txbxContent>
                  <w:p w14:paraId="4C0753D2" w14:textId="001AEB7E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F89854F2F2FD4AE1928C46629D6CEAC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A3B10">
                          <w:t>Sharing Is Caring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2757AAE0" wp14:editId="5BCA55AC">
          <wp:simplePos x="0" y="0"/>
          <wp:positionH relativeFrom="column">
            <wp:posOffset>1371600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2075120510" name="Picture 20751205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CF6A85" w14:textId="77777777" w:rsidR="00747219" w:rsidRDefault="00747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680E3C" w14:textId="77777777" w:rsidR="00864147" w:rsidRDefault="00864147" w:rsidP="00293785">
      <w:pPr>
        <w:spacing w:after="0" w:line="240" w:lineRule="auto"/>
      </w:pPr>
      <w:r>
        <w:separator/>
      </w:r>
    </w:p>
  </w:footnote>
  <w:footnote w:type="continuationSeparator" w:id="0">
    <w:p w14:paraId="29C12A6C" w14:textId="77777777" w:rsidR="00864147" w:rsidRDefault="00864147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999D0" w14:textId="77777777" w:rsidR="00747219" w:rsidRDefault="00747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43CF99" w14:textId="77777777" w:rsidR="00747219" w:rsidRDefault="007472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0BE91C" w14:textId="77777777" w:rsidR="00747219" w:rsidRDefault="00747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E36BC5"/>
    <w:multiLevelType w:val="hybridMultilevel"/>
    <w:tmpl w:val="57A0F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63985"/>
    <w:multiLevelType w:val="hybridMultilevel"/>
    <w:tmpl w:val="A318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271590">
    <w:abstractNumId w:val="8"/>
  </w:num>
  <w:num w:numId="2" w16cid:durableId="1282683877">
    <w:abstractNumId w:val="9"/>
  </w:num>
  <w:num w:numId="3" w16cid:durableId="250359042">
    <w:abstractNumId w:val="1"/>
  </w:num>
  <w:num w:numId="4" w16cid:durableId="1024672113">
    <w:abstractNumId w:val="4"/>
  </w:num>
  <w:num w:numId="5" w16cid:durableId="1335693427">
    <w:abstractNumId w:val="5"/>
  </w:num>
  <w:num w:numId="6" w16cid:durableId="524296662">
    <w:abstractNumId w:val="7"/>
  </w:num>
  <w:num w:numId="7" w16cid:durableId="802847570">
    <w:abstractNumId w:val="6"/>
  </w:num>
  <w:num w:numId="8" w16cid:durableId="1371766605">
    <w:abstractNumId w:val="10"/>
  </w:num>
  <w:num w:numId="9" w16cid:durableId="405880358">
    <w:abstractNumId w:val="11"/>
  </w:num>
  <w:num w:numId="10" w16cid:durableId="1637024509">
    <w:abstractNumId w:val="12"/>
  </w:num>
  <w:num w:numId="11" w16cid:durableId="1146969423">
    <w:abstractNumId w:val="3"/>
  </w:num>
  <w:num w:numId="12" w16cid:durableId="1155413913">
    <w:abstractNumId w:val="2"/>
  </w:num>
  <w:num w:numId="13" w16cid:durableId="3174175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DF"/>
    <w:rsid w:val="0004006F"/>
    <w:rsid w:val="000411E5"/>
    <w:rsid w:val="00053775"/>
    <w:rsid w:val="0005619A"/>
    <w:rsid w:val="0008589D"/>
    <w:rsid w:val="0011259B"/>
    <w:rsid w:val="00116FDD"/>
    <w:rsid w:val="00125621"/>
    <w:rsid w:val="001D0BBF"/>
    <w:rsid w:val="001E1F85"/>
    <w:rsid w:val="001E3598"/>
    <w:rsid w:val="001F125D"/>
    <w:rsid w:val="00226692"/>
    <w:rsid w:val="002345CC"/>
    <w:rsid w:val="00244FCE"/>
    <w:rsid w:val="00293785"/>
    <w:rsid w:val="002C072F"/>
    <w:rsid w:val="002C0879"/>
    <w:rsid w:val="002C37B4"/>
    <w:rsid w:val="0036040A"/>
    <w:rsid w:val="00397FA9"/>
    <w:rsid w:val="003D44AD"/>
    <w:rsid w:val="00401D08"/>
    <w:rsid w:val="00446C13"/>
    <w:rsid w:val="004E1282"/>
    <w:rsid w:val="005078B4"/>
    <w:rsid w:val="005140DF"/>
    <w:rsid w:val="0053328A"/>
    <w:rsid w:val="00540FC6"/>
    <w:rsid w:val="005511B6"/>
    <w:rsid w:val="00553C98"/>
    <w:rsid w:val="00581E95"/>
    <w:rsid w:val="00596729"/>
    <w:rsid w:val="005A7635"/>
    <w:rsid w:val="005F69E7"/>
    <w:rsid w:val="00645D7F"/>
    <w:rsid w:val="00647311"/>
    <w:rsid w:val="00656940"/>
    <w:rsid w:val="00665274"/>
    <w:rsid w:val="00666C03"/>
    <w:rsid w:val="00686DAB"/>
    <w:rsid w:val="006B4CC2"/>
    <w:rsid w:val="006E1542"/>
    <w:rsid w:val="00721EA4"/>
    <w:rsid w:val="00747219"/>
    <w:rsid w:val="0079621C"/>
    <w:rsid w:val="00797CB5"/>
    <w:rsid w:val="007B055F"/>
    <w:rsid w:val="007E6F1D"/>
    <w:rsid w:val="00864147"/>
    <w:rsid w:val="00880013"/>
    <w:rsid w:val="008920A4"/>
    <w:rsid w:val="008942E0"/>
    <w:rsid w:val="008A4606"/>
    <w:rsid w:val="008F5386"/>
    <w:rsid w:val="008F54E2"/>
    <w:rsid w:val="00913172"/>
    <w:rsid w:val="00981E19"/>
    <w:rsid w:val="009A3B10"/>
    <w:rsid w:val="009A6FAD"/>
    <w:rsid w:val="009B52E4"/>
    <w:rsid w:val="009D6E8D"/>
    <w:rsid w:val="00A101E8"/>
    <w:rsid w:val="00A42980"/>
    <w:rsid w:val="00A518DD"/>
    <w:rsid w:val="00AA716A"/>
    <w:rsid w:val="00AC349E"/>
    <w:rsid w:val="00B92DBF"/>
    <w:rsid w:val="00BB1119"/>
    <w:rsid w:val="00BB1910"/>
    <w:rsid w:val="00BD119F"/>
    <w:rsid w:val="00C73EA1"/>
    <w:rsid w:val="00C812A5"/>
    <w:rsid w:val="00C8524A"/>
    <w:rsid w:val="00C96491"/>
    <w:rsid w:val="00CC4F77"/>
    <w:rsid w:val="00CD3CF6"/>
    <w:rsid w:val="00CE336D"/>
    <w:rsid w:val="00D106FF"/>
    <w:rsid w:val="00D269D8"/>
    <w:rsid w:val="00D46D56"/>
    <w:rsid w:val="00D626EB"/>
    <w:rsid w:val="00D84ED9"/>
    <w:rsid w:val="00DC7A6D"/>
    <w:rsid w:val="00E770B7"/>
    <w:rsid w:val="00EA74D2"/>
    <w:rsid w:val="00ED24C8"/>
    <w:rsid w:val="00F377E2"/>
    <w:rsid w:val="00F50748"/>
    <w:rsid w:val="00F57466"/>
    <w:rsid w:val="00F72D02"/>
    <w:rsid w:val="00FA0026"/>
    <w:rsid w:val="00FA2E7F"/>
    <w:rsid w:val="00FB33CE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8CB54"/>
  <w15:docId w15:val="{61980A0D-E346-4E7D-9021-BBD07111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9A3B10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C4D365F59D84C48BE819BB8DA577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AB59E-C724-486C-9CEB-30E6A8BEE4EF}"/>
      </w:docPartPr>
      <w:docPartBody>
        <w:p w:rsidR="001B257F" w:rsidRDefault="001B257F" w:rsidP="001B257F">
          <w:pPr>
            <w:pStyle w:val="AC4D365F59D84C48BE819BB8DA5777CF"/>
          </w:pPr>
          <w:r w:rsidRPr="00D61E8F">
            <w:rPr>
              <w:rStyle w:val="PlaceholderText"/>
            </w:rPr>
            <w:t>[Title]</w:t>
          </w:r>
        </w:p>
      </w:docPartBody>
    </w:docPart>
    <w:docPart>
      <w:docPartPr>
        <w:name w:val="F89854F2F2FD4AE1928C46629D6CE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100B4-0231-44FB-AC17-5CEF337F1981}"/>
      </w:docPartPr>
      <w:docPartBody>
        <w:p w:rsidR="008D5A21" w:rsidRDefault="008D5A21" w:rsidP="008D5A21">
          <w:pPr>
            <w:pStyle w:val="F89854F2F2FD4AE1928C46629D6CEAC5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7F"/>
    <w:rsid w:val="001B257F"/>
    <w:rsid w:val="005F69E7"/>
    <w:rsid w:val="0079621C"/>
    <w:rsid w:val="008A4606"/>
    <w:rsid w:val="008D5A21"/>
    <w:rsid w:val="00AA716A"/>
    <w:rsid w:val="00BB1910"/>
    <w:rsid w:val="00C11C7E"/>
    <w:rsid w:val="00D636D7"/>
    <w:rsid w:val="00E81710"/>
    <w:rsid w:val="00FA0026"/>
    <w:rsid w:val="00F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A21"/>
    <w:rPr>
      <w:color w:val="808080"/>
    </w:rPr>
  </w:style>
  <w:style w:type="paragraph" w:customStyle="1" w:styleId="AC4D365F59D84C48BE819BB8DA5777CF">
    <w:name w:val="AC4D365F59D84C48BE819BB8DA5777CF"/>
    <w:rsid w:val="001B257F"/>
  </w:style>
  <w:style w:type="paragraph" w:customStyle="1" w:styleId="F89854F2F2FD4AE1928C46629D6CEAC5">
    <w:name w:val="F89854F2F2FD4AE1928C46629D6CEAC5"/>
    <w:rsid w:val="008D5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3</TotalTime>
  <Pages>1</Pages>
  <Words>34</Words>
  <Characters>196</Characters>
  <Application>Microsoft Office Word</Application>
  <DocSecurity>0</DocSecurity>
  <Lines>18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Sharing Is Caring</vt:lpstr>
    </vt:vector>
  </TitlesOfParts>
  <Manager/>
  <Company/>
  <LinksUpToDate>false</LinksUpToDate>
  <CharactersWithSpaces>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Sharing Is Caring</dc:title>
  <dc:subject/>
  <dc:creator>K20 Center</dc:creator>
  <cp:keywords/>
  <dc:description/>
  <cp:lastModifiedBy>Lopez, Araceli</cp:lastModifiedBy>
  <cp:revision>6</cp:revision>
  <cp:lastPrinted>2024-07-24T17:10:00Z</cp:lastPrinted>
  <dcterms:created xsi:type="dcterms:W3CDTF">2024-09-17T15:40:00Z</dcterms:created>
  <dcterms:modified xsi:type="dcterms:W3CDTF">2026-08-05T19:51:00Z</dcterms:modified>
  <cp:category/>
</cp:coreProperties>
</file>