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4EB8F21" w14:textId="1C0DD0FC" w:rsidR="00446C13" w:rsidRPr="00D51185" w:rsidRDefault="00D51185" w:rsidP="00DC7A6D">
      <w:pPr>
        <w:pStyle w:val="Title"/>
        <w:rPr>
          <w:lang w:val="es-ES"/>
        </w:rPr>
      </w:pPr>
      <w:r w:rsidRPr="00D51185">
        <w:rPr>
          <w:lang w:val="es-ES"/>
        </w:rPr>
        <w:t>simplif</w:t>
      </w:r>
      <w:r>
        <w:rPr>
          <w:lang w:val="es-ES"/>
        </w:rPr>
        <w:t>í</w:t>
      </w:r>
      <w:r w:rsidRPr="00D51185">
        <w:rPr>
          <w:lang w:val="es-ES"/>
        </w:rPr>
        <w:t>calo</w:t>
      </w:r>
    </w:p>
    <w:p w14:paraId="4219C602" w14:textId="3592C0D8" w:rsidR="006D716E" w:rsidRPr="00D51185" w:rsidRDefault="00D51185" w:rsidP="00D51185">
      <w:pPr>
        <w:rPr>
          <w:lang w:val="es-ES"/>
        </w:rPr>
      </w:pPr>
      <w:r>
        <w:rPr>
          <w:b/>
          <w:bCs/>
          <w:color w:val="910D28" w:themeColor="accent1"/>
          <w:lang w:val="es-ES"/>
        </w:rPr>
        <w:t>Estudiante</w:t>
      </w:r>
      <w:r w:rsidRPr="00D51185">
        <w:rPr>
          <w:b/>
          <w:bCs/>
          <w:color w:val="910D28" w:themeColor="accent1"/>
          <w:lang w:val="es-ES"/>
        </w:rPr>
        <w:t xml:space="preserve"> #1: </w:t>
      </w:r>
      <w:r>
        <w:rPr>
          <w:lang w:val="es-ES"/>
        </w:rPr>
        <w:t>Visita</w:t>
      </w:r>
      <w:r w:rsidRPr="00D51185">
        <w:rPr>
          <w:lang w:val="es-ES"/>
        </w:rPr>
        <w:t xml:space="preserve"> bit.ly/3RandomNumbers </w:t>
      </w:r>
      <w:r>
        <w:rPr>
          <w:lang w:val="es-ES"/>
        </w:rPr>
        <w:t xml:space="preserve">para </w:t>
      </w:r>
      <w:r w:rsidRPr="00D51185">
        <w:rPr>
          <w:lang w:val="es-ES"/>
        </w:rPr>
        <w:t>genera</w:t>
      </w:r>
      <w:r>
        <w:rPr>
          <w:lang w:val="es-ES"/>
        </w:rPr>
        <w:t>r al azar los valores que necesitarás para completar la tabla</w:t>
      </w:r>
      <w:r w:rsidRPr="00D51185">
        <w:rPr>
          <w:lang w:val="es-ES"/>
        </w:rPr>
        <w:t xml:space="preserve">. </w:t>
      </w:r>
      <w:r>
        <w:rPr>
          <w:lang w:val="es-ES"/>
        </w:rPr>
        <w:t>Luego simplifica cada expresión.</w:t>
      </w:r>
    </w:p>
    <w:p w14:paraId="269AD85C" w14:textId="21EEA38C" w:rsidR="006D716E" w:rsidRPr="00D51185" w:rsidRDefault="00D51185" w:rsidP="006D716E">
      <w:pPr>
        <w:pStyle w:val="BodyText"/>
        <w:rPr>
          <w:lang w:val="es-ES"/>
        </w:rPr>
      </w:pPr>
      <w:r>
        <w:rPr>
          <w:b/>
          <w:bCs/>
          <w:color w:val="910D28" w:themeColor="accent1"/>
          <w:lang w:val="es-ES"/>
        </w:rPr>
        <w:t>Estudiante</w:t>
      </w:r>
      <w:r w:rsidR="006D716E" w:rsidRPr="00D51185">
        <w:rPr>
          <w:b/>
          <w:bCs/>
          <w:color w:val="910D28" w:themeColor="accent1"/>
          <w:lang w:val="es-ES"/>
        </w:rPr>
        <w:t xml:space="preserve"> #2:</w:t>
      </w:r>
      <w:r w:rsidR="006D716E" w:rsidRPr="00D51185">
        <w:rPr>
          <w:lang w:val="es-ES"/>
        </w:rPr>
        <w:t xml:space="preserve"> Expl</w:t>
      </w:r>
      <w:r>
        <w:rPr>
          <w:lang w:val="es-ES"/>
        </w:rPr>
        <w:t>ic</w:t>
      </w:r>
      <w:r w:rsidR="006D716E" w:rsidRPr="00D51185">
        <w:rPr>
          <w:lang w:val="es-ES"/>
        </w:rPr>
        <w:t>a</w:t>
      </w:r>
      <w:r>
        <w:rPr>
          <w:lang w:val="es-ES"/>
        </w:rPr>
        <w:t xml:space="preserve"> los que hizo el estudiante </w:t>
      </w:r>
      <w:r w:rsidR="006D716E" w:rsidRPr="00D51185">
        <w:rPr>
          <w:lang w:val="es-ES"/>
        </w:rPr>
        <w:t xml:space="preserve">#1 </w:t>
      </w:r>
      <w:r>
        <w:rPr>
          <w:lang w:val="es-ES"/>
        </w:rPr>
        <w:t>e identifica cada propiedad que usó</w:t>
      </w:r>
      <w:r w:rsidR="006D716E" w:rsidRPr="00D51185">
        <w:rPr>
          <w:lang w:val="es-ES"/>
        </w:rPr>
        <w:t>.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"/>
        <w:gridCol w:w="4748"/>
        <w:gridCol w:w="4160"/>
      </w:tblGrid>
      <w:tr w:rsidR="006D716E" w:rsidRPr="00D51185" w14:paraId="66EB9615" w14:textId="77777777" w:rsidTr="006D716E">
        <w:trPr>
          <w:cantSplit/>
          <w:tblHeader/>
        </w:trPr>
        <w:tc>
          <w:tcPr>
            <w:tcW w:w="440" w:type="dxa"/>
            <w:shd w:val="clear" w:color="auto" w:fill="3E5C61" w:themeFill="accent2"/>
          </w:tcPr>
          <w:p w14:paraId="2641D680" w14:textId="5F20C659" w:rsidR="006D716E" w:rsidRPr="00D51185" w:rsidRDefault="006D716E" w:rsidP="00686184">
            <w:pPr>
              <w:pStyle w:val="TableColumnHeaders"/>
              <w:rPr>
                <w:lang w:val="es-ES"/>
              </w:rPr>
            </w:pPr>
          </w:p>
        </w:tc>
        <w:tc>
          <w:tcPr>
            <w:tcW w:w="4450" w:type="dxa"/>
            <w:shd w:val="clear" w:color="auto" w:fill="3E5C61" w:themeFill="accent2"/>
          </w:tcPr>
          <w:p w14:paraId="46CEA166" w14:textId="71A17AAE" w:rsidR="006D716E" w:rsidRPr="00D51185" w:rsidRDefault="00D51185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>Estudiante</w:t>
            </w:r>
            <w:r w:rsidR="00952F72">
              <w:rPr>
                <w:lang w:val="es-ES"/>
              </w:rPr>
              <w:t xml:space="preserve"> </w:t>
            </w:r>
            <w:r w:rsidR="006D716E" w:rsidRPr="00D51185">
              <w:rPr>
                <w:lang w:val="es-ES"/>
              </w:rPr>
              <w:t>#1</w:t>
            </w:r>
          </w:p>
        </w:tc>
        <w:tc>
          <w:tcPr>
            <w:tcW w:w="4450" w:type="dxa"/>
            <w:shd w:val="clear" w:color="auto" w:fill="3E5C61" w:themeFill="accent2"/>
          </w:tcPr>
          <w:p w14:paraId="0012A90A" w14:textId="525103C5" w:rsidR="006D716E" w:rsidRPr="00D51185" w:rsidRDefault="00952F72" w:rsidP="00686184">
            <w:pPr>
              <w:pStyle w:val="TableColumnHeaders"/>
              <w:rPr>
                <w:lang w:val="es-ES"/>
              </w:rPr>
            </w:pPr>
            <w:r>
              <w:rPr>
                <w:lang w:val="es-ES"/>
              </w:rPr>
              <w:t xml:space="preserve">Estudiante </w:t>
            </w:r>
            <w:r w:rsidRPr="00D51185">
              <w:rPr>
                <w:lang w:val="es-ES"/>
              </w:rPr>
              <w:t>#</w:t>
            </w:r>
            <w:r w:rsidR="006D716E" w:rsidRPr="00D51185">
              <w:rPr>
                <w:lang w:val="es-ES"/>
              </w:rPr>
              <w:t>2</w:t>
            </w:r>
          </w:p>
        </w:tc>
      </w:tr>
      <w:tr w:rsidR="006D716E" w:rsidRPr="00D51185" w14:paraId="557752C5" w14:textId="77777777" w:rsidTr="00783C20">
        <w:trPr>
          <w:trHeight w:val="2187"/>
        </w:trPr>
        <w:tc>
          <w:tcPr>
            <w:tcW w:w="440" w:type="dxa"/>
            <w:vAlign w:val="center"/>
          </w:tcPr>
          <w:p w14:paraId="76E99F55" w14:textId="3D35B152" w:rsidR="006D716E" w:rsidRPr="00D51185" w:rsidRDefault="006D716E" w:rsidP="006D716E">
            <w:pPr>
              <w:pStyle w:val="RowHeader"/>
              <w:jc w:val="center"/>
              <w:rPr>
                <w:lang w:val="es-ES"/>
              </w:rPr>
            </w:pPr>
            <w:r w:rsidRPr="00D51185">
              <w:rPr>
                <w:lang w:val="es-ES"/>
              </w:rPr>
              <w:t>1</w:t>
            </w:r>
          </w:p>
        </w:tc>
        <w:tc>
          <w:tcPr>
            <w:tcW w:w="4450" w:type="dxa"/>
          </w:tcPr>
          <w:p w14:paraId="7B928972" w14:textId="74AD4D1B" w:rsidR="006D716E" w:rsidRPr="00D51185" w:rsidRDefault="0002086C" w:rsidP="006D716E">
            <w:pPr>
              <w:pStyle w:val="TableData"/>
              <w:jc w:val="center"/>
              <w:rPr>
                <w:lang w:val="es-ES"/>
              </w:rPr>
            </w:pPr>
            <w:r w:rsidRPr="0002086C">
              <w:rPr>
                <w:noProof/>
                <w:position w:val="-24"/>
                <w:lang w:val="es-ES"/>
              </w:rPr>
              <w:object w:dxaOrig="1939" w:dyaOrig="639" w14:anchorId="6C67D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96.95pt;height:32.1pt;mso-width-percent:0;mso-height-percent:0;mso-width-percent:0;mso-height-percent:0" o:ole="">
                  <v:imagedata r:id="rId8" o:title=""/>
                </v:shape>
                <o:OLEObject Type="Embed" ProgID="Equation.DSMT4" ShapeID="_x0000_i1028" DrawAspect="Content" ObjectID="_1847447355" r:id="rId9"/>
              </w:object>
            </w:r>
          </w:p>
        </w:tc>
        <w:tc>
          <w:tcPr>
            <w:tcW w:w="4450" w:type="dxa"/>
          </w:tcPr>
          <w:p w14:paraId="3FAFC723" w14:textId="77777777" w:rsidR="006D716E" w:rsidRPr="00D51185" w:rsidRDefault="006D716E" w:rsidP="00686184">
            <w:pPr>
              <w:pStyle w:val="TableData"/>
              <w:rPr>
                <w:lang w:val="es-ES"/>
              </w:rPr>
            </w:pPr>
          </w:p>
        </w:tc>
      </w:tr>
      <w:tr w:rsidR="006D716E" w:rsidRPr="00D51185" w14:paraId="2BDE44F9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5DAF2D3A" w14:textId="6EC9939E" w:rsidR="006D716E" w:rsidRPr="00D51185" w:rsidRDefault="006D716E" w:rsidP="006D716E">
            <w:pPr>
              <w:pStyle w:val="RowHeader"/>
              <w:jc w:val="center"/>
              <w:rPr>
                <w:rFonts w:cstheme="minorHAnsi"/>
                <w:lang w:val="es-ES"/>
              </w:rPr>
            </w:pPr>
            <w:r w:rsidRPr="00D51185">
              <w:rPr>
                <w:lang w:val="es-ES"/>
              </w:rPr>
              <w:t>2</w:t>
            </w:r>
          </w:p>
        </w:tc>
        <w:tc>
          <w:tcPr>
            <w:tcW w:w="4450" w:type="dxa"/>
          </w:tcPr>
          <w:p w14:paraId="2466E5DC" w14:textId="6556D56B" w:rsidR="006D716E" w:rsidRPr="00D51185" w:rsidRDefault="0002086C" w:rsidP="006D716E">
            <w:pPr>
              <w:pStyle w:val="TableData"/>
              <w:jc w:val="center"/>
              <w:rPr>
                <w:lang w:val="es-ES"/>
              </w:rPr>
            </w:pPr>
            <w:r w:rsidRPr="0002086C">
              <w:rPr>
                <w:noProof/>
                <w:position w:val="-24"/>
                <w:lang w:val="es-ES"/>
              </w:rPr>
              <w:object w:dxaOrig="2140" w:dyaOrig="639" w14:anchorId="27B19AE0">
                <v:shape id="_x0000_i1027" type="#_x0000_t75" alt="" style="width:106.95pt;height:32.1pt;mso-width-percent:0;mso-height-percent:0;mso-width-percent:0;mso-height-percent:0" o:ole="">
                  <v:imagedata r:id="rId10" o:title=""/>
                </v:shape>
                <o:OLEObject Type="Embed" ProgID="Equation.DSMT4" ShapeID="_x0000_i1027" DrawAspect="Content" ObjectID="_1847447356" r:id="rId11"/>
              </w:object>
            </w:r>
          </w:p>
        </w:tc>
        <w:tc>
          <w:tcPr>
            <w:tcW w:w="4450" w:type="dxa"/>
          </w:tcPr>
          <w:p w14:paraId="1A8CEFF5" w14:textId="77777777" w:rsidR="006D716E" w:rsidRPr="00D51185" w:rsidRDefault="006D716E" w:rsidP="00686184">
            <w:pPr>
              <w:pStyle w:val="TableData"/>
              <w:rPr>
                <w:lang w:val="es-ES"/>
              </w:rPr>
            </w:pPr>
          </w:p>
        </w:tc>
      </w:tr>
      <w:tr w:rsidR="006D716E" w:rsidRPr="00D51185" w14:paraId="67351E03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0908DC6D" w14:textId="6101EB85" w:rsidR="006D716E" w:rsidRPr="00D51185" w:rsidRDefault="006D716E" w:rsidP="006D716E">
            <w:pPr>
              <w:pStyle w:val="RowHeader"/>
              <w:jc w:val="center"/>
              <w:rPr>
                <w:lang w:val="es-ES"/>
              </w:rPr>
            </w:pPr>
            <w:r w:rsidRPr="00D51185">
              <w:rPr>
                <w:lang w:val="es-ES"/>
              </w:rPr>
              <w:t>3</w:t>
            </w:r>
          </w:p>
        </w:tc>
        <w:tc>
          <w:tcPr>
            <w:tcW w:w="4450" w:type="dxa"/>
          </w:tcPr>
          <w:p w14:paraId="33FCFE84" w14:textId="4B19E0BC" w:rsidR="006D716E" w:rsidRPr="00D51185" w:rsidRDefault="0002086C" w:rsidP="006D716E">
            <w:pPr>
              <w:pStyle w:val="TableData"/>
              <w:jc w:val="center"/>
              <w:rPr>
                <w:lang w:val="es-ES"/>
              </w:rPr>
            </w:pPr>
            <w:r w:rsidRPr="0002086C">
              <w:rPr>
                <w:noProof/>
                <w:position w:val="-24"/>
                <w:lang w:val="es-ES"/>
              </w:rPr>
              <w:object w:dxaOrig="4120" w:dyaOrig="639" w14:anchorId="1C615951">
                <v:shape id="_x0000_i1026" type="#_x0000_t75" alt="" style="width:206pt;height:32.1pt;mso-width-percent:0;mso-height-percent:0;mso-width-percent:0;mso-height-percent:0" o:ole="">
                  <v:imagedata r:id="rId12" o:title=""/>
                </v:shape>
                <o:OLEObject Type="Embed" ProgID="Equation.DSMT4" ShapeID="_x0000_i1026" DrawAspect="Content" ObjectID="_1847447357" r:id="rId13"/>
              </w:object>
            </w:r>
          </w:p>
        </w:tc>
        <w:tc>
          <w:tcPr>
            <w:tcW w:w="4450" w:type="dxa"/>
          </w:tcPr>
          <w:p w14:paraId="0BBCDB48" w14:textId="77777777" w:rsidR="006D716E" w:rsidRPr="00D51185" w:rsidRDefault="006D716E" w:rsidP="00686184">
            <w:pPr>
              <w:pStyle w:val="TableData"/>
              <w:rPr>
                <w:lang w:val="es-ES"/>
              </w:rPr>
            </w:pPr>
          </w:p>
        </w:tc>
      </w:tr>
      <w:tr w:rsidR="006D716E" w:rsidRPr="00D51185" w14:paraId="0B3DB9E4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3B9897BC" w14:textId="5A112762" w:rsidR="006D716E" w:rsidRPr="00D51185" w:rsidRDefault="006D716E" w:rsidP="006D716E">
            <w:pPr>
              <w:pStyle w:val="RowHeader"/>
              <w:jc w:val="center"/>
              <w:rPr>
                <w:lang w:val="es-ES"/>
              </w:rPr>
            </w:pPr>
            <w:r w:rsidRPr="00D51185">
              <w:rPr>
                <w:lang w:val="es-ES"/>
              </w:rPr>
              <w:t>4</w:t>
            </w:r>
          </w:p>
        </w:tc>
        <w:tc>
          <w:tcPr>
            <w:tcW w:w="4450" w:type="dxa"/>
          </w:tcPr>
          <w:p w14:paraId="6801C8C8" w14:textId="0991B146" w:rsidR="006D716E" w:rsidRPr="00D51185" w:rsidRDefault="0002086C" w:rsidP="006D716E">
            <w:pPr>
              <w:pStyle w:val="TableData"/>
              <w:jc w:val="center"/>
              <w:rPr>
                <w:lang w:val="es-ES"/>
              </w:rPr>
            </w:pPr>
            <w:r w:rsidRPr="0002086C">
              <w:rPr>
                <w:noProof/>
                <w:position w:val="-24"/>
                <w:lang w:val="es-ES"/>
              </w:rPr>
              <w:object w:dxaOrig="4500" w:dyaOrig="639" w14:anchorId="51121C4C">
                <v:shape id="_x0000_i1025" type="#_x0000_t75" alt="" style="width:226pt;height:32.1pt;mso-width-percent:0;mso-height-percent:0;mso-width-percent:0;mso-height-percent:0" o:ole="">
                  <v:imagedata r:id="rId14" o:title=""/>
                </v:shape>
                <o:OLEObject Type="Embed" ProgID="Equation.DSMT4" ShapeID="_x0000_i1025" DrawAspect="Content" ObjectID="_1847447358" r:id="rId15"/>
              </w:object>
            </w:r>
          </w:p>
        </w:tc>
        <w:tc>
          <w:tcPr>
            <w:tcW w:w="4450" w:type="dxa"/>
          </w:tcPr>
          <w:p w14:paraId="2780976B" w14:textId="77777777" w:rsidR="006D716E" w:rsidRPr="00D51185" w:rsidRDefault="006D716E" w:rsidP="00686184">
            <w:pPr>
              <w:pStyle w:val="TableData"/>
              <w:rPr>
                <w:lang w:val="es-ES"/>
              </w:rPr>
            </w:pPr>
          </w:p>
        </w:tc>
      </w:tr>
    </w:tbl>
    <w:p w14:paraId="3BFB2852" w14:textId="2CF5F129" w:rsidR="0036040A" w:rsidRPr="00D51185" w:rsidRDefault="0036040A" w:rsidP="006D716E">
      <w:pPr>
        <w:rPr>
          <w:lang w:val="es-ES"/>
        </w:rPr>
      </w:pPr>
    </w:p>
    <w:sectPr w:rsidR="0036040A" w:rsidRPr="00D5118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633B9F" w14:textId="77777777" w:rsidR="0002086C" w:rsidRDefault="0002086C" w:rsidP="00293785">
      <w:pPr>
        <w:spacing w:after="0" w:line="240" w:lineRule="auto"/>
      </w:pPr>
      <w:r>
        <w:separator/>
      </w:r>
    </w:p>
  </w:endnote>
  <w:endnote w:type="continuationSeparator" w:id="0">
    <w:p w14:paraId="290F5E7B" w14:textId="77777777" w:rsidR="0002086C" w:rsidRDefault="0002086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54A60" w14:textId="77777777" w:rsidR="00D51185" w:rsidRDefault="00D511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CC72CB" w14:textId="7CCAD450" w:rsidR="00293785" w:rsidRDefault="003845F2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6430C979" wp14:editId="207E401B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DFFF21D" wp14:editId="23842B4F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763D7" w14:textId="069A944E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4114669C2C6419CAAD02C9A3E38FA8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D716E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FF2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372763D7" w14:textId="069A944E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4114669C2C6419CAAD02C9A3E38FA8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D716E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BE9218" w14:textId="77777777" w:rsidR="00D51185" w:rsidRDefault="00D51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BBC726" w14:textId="77777777" w:rsidR="0002086C" w:rsidRDefault="0002086C" w:rsidP="00293785">
      <w:pPr>
        <w:spacing w:after="0" w:line="240" w:lineRule="auto"/>
      </w:pPr>
      <w:r>
        <w:separator/>
      </w:r>
    </w:p>
  </w:footnote>
  <w:footnote w:type="continuationSeparator" w:id="0">
    <w:p w14:paraId="0AD0984E" w14:textId="77777777" w:rsidR="0002086C" w:rsidRDefault="0002086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ACCD6" w14:textId="77777777" w:rsidR="00D51185" w:rsidRDefault="00D511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6171A2" w14:textId="77777777" w:rsidR="00D51185" w:rsidRDefault="00D511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C6266" w14:textId="77777777" w:rsidR="00D51185" w:rsidRDefault="00D511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31446">
    <w:abstractNumId w:val="6"/>
  </w:num>
  <w:num w:numId="2" w16cid:durableId="708379008">
    <w:abstractNumId w:val="7"/>
  </w:num>
  <w:num w:numId="3" w16cid:durableId="1509708664">
    <w:abstractNumId w:val="0"/>
  </w:num>
  <w:num w:numId="4" w16cid:durableId="1471022970">
    <w:abstractNumId w:val="2"/>
  </w:num>
  <w:num w:numId="5" w16cid:durableId="1788546243">
    <w:abstractNumId w:val="3"/>
  </w:num>
  <w:num w:numId="6" w16cid:durableId="1501462194">
    <w:abstractNumId w:val="5"/>
  </w:num>
  <w:num w:numId="7" w16cid:durableId="1749303528">
    <w:abstractNumId w:val="4"/>
  </w:num>
  <w:num w:numId="8" w16cid:durableId="500121696">
    <w:abstractNumId w:val="8"/>
  </w:num>
  <w:num w:numId="9" w16cid:durableId="853420566">
    <w:abstractNumId w:val="9"/>
  </w:num>
  <w:num w:numId="10" w16cid:durableId="1008947161">
    <w:abstractNumId w:val="10"/>
  </w:num>
  <w:num w:numId="11" w16cid:durableId="16890646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6E"/>
    <w:rsid w:val="0002086C"/>
    <w:rsid w:val="0004006F"/>
    <w:rsid w:val="00053775"/>
    <w:rsid w:val="0005619A"/>
    <w:rsid w:val="00080077"/>
    <w:rsid w:val="0008589D"/>
    <w:rsid w:val="0011259B"/>
    <w:rsid w:val="00116FDD"/>
    <w:rsid w:val="00125621"/>
    <w:rsid w:val="00127A55"/>
    <w:rsid w:val="001D0BBF"/>
    <w:rsid w:val="001E1F85"/>
    <w:rsid w:val="001F125D"/>
    <w:rsid w:val="002345CC"/>
    <w:rsid w:val="00293785"/>
    <w:rsid w:val="002C0879"/>
    <w:rsid w:val="002C37B4"/>
    <w:rsid w:val="002F0D7E"/>
    <w:rsid w:val="0036040A"/>
    <w:rsid w:val="003845F2"/>
    <w:rsid w:val="00397FA9"/>
    <w:rsid w:val="003A029C"/>
    <w:rsid w:val="00446C13"/>
    <w:rsid w:val="005078B4"/>
    <w:rsid w:val="0053328A"/>
    <w:rsid w:val="00540FC6"/>
    <w:rsid w:val="005511B6"/>
    <w:rsid w:val="00553C98"/>
    <w:rsid w:val="005703E0"/>
    <w:rsid w:val="005A7635"/>
    <w:rsid w:val="00621DD5"/>
    <w:rsid w:val="00643B68"/>
    <w:rsid w:val="00645D7F"/>
    <w:rsid w:val="00656940"/>
    <w:rsid w:val="00664C72"/>
    <w:rsid w:val="00665274"/>
    <w:rsid w:val="00666C03"/>
    <w:rsid w:val="00686DAB"/>
    <w:rsid w:val="006B4CC2"/>
    <w:rsid w:val="006D716E"/>
    <w:rsid w:val="006E1542"/>
    <w:rsid w:val="00721EA4"/>
    <w:rsid w:val="00783C20"/>
    <w:rsid w:val="00797CB5"/>
    <w:rsid w:val="007B055F"/>
    <w:rsid w:val="007B19DF"/>
    <w:rsid w:val="007E6F1D"/>
    <w:rsid w:val="0081745C"/>
    <w:rsid w:val="00827F07"/>
    <w:rsid w:val="00831203"/>
    <w:rsid w:val="00880013"/>
    <w:rsid w:val="008920A4"/>
    <w:rsid w:val="008A4606"/>
    <w:rsid w:val="008F5386"/>
    <w:rsid w:val="00913172"/>
    <w:rsid w:val="00952F72"/>
    <w:rsid w:val="00980824"/>
    <w:rsid w:val="00981E19"/>
    <w:rsid w:val="009B4FC6"/>
    <w:rsid w:val="009B52E4"/>
    <w:rsid w:val="009D6E8D"/>
    <w:rsid w:val="009F7079"/>
    <w:rsid w:val="00A101E8"/>
    <w:rsid w:val="00A265EF"/>
    <w:rsid w:val="00AC349E"/>
    <w:rsid w:val="00B37DBA"/>
    <w:rsid w:val="00B6796C"/>
    <w:rsid w:val="00B92DBF"/>
    <w:rsid w:val="00BB4570"/>
    <w:rsid w:val="00BD119F"/>
    <w:rsid w:val="00BD3247"/>
    <w:rsid w:val="00C73EA1"/>
    <w:rsid w:val="00C8524A"/>
    <w:rsid w:val="00CC4F77"/>
    <w:rsid w:val="00CD3CF6"/>
    <w:rsid w:val="00CE336D"/>
    <w:rsid w:val="00D106FF"/>
    <w:rsid w:val="00D269D8"/>
    <w:rsid w:val="00D51185"/>
    <w:rsid w:val="00D626EB"/>
    <w:rsid w:val="00D67D79"/>
    <w:rsid w:val="00D72F5C"/>
    <w:rsid w:val="00DC7A6D"/>
    <w:rsid w:val="00E06781"/>
    <w:rsid w:val="00E37C61"/>
    <w:rsid w:val="00EA74D2"/>
    <w:rsid w:val="00ED24C8"/>
    <w:rsid w:val="00F377E2"/>
    <w:rsid w:val="00F50748"/>
    <w:rsid w:val="00F72D02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AC35"/>
  <w15:docId w15:val="{1D443A4A-5246-4F8E-ACB2-A2B85B0B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D716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4114669C2C6419CAAD02C9A3E38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CDD70-400E-412E-891C-AA9DD6284F4D}"/>
      </w:docPartPr>
      <w:docPartBody>
        <w:p w:rsidR="004847E4" w:rsidRDefault="004847E4">
          <w:pPr>
            <w:pStyle w:val="D4114669C2C6419CAAD02C9A3E38FA8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E4"/>
    <w:rsid w:val="004847E4"/>
    <w:rsid w:val="005703E0"/>
    <w:rsid w:val="00643B68"/>
    <w:rsid w:val="00831203"/>
    <w:rsid w:val="008A4606"/>
    <w:rsid w:val="00980824"/>
    <w:rsid w:val="009F7079"/>
    <w:rsid w:val="00BD3FD9"/>
    <w:rsid w:val="00D75386"/>
    <w:rsid w:val="00E37C61"/>
    <w:rsid w:val="00F77B1E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114669C2C6419CAAD02C9A3E38FA8D">
    <w:name w:val="D4114669C2C6419CAAD02C9A3E38F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1</TotalTime>
  <Pages>1</Pages>
  <Words>62</Words>
  <Characters>347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Manager/>
  <Company/>
  <LinksUpToDate>false</LinksUpToDate>
  <CharactersWithSpaces>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subject/>
  <dc:creator>K20 Center</dc:creator>
  <cp:keywords/>
  <dc:description/>
  <cp:lastModifiedBy>Lopez, Araceli</cp:lastModifiedBy>
  <cp:revision>3</cp:revision>
  <cp:lastPrinted>2024-09-19T12:04:00Z</cp:lastPrinted>
  <dcterms:created xsi:type="dcterms:W3CDTF">2026-08-05T20:01:00Z</dcterms:created>
  <dcterms:modified xsi:type="dcterms:W3CDTF">2026-08-05T20:02:00Z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