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922A5D" w14:textId="5ECD2EF7" w:rsidR="00446C13" w:rsidRPr="00BE2BA8" w:rsidRDefault="00BE2BA8" w:rsidP="00DC7A6D">
      <w:pPr>
        <w:pStyle w:val="Title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1848A4" wp14:editId="060DB617">
            <wp:simplePos x="0" y="0"/>
            <wp:positionH relativeFrom="margin">
              <wp:posOffset>-921716</wp:posOffset>
            </wp:positionH>
            <wp:positionV relativeFrom="margin">
              <wp:posOffset>228600</wp:posOffset>
            </wp:positionV>
            <wp:extent cx="7772400" cy="7042150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1364" b="18624"/>
                    <a:stretch/>
                  </pic:blipFill>
                  <pic:spPr bwMode="auto">
                    <a:xfrm>
                      <a:off x="0" y="0"/>
                      <a:ext cx="7772400" cy="704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BA8">
        <w:rPr>
          <w:lang w:val="es-ES"/>
        </w:rPr>
        <w:t>CORRESPONDENCIA DE TARJETAS</w:t>
      </w:r>
    </w:p>
    <w:p w14:paraId="7A80F3C9" w14:textId="647B071F" w:rsidR="006B3584" w:rsidRPr="00BE2BA8" w:rsidRDefault="006B3584" w:rsidP="009D6E8D">
      <w:pPr>
        <w:rPr>
          <w:lang w:val="es-ES"/>
        </w:rPr>
      </w:pPr>
    </w:p>
    <w:p w14:paraId="0FEE2B3C" w14:textId="77777777" w:rsidR="006B3584" w:rsidRPr="00BE2BA8" w:rsidRDefault="006B3584" w:rsidP="009D6E8D">
      <w:pPr>
        <w:rPr>
          <w:lang w:val="es-ES"/>
        </w:rPr>
      </w:pPr>
    </w:p>
    <w:p w14:paraId="15EC4B64" w14:textId="77777777" w:rsidR="006B3584" w:rsidRPr="00BE2BA8" w:rsidRDefault="006B3584" w:rsidP="009D6E8D">
      <w:pPr>
        <w:rPr>
          <w:lang w:val="es-ES"/>
        </w:rPr>
      </w:pPr>
    </w:p>
    <w:p w14:paraId="2C73D9B3" w14:textId="77777777" w:rsidR="006B3584" w:rsidRPr="00BE2BA8" w:rsidRDefault="006B3584" w:rsidP="009D6E8D">
      <w:pPr>
        <w:rPr>
          <w:lang w:val="es-ES"/>
        </w:rPr>
      </w:pPr>
    </w:p>
    <w:p w14:paraId="2EAC3174" w14:textId="77777777" w:rsidR="006B3584" w:rsidRPr="00BE2BA8" w:rsidRDefault="006B3584" w:rsidP="009D6E8D">
      <w:pPr>
        <w:rPr>
          <w:lang w:val="es-ES"/>
        </w:rPr>
      </w:pPr>
    </w:p>
    <w:p w14:paraId="466C1590" w14:textId="77777777" w:rsidR="006B3584" w:rsidRPr="00BE2BA8" w:rsidRDefault="006B3584" w:rsidP="009D6E8D">
      <w:pPr>
        <w:rPr>
          <w:lang w:val="es-ES"/>
        </w:rPr>
      </w:pPr>
    </w:p>
    <w:p w14:paraId="53C7A287" w14:textId="77777777" w:rsidR="006B3584" w:rsidRPr="00BE2BA8" w:rsidRDefault="006B3584" w:rsidP="009D6E8D">
      <w:pPr>
        <w:rPr>
          <w:lang w:val="es-ES"/>
        </w:rPr>
      </w:pPr>
    </w:p>
    <w:p w14:paraId="6B9F3670" w14:textId="77777777" w:rsidR="006B3584" w:rsidRPr="00BE2BA8" w:rsidRDefault="006B3584" w:rsidP="009D6E8D">
      <w:pPr>
        <w:rPr>
          <w:lang w:val="es-ES"/>
        </w:rPr>
      </w:pPr>
    </w:p>
    <w:p w14:paraId="33AD204D" w14:textId="77777777" w:rsidR="006B3584" w:rsidRPr="00BE2BA8" w:rsidRDefault="006B3584" w:rsidP="009D6E8D">
      <w:pPr>
        <w:rPr>
          <w:lang w:val="es-ES"/>
        </w:rPr>
      </w:pPr>
    </w:p>
    <w:p w14:paraId="568725E1" w14:textId="77777777" w:rsidR="006B3584" w:rsidRPr="00BE2BA8" w:rsidRDefault="006B3584" w:rsidP="009D6E8D">
      <w:pPr>
        <w:rPr>
          <w:lang w:val="es-ES"/>
        </w:rPr>
      </w:pPr>
    </w:p>
    <w:p w14:paraId="365F952C" w14:textId="77777777" w:rsidR="006B3584" w:rsidRPr="00BE2BA8" w:rsidRDefault="006B3584" w:rsidP="009D6E8D">
      <w:pPr>
        <w:rPr>
          <w:lang w:val="es-ES"/>
        </w:rPr>
      </w:pPr>
    </w:p>
    <w:p w14:paraId="3DDC3F2F" w14:textId="77777777" w:rsidR="006B3584" w:rsidRPr="00BE2BA8" w:rsidRDefault="006B3584" w:rsidP="009D6E8D">
      <w:pPr>
        <w:rPr>
          <w:lang w:val="es-ES"/>
        </w:rPr>
      </w:pPr>
    </w:p>
    <w:p w14:paraId="795AFA4D" w14:textId="77777777" w:rsidR="006B3584" w:rsidRPr="00BE2BA8" w:rsidRDefault="006B3584" w:rsidP="009D6E8D">
      <w:pPr>
        <w:rPr>
          <w:lang w:val="es-ES"/>
        </w:rPr>
      </w:pPr>
    </w:p>
    <w:p w14:paraId="0D8E9DB9" w14:textId="77777777" w:rsidR="006B3584" w:rsidRPr="00BE2BA8" w:rsidRDefault="006B3584" w:rsidP="009D6E8D">
      <w:pPr>
        <w:rPr>
          <w:lang w:val="es-ES"/>
        </w:rPr>
      </w:pPr>
    </w:p>
    <w:p w14:paraId="0B5325A7" w14:textId="77777777" w:rsidR="006B3584" w:rsidRPr="00BE2BA8" w:rsidRDefault="006B3584" w:rsidP="009D6E8D">
      <w:pPr>
        <w:rPr>
          <w:lang w:val="es-ES"/>
        </w:rPr>
      </w:pPr>
    </w:p>
    <w:p w14:paraId="75EA3A5B" w14:textId="77777777" w:rsidR="006B3584" w:rsidRPr="00BE2BA8" w:rsidRDefault="006B3584" w:rsidP="009D6E8D">
      <w:pPr>
        <w:rPr>
          <w:lang w:val="es-ES"/>
        </w:rPr>
      </w:pPr>
    </w:p>
    <w:p w14:paraId="2F67C065" w14:textId="77777777" w:rsidR="006B3584" w:rsidRPr="00BE2BA8" w:rsidRDefault="006B3584" w:rsidP="009D6E8D">
      <w:pPr>
        <w:rPr>
          <w:lang w:val="es-ES"/>
        </w:rPr>
      </w:pPr>
    </w:p>
    <w:p w14:paraId="2D201C9F" w14:textId="77777777" w:rsidR="006B3584" w:rsidRPr="00BE2BA8" w:rsidRDefault="006B3584" w:rsidP="009D6E8D">
      <w:pPr>
        <w:rPr>
          <w:lang w:val="es-ES"/>
        </w:rPr>
      </w:pPr>
    </w:p>
    <w:p w14:paraId="6FB91E1B" w14:textId="77777777" w:rsidR="006B3584" w:rsidRPr="00BE2BA8" w:rsidRDefault="006B3584" w:rsidP="009D6E8D">
      <w:pPr>
        <w:rPr>
          <w:lang w:val="es-ES"/>
        </w:rPr>
      </w:pPr>
    </w:p>
    <w:p w14:paraId="3CE15649" w14:textId="77777777" w:rsidR="006B3584" w:rsidRPr="00BE2BA8" w:rsidRDefault="006B3584" w:rsidP="009D6E8D">
      <w:pPr>
        <w:rPr>
          <w:lang w:val="es-ES"/>
        </w:rPr>
      </w:pPr>
    </w:p>
    <w:p w14:paraId="4B2045E2" w14:textId="77777777" w:rsidR="006B3584" w:rsidRPr="00BE2BA8" w:rsidRDefault="006B3584" w:rsidP="009D6E8D">
      <w:pPr>
        <w:rPr>
          <w:lang w:val="es-ES"/>
        </w:rPr>
      </w:pPr>
    </w:p>
    <w:p w14:paraId="33F0FEDB" w14:textId="77777777" w:rsidR="006B3584" w:rsidRPr="00BE2BA8" w:rsidRDefault="006B3584" w:rsidP="009D6E8D">
      <w:pPr>
        <w:rPr>
          <w:lang w:val="es-ES"/>
        </w:rPr>
      </w:pPr>
    </w:p>
    <w:p w14:paraId="73F2F457" w14:textId="77777777" w:rsidR="006B3584" w:rsidRPr="00BE2BA8" w:rsidRDefault="006B3584" w:rsidP="009D6E8D">
      <w:pPr>
        <w:rPr>
          <w:lang w:val="es-ES"/>
        </w:rPr>
      </w:pPr>
    </w:p>
    <w:p w14:paraId="45248CA3" w14:textId="77777777" w:rsidR="006B3584" w:rsidRPr="00BE2BA8" w:rsidRDefault="006B3584" w:rsidP="009D6E8D">
      <w:pPr>
        <w:rPr>
          <w:lang w:val="es-ES"/>
        </w:rPr>
      </w:pPr>
    </w:p>
    <w:p w14:paraId="3AEF2DB7" w14:textId="77777777" w:rsidR="006B3584" w:rsidRPr="00BE2BA8" w:rsidRDefault="006B3584" w:rsidP="009D6E8D">
      <w:pPr>
        <w:rPr>
          <w:lang w:val="es-ES"/>
        </w:rPr>
      </w:pPr>
    </w:p>
    <w:p w14:paraId="5C536A4D" w14:textId="77777777" w:rsidR="006B3584" w:rsidRPr="00BE2BA8" w:rsidRDefault="006B3584" w:rsidP="009D6E8D">
      <w:pPr>
        <w:rPr>
          <w:lang w:val="es-ES"/>
        </w:rPr>
      </w:pPr>
    </w:p>
    <w:p w14:paraId="3CCD3377" w14:textId="31A84B50" w:rsidR="006B3584" w:rsidRPr="00BE2BA8" w:rsidRDefault="006B3584" w:rsidP="009D6E8D">
      <w:pPr>
        <w:rPr>
          <w:lang w:val="es-ES"/>
        </w:rPr>
      </w:pPr>
    </w:p>
    <w:p w14:paraId="52366AB6" w14:textId="35DE1E5D" w:rsidR="00DC2EEF" w:rsidRPr="00BE2BA8" w:rsidRDefault="00BE2BA8" w:rsidP="00DC2EEF">
      <w:pPr>
        <w:pStyle w:val="Title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75B542" wp14:editId="3DAD40F0">
            <wp:simplePos x="0" y="0"/>
            <wp:positionH relativeFrom="margin">
              <wp:posOffset>-914400</wp:posOffset>
            </wp:positionH>
            <wp:positionV relativeFrom="margin">
              <wp:posOffset>279400</wp:posOffset>
            </wp:positionV>
            <wp:extent cx="7772400" cy="7734300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1869" b="11237"/>
                    <a:stretch/>
                  </pic:blipFill>
                  <pic:spPr bwMode="auto">
                    <a:xfrm>
                      <a:off x="0" y="0"/>
                      <a:ext cx="7772400" cy="773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E06C5" w14:textId="30C2DDEF" w:rsidR="00DC2EEF" w:rsidRPr="00BE2BA8" w:rsidRDefault="00DC2EEF" w:rsidP="00DC2EEF">
      <w:pPr>
        <w:pStyle w:val="BodyText"/>
        <w:rPr>
          <w:lang w:val="es-ES"/>
        </w:rPr>
      </w:pPr>
    </w:p>
    <w:p w14:paraId="4A8612A3" w14:textId="77777777" w:rsidR="006B3584" w:rsidRPr="00BE2BA8" w:rsidRDefault="006B3584" w:rsidP="009D6E8D">
      <w:pPr>
        <w:rPr>
          <w:lang w:val="es-ES"/>
        </w:rPr>
      </w:pPr>
    </w:p>
    <w:p w14:paraId="6A929033" w14:textId="77777777" w:rsidR="006B3584" w:rsidRPr="00BE2BA8" w:rsidRDefault="006B3584" w:rsidP="009D6E8D">
      <w:pPr>
        <w:rPr>
          <w:lang w:val="es-ES"/>
        </w:rPr>
      </w:pPr>
    </w:p>
    <w:p w14:paraId="4F500A8D" w14:textId="77777777" w:rsidR="006B3584" w:rsidRPr="00BE2BA8" w:rsidRDefault="006B3584" w:rsidP="009D6E8D">
      <w:pPr>
        <w:rPr>
          <w:lang w:val="es-ES"/>
        </w:rPr>
      </w:pPr>
    </w:p>
    <w:p w14:paraId="54C961A6" w14:textId="77777777" w:rsidR="006B3584" w:rsidRPr="00BE2BA8" w:rsidRDefault="006B3584" w:rsidP="009D6E8D">
      <w:pPr>
        <w:rPr>
          <w:lang w:val="es-ES"/>
        </w:rPr>
      </w:pPr>
    </w:p>
    <w:p w14:paraId="2EDAFB17" w14:textId="77777777" w:rsidR="006B3584" w:rsidRPr="00BE2BA8" w:rsidRDefault="006B3584" w:rsidP="009D6E8D">
      <w:pPr>
        <w:rPr>
          <w:lang w:val="es-ES"/>
        </w:rPr>
      </w:pPr>
    </w:p>
    <w:p w14:paraId="1269C2AA" w14:textId="77777777" w:rsidR="006B3584" w:rsidRPr="00BE2BA8" w:rsidRDefault="006B3584" w:rsidP="009D6E8D">
      <w:pPr>
        <w:rPr>
          <w:lang w:val="es-ES"/>
        </w:rPr>
      </w:pPr>
    </w:p>
    <w:p w14:paraId="686CEB69" w14:textId="77777777" w:rsidR="006B3584" w:rsidRPr="00BE2BA8" w:rsidRDefault="006B3584" w:rsidP="009D6E8D">
      <w:pPr>
        <w:rPr>
          <w:lang w:val="es-ES"/>
        </w:rPr>
      </w:pPr>
    </w:p>
    <w:p w14:paraId="6F123514" w14:textId="77777777" w:rsidR="006B3584" w:rsidRPr="00BE2BA8" w:rsidRDefault="006B3584" w:rsidP="009D6E8D">
      <w:pPr>
        <w:rPr>
          <w:lang w:val="es-ES"/>
        </w:rPr>
      </w:pPr>
    </w:p>
    <w:p w14:paraId="7E9FEB15" w14:textId="77777777" w:rsidR="006B3584" w:rsidRPr="00BE2BA8" w:rsidRDefault="006B3584" w:rsidP="009D6E8D">
      <w:pPr>
        <w:rPr>
          <w:lang w:val="es-ES"/>
        </w:rPr>
      </w:pPr>
    </w:p>
    <w:p w14:paraId="25E19933" w14:textId="77777777" w:rsidR="006B3584" w:rsidRPr="00BE2BA8" w:rsidRDefault="006B3584" w:rsidP="009D6E8D">
      <w:pPr>
        <w:rPr>
          <w:lang w:val="es-ES"/>
        </w:rPr>
      </w:pPr>
    </w:p>
    <w:p w14:paraId="6DEF7EFC" w14:textId="77777777" w:rsidR="006B3584" w:rsidRPr="00BE2BA8" w:rsidRDefault="006B3584" w:rsidP="009D6E8D">
      <w:pPr>
        <w:rPr>
          <w:lang w:val="es-ES"/>
        </w:rPr>
      </w:pPr>
    </w:p>
    <w:p w14:paraId="2540E318" w14:textId="77777777" w:rsidR="006B3584" w:rsidRPr="00BE2BA8" w:rsidRDefault="006B3584" w:rsidP="009D6E8D">
      <w:pPr>
        <w:rPr>
          <w:lang w:val="es-ES"/>
        </w:rPr>
      </w:pPr>
    </w:p>
    <w:p w14:paraId="606F3FB9" w14:textId="77777777" w:rsidR="006B3584" w:rsidRPr="00BE2BA8" w:rsidRDefault="006B3584" w:rsidP="009D6E8D">
      <w:pPr>
        <w:rPr>
          <w:lang w:val="es-ES"/>
        </w:rPr>
      </w:pPr>
    </w:p>
    <w:p w14:paraId="58EF56BA" w14:textId="77777777" w:rsidR="006B3584" w:rsidRPr="00BE2BA8" w:rsidRDefault="006B3584" w:rsidP="009D6E8D">
      <w:pPr>
        <w:rPr>
          <w:lang w:val="es-ES"/>
        </w:rPr>
      </w:pPr>
    </w:p>
    <w:p w14:paraId="3821C226" w14:textId="77777777" w:rsidR="006B3584" w:rsidRPr="00BE2BA8" w:rsidRDefault="006B3584" w:rsidP="009D6E8D">
      <w:pPr>
        <w:rPr>
          <w:lang w:val="es-ES"/>
        </w:rPr>
      </w:pPr>
    </w:p>
    <w:p w14:paraId="6D81A525" w14:textId="464CD965" w:rsidR="006B3584" w:rsidRPr="00BE2BA8" w:rsidRDefault="006B3584" w:rsidP="009D6E8D">
      <w:pPr>
        <w:rPr>
          <w:lang w:val="es-ES"/>
        </w:rPr>
      </w:pPr>
    </w:p>
    <w:p w14:paraId="0D3CDA4D" w14:textId="728F70F2" w:rsidR="00DC2EEF" w:rsidRPr="00BE2BA8" w:rsidRDefault="00DC2EEF" w:rsidP="00DC2EEF">
      <w:pPr>
        <w:pStyle w:val="BodyText"/>
        <w:rPr>
          <w:lang w:val="es-ES"/>
        </w:rPr>
      </w:pPr>
    </w:p>
    <w:p w14:paraId="03ECDDDE" w14:textId="31083B22" w:rsidR="00DC2EEF" w:rsidRPr="00BE2BA8" w:rsidRDefault="00DC2EEF" w:rsidP="00DC2EEF">
      <w:pPr>
        <w:pStyle w:val="BodyText"/>
        <w:rPr>
          <w:lang w:val="es-ES"/>
        </w:rPr>
      </w:pPr>
    </w:p>
    <w:p w14:paraId="23D144A5" w14:textId="2E4337BF" w:rsidR="00DC2EEF" w:rsidRPr="00BE2BA8" w:rsidRDefault="00DC2EEF" w:rsidP="00DC2EEF">
      <w:pPr>
        <w:pStyle w:val="BodyText"/>
        <w:rPr>
          <w:lang w:val="es-ES"/>
        </w:rPr>
      </w:pPr>
    </w:p>
    <w:p w14:paraId="63BE7101" w14:textId="1C020C4E" w:rsidR="00DC2EEF" w:rsidRPr="00BE2BA8" w:rsidRDefault="00DC2EEF" w:rsidP="00DC2EEF">
      <w:pPr>
        <w:pStyle w:val="BodyText"/>
        <w:rPr>
          <w:lang w:val="es-ES"/>
        </w:rPr>
      </w:pPr>
    </w:p>
    <w:p w14:paraId="159ED71E" w14:textId="09AF5805" w:rsidR="00DC2EEF" w:rsidRPr="00BE2BA8" w:rsidRDefault="00DC2EEF" w:rsidP="00DC2EEF">
      <w:pPr>
        <w:pStyle w:val="BodyText"/>
        <w:rPr>
          <w:lang w:val="es-ES"/>
        </w:rPr>
      </w:pPr>
    </w:p>
    <w:p w14:paraId="26D05B2F" w14:textId="2246E9BA" w:rsidR="00DC2EEF" w:rsidRPr="00BE2BA8" w:rsidRDefault="00DC2EEF" w:rsidP="00DC2EEF">
      <w:pPr>
        <w:pStyle w:val="BodyText"/>
        <w:rPr>
          <w:lang w:val="es-ES"/>
        </w:rPr>
      </w:pPr>
    </w:p>
    <w:p w14:paraId="15813B45" w14:textId="19CB9079" w:rsidR="00DC2EEF" w:rsidRPr="00BE2BA8" w:rsidRDefault="00DC2EEF" w:rsidP="00DC2EEF">
      <w:pPr>
        <w:pStyle w:val="BodyText"/>
        <w:rPr>
          <w:lang w:val="es-ES"/>
        </w:rPr>
      </w:pPr>
    </w:p>
    <w:p w14:paraId="31723398" w14:textId="05322C8F" w:rsidR="00DC2EEF" w:rsidRPr="00BE2BA8" w:rsidRDefault="00DC2EEF" w:rsidP="00DC2EEF">
      <w:pPr>
        <w:pStyle w:val="BodyText"/>
        <w:rPr>
          <w:lang w:val="es-ES"/>
        </w:rPr>
      </w:pPr>
    </w:p>
    <w:p w14:paraId="70E4115C" w14:textId="787AE516" w:rsidR="00DC2EEF" w:rsidRPr="00BE2BA8" w:rsidRDefault="00DC2EEF" w:rsidP="00DC2EEF">
      <w:pPr>
        <w:pStyle w:val="BodyText"/>
        <w:rPr>
          <w:lang w:val="es-ES"/>
        </w:rPr>
      </w:pPr>
    </w:p>
    <w:p w14:paraId="1DB38823" w14:textId="0B7A6608" w:rsidR="00DC2EEF" w:rsidRPr="00BE2BA8" w:rsidRDefault="00DC2EEF" w:rsidP="00DC2EEF">
      <w:pPr>
        <w:pStyle w:val="BodyText"/>
        <w:rPr>
          <w:lang w:val="es-ES"/>
        </w:rPr>
      </w:pPr>
    </w:p>
    <w:p w14:paraId="476973F3" w14:textId="528641A6" w:rsidR="00DC2EEF" w:rsidRPr="00DC7A6D" w:rsidRDefault="001D33BC" w:rsidP="00DC2EEF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7A78569" wp14:editId="3BD3E40C">
            <wp:simplePos x="0" y="0"/>
            <wp:positionH relativeFrom="margin">
              <wp:posOffset>-914400</wp:posOffset>
            </wp:positionH>
            <wp:positionV relativeFrom="margin">
              <wp:posOffset>263951</wp:posOffset>
            </wp:positionV>
            <wp:extent cx="7772400" cy="7711125"/>
            <wp:effectExtent l="0" t="0" r="0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1715" b="11620"/>
                    <a:stretch/>
                  </pic:blipFill>
                  <pic:spPr bwMode="auto">
                    <a:xfrm>
                      <a:off x="0" y="0"/>
                      <a:ext cx="7772400" cy="771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20559" w14:textId="3D051881" w:rsidR="00DC2EEF" w:rsidRPr="00DC2EEF" w:rsidRDefault="00DC2EEF" w:rsidP="00DC2EEF">
      <w:pPr>
        <w:pStyle w:val="BodyText"/>
      </w:pPr>
    </w:p>
    <w:p w14:paraId="03E3F988" w14:textId="77777777" w:rsidR="00DC2EEF" w:rsidRDefault="00DC2EEF" w:rsidP="00DC2EEF"/>
    <w:p w14:paraId="5BE893D9" w14:textId="534328EF" w:rsidR="00DC2EEF" w:rsidRDefault="00DC2EEF" w:rsidP="00DC2EEF"/>
    <w:p w14:paraId="41C1F3DC" w14:textId="77777777" w:rsidR="00DC2EEF" w:rsidRDefault="00DC2EEF" w:rsidP="00DC2EEF"/>
    <w:p w14:paraId="48B511DE" w14:textId="77777777" w:rsidR="00DC2EEF" w:rsidRDefault="00DC2EEF" w:rsidP="00DC2EEF"/>
    <w:p w14:paraId="657B4E68" w14:textId="77777777" w:rsidR="00DC2EEF" w:rsidRDefault="00DC2EEF" w:rsidP="00DC2EEF"/>
    <w:p w14:paraId="467BE70A" w14:textId="77777777" w:rsidR="00DC2EEF" w:rsidRDefault="00DC2EEF" w:rsidP="00DC2EEF"/>
    <w:p w14:paraId="1A5B3CC2" w14:textId="77777777" w:rsidR="00DC2EEF" w:rsidRDefault="00DC2EEF" w:rsidP="00DC2EEF"/>
    <w:p w14:paraId="393694F3" w14:textId="77777777" w:rsidR="00DC2EEF" w:rsidRDefault="00DC2EEF" w:rsidP="00DC2EEF"/>
    <w:p w14:paraId="7DFD0A23" w14:textId="77777777" w:rsidR="00DC2EEF" w:rsidRDefault="00DC2EEF" w:rsidP="00DC2EEF"/>
    <w:p w14:paraId="71A90709" w14:textId="6F7AD513" w:rsidR="00DC2EEF" w:rsidRDefault="00DC2EEF" w:rsidP="00DC2EEF">
      <w:pPr>
        <w:pStyle w:val="BodyText"/>
      </w:pPr>
    </w:p>
    <w:p w14:paraId="564D3D8D" w14:textId="6C3F299B" w:rsidR="00DC2EEF" w:rsidRDefault="00DC2EEF" w:rsidP="00DC2EEF">
      <w:pPr>
        <w:pStyle w:val="BodyText"/>
      </w:pPr>
    </w:p>
    <w:p w14:paraId="4E2C01EA" w14:textId="09524959" w:rsidR="00DC2EEF" w:rsidRDefault="00DC2EEF" w:rsidP="00DC2EEF">
      <w:pPr>
        <w:pStyle w:val="BodyText"/>
      </w:pPr>
    </w:p>
    <w:p w14:paraId="34D49EEB" w14:textId="5BE17111" w:rsidR="00DC2EEF" w:rsidRDefault="00DC2EEF" w:rsidP="00DC2EEF">
      <w:pPr>
        <w:pStyle w:val="BodyText"/>
      </w:pPr>
    </w:p>
    <w:p w14:paraId="72BB6EE4" w14:textId="1B9A193E" w:rsidR="00DC2EEF" w:rsidRDefault="00DC2EEF" w:rsidP="00DC2EEF">
      <w:pPr>
        <w:pStyle w:val="BodyText"/>
      </w:pPr>
    </w:p>
    <w:p w14:paraId="01C70F1B" w14:textId="4C1F94EE" w:rsidR="00DC2EEF" w:rsidRDefault="00DC2EEF" w:rsidP="00DC2EEF">
      <w:pPr>
        <w:pStyle w:val="BodyText"/>
      </w:pPr>
    </w:p>
    <w:p w14:paraId="72A13BEF" w14:textId="2E8538FC" w:rsidR="001C6E48" w:rsidRDefault="001C6E48" w:rsidP="00DC2EEF">
      <w:pPr>
        <w:pStyle w:val="BodyText"/>
      </w:pPr>
    </w:p>
    <w:p w14:paraId="47E7EA72" w14:textId="2719FB85" w:rsidR="001C6E48" w:rsidRDefault="001C6E48" w:rsidP="00DC2EEF">
      <w:pPr>
        <w:pStyle w:val="BodyText"/>
      </w:pPr>
    </w:p>
    <w:p w14:paraId="2AD2EA92" w14:textId="787DA0ED" w:rsidR="001C6E48" w:rsidRDefault="001C6E48" w:rsidP="00DC2EEF">
      <w:pPr>
        <w:pStyle w:val="BodyText"/>
      </w:pPr>
    </w:p>
    <w:p w14:paraId="0693A5A7" w14:textId="6946AD64" w:rsidR="001C6E48" w:rsidRDefault="001C6E48" w:rsidP="00DC2EEF">
      <w:pPr>
        <w:pStyle w:val="BodyText"/>
      </w:pPr>
    </w:p>
    <w:p w14:paraId="5776B83B" w14:textId="77777777" w:rsidR="001C6E48" w:rsidRDefault="001C6E48" w:rsidP="00DC2EEF">
      <w:pPr>
        <w:pStyle w:val="BodyText"/>
      </w:pPr>
    </w:p>
    <w:p w14:paraId="7ADBF58F" w14:textId="6368670F" w:rsidR="00DC2EEF" w:rsidRDefault="00DC2EEF" w:rsidP="00DC2EEF">
      <w:pPr>
        <w:pStyle w:val="BodyText"/>
      </w:pPr>
    </w:p>
    <w:p w14:paraId="37468AE2" w14:textId="284AD12D" w:rsidR="00DC2EEF" w:rsidRDefault="00DC2EEF" w:rsidP="00DC2EEF">
      <w:pPr>
        <w:pStyle w:val="BodyText"/>
      </w:pPr>
    </w:p>
    <w:p w14:paraId="5947735A" w14:textId="252132E4" w:rsidR="00DC2EEF" w:rsidRDefault="00DC2EEF" w:rsidP="00DC2EEF">
      <w:pPr>
        <w:pStyle w:val="BodyText"/>
      </w:pPr>
    </w:p>
    <w:p w14:paraId="05AA1D96" w14:textId="6A3DC547" w:rsidR="00DC2EEF" w:rsidRDefault="00DC2EEF" w:rsidP="00DC2EEF">
      <w:pPr>
        <w:pStyle w:val="BodyText"/>
      </w:pPr>
    </w:p>
    <w:p w14:paraId="5EC62110" w14:textId="71EF4EB5" w:rsidR="00DC2EEF" w:rsidRDefault="00DC2EEF" w:rsidP="00DC2EEF">
      <w:pPr>
        <w:pStyle w:val="BodyText"/>
      </w:pPr>
    </w:p>
    <w:p w14:paraId="04AB652D" w14:textId="3E5526B8" w:rsidR="00DC2EEF" w:rsidRDefault="00DC2EEF" w:rsidP="00DC2EEF">
      <w:pPr>
        <w:pStyle w:val="BodyText"/>
      </w:pPr>
    </w:p>
    <w:p w14:paraId="29646126" w14:textId="09257558" w:rsidR="00DC2EEF" w:rsidRPr="00DC7A6D" w:rsidRDefault="001D33BC" w:rsidP="00DC2EEF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96682BF" wp14:editId="7426557B">
            <wp:simplePos x="0" y="0"/>
            <wp:positionH relativeFrom="margin">
              <wp:posOffset>-914400</wp:posOffset>
            </wp:positionH>
            <wp:positionV relativeFrom="margin">
              <wp:posOffset>292232</wp:posOffset>
            </wp:positionV>
            <wp:extent cx="7772400" cy="7739406"/>
            <wp:effectExtent l="0" t="0" r="0" b="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1997" b="11055"/>
                    <a:stretch/>
                  </pic:blipFill>
                  <pic:spPr bwMode="auto">
                    <a:xfrm>
                      <a:off x="0" y="0"/>
                      <a:ext cx="7772400" cy="773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FBD7C" w14:textId="1CE49B45" w:rsidR="00DC2EEF" w:rsidRPr="00DC2EEF" w:rsidRDefault="00DC2EEF" w:rsidP="00DC2EEF">
      <w:pPr>
        <w:pStyle w:val="BodyText"/>
      </w:pPr>
    </w:p>
    <w:p w14:paraId="2A44E6E2" w14:textId="77777777" w:rsidR="00DC2EEF" w:rsidRDefault="00DC2EEF" w:rsidP="00DC2EEF"/>
    <w:p w14:paraId="305A45B8" w14:textId="77777777" w:rsidR="00DC2EEF" w:rsidRDefault="00DC2EEF" w:rsidP="00DC2EEF"/>
    <w:p w14:paraId="1231609D" w14:textId="77777777" w:rsidR="00DC2EEF" w:rsidRDefault="00DC2EEF" w:rsidP="00DC2EEF"/>
    <w:p w14:paraId="0B54266E" w14:textId="77777777" w:rsidR="00DC2EEF" w:rsidRDefault="00DC2EEF" w:rsidP="00DC2EEF"/>
    <w:p w14:paraId="3652F0B3" w14:textId="77777777" w:rsidR="00DC2EEF" w:rsidRDefault="00DC2EEF" w:rsidP="00DC2EEF"/>
    <w:p w14:paraId="26E8D959" w14:textId="77777777" w:rsidR="00DC2EEF" w:rsidRDefault="00DC2EEF" w:rsidP="00DC2EEF"/>
    <w:p w14:paraId="4DE6E866" w14:textId="77777777" w:rsidR="00DC2EEF" w:rsidRDefault="00DC2EEF" w:rsidP="00DC2EEF"/>
    <w:p w14:paraId="2E6E6C52" w14:textId="77777777" w:rsidR="00DC2EEF" w:rsidRDefault="00DC2EEF" w:rsidP="00DC2EEF"/>
    <w:p w14:paraId="5D3E4268" w14:textId="77777777" w:rsidR="00DC2EEF" w:rsidRDefault="00DC2EEF" w:rsidP="00DC2EEF"/>
    <w:p w14:paraId="38866799" w14:textId="77777777" w:rsidR="00DC2EEF" w:rsidRDefault="00DC2EEF" w:rsidP="00DC2EEF"/>
    <w:p w14:paraId="17412DEE" w14:textId="77777777" w:rsidR="00DC2EEF" w:rsidRDefault="00DC2EEF" w:rsidP="00DC2EEF"/>
    <w:p w14:paraId="3A8BB2AB" w14:textId="7905B138" w:rsidR="00DC2EEF" w:rsidRDefault="00DC2EEF" w:rsidP="00DC2EEF"/>
    <w:p w14:paraId="6A6CA3E8" w14:textId="64D8F124" w:rsidR="001C6E48" w:rsidRDefault="001C6E48" w:rsidP="001C6E48">
      <w:pPr>
        <w:pStyle w:val="BodyText"/>
      </w:pPr>
    </w:p>
    <w:p w14:paraId="71A7E790" w14:textId="516B7852" w:rsidR="001C6E48" w:rsidRDefault="001C6E48" w:rsidP="001C6E48">
      <w:pPr>
        <w:pStyle w:val="BodyText"/>
      </w:pPr>
    </w:p>
    <w:p w14:paraId="22F3C91E" w14:textId="7D7749E1" w:rsidR="001C6E48" w:rsidRDefault="001C6E48" w:rsidP="001C6E48">
      <w:pPr>
        <w:pStyle w:val="BodyText"/>
      </w:pPr>
    </w:p>
    <w:p w14:paraId="645A2F9A" w14:textId="72E11251" w:rsidR="001C6E48" w:rsidRDefault="001C6E48" w:rsidP="001C6E48">
      <w:pPr>
        <w:pStyle w:val="BodyText"/>
      </w:pPr>
    </w:p>
    <w:p w14:paraId="3F88926E" w14:textId="75665A1A" w:rsidR="001C6E48" w:rsidRDefault="001C6E48" w:rsidP="001C6E48">
      <w:pPr>
        <w:pStyle w:val="BodyText"/>
      </w:pPr>
    </w:p>
    <w:p w14:paraId="729B96F8" w14:textId="55FBAE4A" w:rsidR="001C6E48" w:rsidRDefault="001C6E48" w:rsidP="001C6E48">
      <w:pPr>
        <w:pStyle w:val="BodyText"/>
      </w:pPr>
    </w:p>
    <w:p w14:paraId="335A3303" w14:textId="2663C3AC" w:rsidR="001C6E48" w:rsidRDefault="001C6E48" w:rsidP="001C6E48">
      <w:pPr>
        <w:pStyle w:val="BodyText"/>
      </w:pPr>
    </w:p>
    <w:p w14:paraId="5C565F32" w14:textId="788EE677" w:rsidR="001C6E48" w:rsidRDefault="001C6E48" w:rsidP="001C6E48">
      <w:pPr>
        <w:pStyle w:val="BodyText"/>
      </w:pPr>
    </w:p>
    <w:p w14:paraId="1D2C5340" w14:textId="48828701" w:rsidR="001C6E48" w:rsidRDefault="001C6E48" w:rsidP="001C6E48">
      <w:pPr>
        <w:pStyle w:val="BodyText"/>
      </w:pPr>
    </w:p>
    <w:p w14:paraId="52821983" w14:textId="6419A2DC" w:rsidR="001C6E48" w:rsidRDefault="001C6E48" w:rsidP="001C6E48">
      <w:pPr>
        <w:pStyle w:val="BodyText"/>
      </w:pPr>
    </w:p>
    <w:p w14:paraId="4689BDD2" w14:textId="2D43EA58" w:rsidR="001C6E48" w:rsidRDefault="001C6E48" w:rsidP="001C6E48">
      <w:pPr>
        <w:pStyle w:val="BodyText"/>
      </w:pPr>
    </w:p>
    <w:p w14:paraId="21820FA2" w14:textId="159E6F47" w:rsidR="001C6E48" w:rsidRDefault="001C6E48" w:rsidP="001C6E48">
      <w:pPr>
        <w:pStyle w:val="BodyText"/>
      </w:pPr>
    </w:p>
    <w:p w14:paraId="7A1FBDD2" w14:textId="2EC228FC" w:rsidR="001C6E48" w:rsidRDefault="001C6E48" w:rsidP="001C6E48">
      <w:pPr>
        <w:pStyle w:val="BodyText"/>
      </w:pPr>
    </w:p>
    <w:p w14:paraId="12F8CB8C" w14:textId="77777777" w:rsidR="00DC2EEF" w:rsidRDefault="00DC2EEF" w:rsidP="00DC2EEF"/>
    <w:sectPr w:rsidR="00DC2EE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A5D1B" w14:textId="77777777" w:rsidR="004E25D1" w:rsidRDefault="004E25D1" w:rsidP="00293785">
      <w:pPr>
        <w:spacing w:after="0" w:line="240" w:lineRule="auto"/>
      </w:pPr>
      <w:r>
        <w:separator/>
      </w:r>
    </w:p>
  </w:endnote>
  <w:endnote w:type="continuationSeparator" w:id="0">
    <w:p w14:paraId="6D5D6266" w14:textId="77777777" w:rsidR="004E25D1" w:rsidRDefault="004E25D1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D21CA" w14:textId="77777777" w:rsidR="00451EB5" w:rsidRDefault="00451E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55FDA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2BE9B6" wp14:editId="2FB1A650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B040A0" w14:textId="5831A0A5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0123BF2EBA0D43D4B327DD1BFFF1BA5C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C2EEF">
                                <w:t>Shiver Me Functions!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2BE9B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35B040A0" w14:textId="5831A0A5" w:rsidR="00293785" w:rsidRDefault="00BE2BA8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0123BF2EBA0D43D4B327DD1BFFF1BA5C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C2EEF">
                          <w:t>Shiver Me Functions!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D461192" wp14:editId="141CF358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24FCF" w14:textId="77777777" w:rsidR="00451EB5" w:rsidRDefault="00451E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669BA" w14:textId="77777777" w:rsidR="004E25D1" w:rsidRDefault="004E25D1" w:rsidP="00293785">
      <w:pPr>
        <w:spacing w:after="0" w:line="240" w:lineRule="auto"/>
      </w:pPr>
      <w:r>
        <w:separator/>
      </w:r>
    </w:p>
  </w:footnote>
  <w:footnote w:type="continuationSeparator" w:id="0">
    <w:p w14:paraId="5721C0F4" w14:textId="77777777" w:rsidR="004E25D1" w:rsidRDefault="004E25D1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34B77" w14:textId="77777777" w:rsidR="00451EB5" w:rsidRDefault="00451E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745E8" w14:textId="77777777" w:rsidR="00451EB5" w:rsidRDefault="00451E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A9BFB" w14:textId="77777777" w:rsidR="00451EB5" w:rsidRDefault="00451E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969518">
    <w:abstractNumId w:val="6"/>
  </w:num>
  <w:num w:numId="2" w16cid:durableId="2087454768">
    <w:abstractNumId w:val="7"/>
  </w:num>
  <w:num w:numId="3" w16cid:durableId="1146435078">
    <w:abstractNumId w:val="0"/>
  </w:num>
  <w:num w:numId="4" w16cid:durableId="781727829">
    <w:abstractNumId w:val="2"/>
  </w:num>
  <w:num w:numId="5" w16cid:durableId="910041406">
    <w:abstractNumId w:val="3"/>
  </w:num>
  <w:num w:numId="6" w16cid:durableId="670716763">
    <w:abstractNumId w:val="5"/>
  </w:num>
  <w:num w:numId="7" w16cid:durableId="326905476">
    <w:abstractNumId w:val="4"/>
  </w:num>
  <w:num w:numId="8" w16cid:durableId="899369575">
    <w:abstractNumId w:val="8"/>
  </w:num>
  <w:num w:numId="9" w16cid:durableId="1327515009">
    <w:abstractNumId w:val="9"/>
  </w:num>
  <w:num w:numId="10" w16cid:durableId="2008747980">
    <w:abstractNumId w:val="10"/>
  </w:num>
  <w:num w:numId="11" w16cid:durableId="992830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584"/>
    <w:rsid w:val="0004006F"/>
    <w:rsid w:val="00053775"/>
    <w:rsid w:val="0005619A"/>
    <w:rsid w:val="0008589D"/>
    <w:rsid w:val="0011259B"/>
    <w:rsid w:val="00116FDD"/>
    <w:rsid w:val="00125621"/>
    <w:rsid w:val="00175AA5"/>
    <w:rsid w:val="001C6E48"/>
    <w:rsid w:val="001D0BBF"/>
    <w:rsid w:val="001D33BC"/>
    <w:rsid w:val="001E1F85"/>
    <w:rsid w:val="001F125D"/>
    <w:rsid w:val="002345CC"/>
    <w:rsid w:val="00293785"/>
    <w:rsid w:val="002C0879"/>
    <w:rsid w:val="002C37B4"/>
    <w:rsid w:val="0036040A"/>
    <w:rsid w:val="00397FA9"/>
    <w:rsid w:val="00446C13"/>
    <w:rsid w:val="00451EB5"/>
    <w:rsid w:val="004E25D1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3584"/>
    <w:rsid w:val="006B4CC2"/>
    <w:rsid w:val="006E1542"/>
    <w:rsid w:val="00721EA4"/>
    <w:rsid w:val="00797CB5"/>
    <w:rsid w:val="007B055F"/>
    <w:rsid w:val="007B1705"/>
    <w:rsid w:val="007E6F1D"/>
    <w:rsid w:val="00880013"/>
    <w:rsid w:val="008920A4"/>
    <w:rsid w:val="008B1FD0"/>
    <w:rsid w:val="008E5698"/>
    <w:rsid w:val="008F5386"/>
    <w:rsid w:val="00913172"/>
    <w:rsid w:val="00981E19"/>
    <w:rsid w:val="009B52E4"/>
    <w:rsid w:val="009D6E8D"/>
    <w:rsid w:val="00A101E8"/>
    <w:rsid w:val="00A34162"/>
    <w:rsid w:val="00AC349E"/>
    <w:rsid w:val="00B647BC"/>
    <w:rsid w:val="00B92DBF"/>
    <w:rsid w:val="00BD119F"/>
    <w:rsid w:val="00BE2BA8"/>
    <w:rsid w:val="00C73EA1"/>
    <w:rsid w:val="00C8524A"/>
    <w:rsid w:val="00CC4F77"/>
    <w:rsid w:val="00CD3CF6"/>
    <w:rsid w:val="00CE2777"/>
    <w:rsid w:val="00CE336D"/>
    <w:rsid w:val="00D106FF"/>
    <w:rsid w:val="00D269D8"/>
    <w:rsid w:val="00D31BCF"/>
    <w:rsid w:val="00D626EB"/>
    <w:rsid w:val="00DC2EEF"/>
    <w:rsid w:val="00DC7A6D"/>
    <w:rsid w:val="00EA74D2"/>
    <w:rsid w:val="00ED24C8"/>
    <w:rsid w:val="00F377E2"/>
    <w:rsid w:val="00F5006E"/>
    <w:rsid w:val="00F50748"/>
    <w:rsid w:val="00F72D02"/>
    <w:rsid w:val="00F8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73D8FE"/>
  <w15:docId w15:val="{F808F251-BCAA-4738-9F97-D99B5DA55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123BF2EBA0D43D4B327DD1BFFF1B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5D4C2-A8BE-4445-A30F-AC8DEFA16644}"/>
      </w:docPartPr>
      <w:docPartBody>
        <w:p w:rsidR="00B77B10" w:rsidRDefault="00B77B10">
          <w:pPr>
            <w:pStyle w:val="0123BF2EBA0D43D4B327DD1BFFF1BA5C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B10"/>
    <w:rsid w:val="007C6502"/>
    <w:rsid w:val="00B7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123BF2EBA0D43D4B327DD1BFFF1BA5C">
    <w:name w:val="0123BF2EBA0D43D4B327DD1BFFF1BA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8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Shiver Me Functions!</vt:lpstr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Shiver Me Functions!</dc:title>
  <dc:creator>Michell</dc:creator>
  <cp:lastModifiedBy>Lopez, Araceli</cp:lastModifiedBy>
  <cp:revision>5</cp:revision>
  <cp:lastPrinted>2016-07-14T14:08:00Z</cp:lastPrinted>
  <dcterms:created xsi:type="dcterms:W3CDTF">2022-08-17T18:31:00Z</dcterms:created>
  <dcterms:modified xsi:type="dcterms:W3CDTF">2022-10-06T19:55:00Z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