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922A5D" w14:textId="6320A38B" w:rsidR="00446C13" w:rsidRPr="00DC7A6D" w:rsidRDefault="007660A1" w:rsidP="00DC7A6D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62EF49E" wp14:editId="7EC93103">
                <wp:simplePos x="0" y="0"/>
                <wp:positionH relativeFrom="column">
                  <wp:posOffset>-914400</wp:posOffset>
                </wp:positionH>
                <wp:positionV relativeFrom="paragraph">
                  <wp:posOffset>228600</wp:posOffset>
                </wp:positionV>
                <wp:extent cx="7772400" cy="778573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7785735"/>
                          <a:chOff x="0" y="0"/>
                          <a:chExt cx="7772400" cy="7785735"/>
                        </a:xfrm>
                      </wpg:grpSpPr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11431" b="11160"/>
                          <a:stretch/>
                        </pic:blipFill>
                        <pic:spPr bwMode="auto">
                          <a:xfrm>
                            <a:off x="0" y="0"/>
                            <a:ext cx="7772400" cy="778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1146412" y="5691116"/>
                            <a:ext cx="2646680" cy="15760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365AFF" w14:textId="1B82B1F9" w:rsidR="00A83505" w:rsidRPr="00DA7196" w:rsidRDefault="00A83505" w:rsidP="00A8350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As Long John Silver sail</w:t>
                              </w:r>
                              <w:r w:rsidR="005C1CDA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ed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north today, he notice</w:t>
                              </w:r>
                              <w:r w:rsidR="005C1CDA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E34832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that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the temperature drop</w:t>
                              </w:r>
                              <w:r w:rsidR="005C1CDA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ped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F065C1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six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degrees every hour. How many degrees did the temperature</w:t>
                              </w:r>
                              <w:r w:rsidR="00C8587A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drop</w:t>
                              </w:r>
                              <w:r w:rsidR="00C8587A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in </w:t>
                              </w:r>
                              <w:r w:rsidR="00C8587A"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>four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 hours?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EF49E" id="Group 17" o:spid="_x0000_s1026" style="position:absolute;margin-left:-1in;margin-top:18pt;width:612pt;height:613.05pt;z-index:251672576" coordsize="77724,778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27" type="#_x0000_t75" style="position:absolute;width:77724;height:77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">
                  <v:imagedata r:id="rId10" o:title="" croptop="7491f" cropbottom="731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1464;top:56911;width:26466;height:1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" fillcolor="white [3212]" stroked="f" strokeweight=".5pt">
                  <v:textbox>
                    <w:txbxContent>
                      <w:p w14:paraId="1B365AFF" w14:textId="1B82B1F9" w:rsidR="00A83505" w:rsidRPr="00DA7196" w:rsidRDefault="00A83505" w:rsidP="00A83505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sz w:val="28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>As Long John Silver sail</w:t>
                        </w:r>
                        <w:r w:rsidR="005C1CDA">
                          <w:rPr>
                            <w:b/>
                            <w:bCs/>
                            <w:sz w:val="28"/>
                            <w:szCs w:val="24"/>
                          </w:rPr>
                          <w:t>ed</w:t>
                        </w: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 north today, he notice</w:t>
                        </w:r>
                        <w:r w:rsidR="005C1CDA">
                          <w:rPr>
                            <w:b/>
                            <w:bCs/>
                            <w:sz w:val="28"/>
                            <w:szCs w:val="24"/>
                          </w:rPr>
                          <w:t>d</w:t>
                        </w: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 </w:t>
                        </w:r>
                        <w:r w:rsidR="00E34832"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that </w:t>
                        </w: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>the temperature drop</w:t>
                        </w:r>
                        <w:r w:rsidR="005C1CDA">
                          <w:rPr>
                            <w:b/>
                            <w:bCs/>
                            <w:sz w:val="28"/>
                            <w:szCs w:val="24"/>
                          </w:rPr>
                          <w:t>ped</w:t>
                        </w: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 </w:t>
                        </w:r>
                        <w:r w:rsidR="00F065C1">
                          <w:rPr>
                            <w:b/>
                            <w:bCs/>
                            <w:sz w:val="28"/>
                            <w:szCs w:val="24"/>
                          </w:rPr>
                          <w:t>six</w:t>
                        </w: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 degrees every hour. How many degrees did the temperature</w:t>
                        </w:r>
                        <w:r w:rsidR="00C8587A"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>drop</w:t>
                        </w:r>
                        <w:r w:rsidR="00C8587A"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in </w:t>
                        </w:r>
                        <w:r w:rsidR="00C8587A">
                          <w:rPr>
                            <w:b/>
                            <w:bCs/>
                            <w:sz w:val="28"/>
                            <w:szCs w:val="24"/>
                          </w:rPr>
                          <w:t>four</w:t>
                        </w:r>
                        <w:r>
                          <w:rPr>
                            <w:b/>
                            <w:bCs/>
                            <w:sz w:val="28"/>
                            <w:szCs w:val="24"/>
                          </w:rPr>
                          <w:t xml:space="preserve"> hours?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3584">
        <w:rPr>
          <w:noProof/>
        </w:rPr>
        <w:t>Card Matching</w:t>
      </w:r>
    </w:p>
    <w:p w14:paraId="7A80F3C9" w14:textId="138E33B8" w:rsidR="006B3584" w:rsidRDefault="006B3584" w:rsidP="009D6E8D"/>
    <w:p w14:paraId="0FEE2B3C" w14:textId="624BC87A" w:rsidR="006B3584" w:rsidRDefault="006B3584" w:rsidP="009D6E8D"/>
    <w:p w14:paraId="15EC4B64" w14:textId="454D0C36" w:rsidR="006B3584" w:rsidRDefault="006B3584" w:rsidP="009D6E8D"/>
    <w:p w14:paraId="2C73D9B3" w14:textId="0F6162D9" w:rsidR="006B3584" w:rsidRDefault="006B3584" w:rsidP="009D6E8D"/>
    <w:p w14:paraId="2EAC3174" w14:textId="4ADEF402" w:rsidR="006B3584" w:rsidRDefault="006B3584" w:rsidP="009D6E8D"/>
    <w:p w14:paraId="466C1590" w14:textId="24DF4C82" w:rsidR="006B3584" w:rsidRDefault="006B3584" w:rsidP="009D6E8D"/>
    <w:p w14:paraId="53C7A287" w14:textId="126865A8" w:rsidR="006B3584" w:rsidRDefault="006B3584" w:rsidP="009D6E8D"/>
    <w:p w14:paraId="6B9F3670" w14:textId="7DB56DD5" w:rsidR="006B3584" w:rsidRDefault="006B3584" w:rsidP="009D6E8D"/>
    <w:p w14:paraId="33AD204D" w14:textId="20A8CE36" w:rsidR="006B3584" w:rsidRDefault="006B3584" w:rsidP="009D6E8D"/>
    <w:p w14:paraId="568725E1" w14:textId="609E0279" w:rsidR="006B3584" w:rsidRDefault="006B3584" w:rsidP="009D6E8D"/>
    <w:p w14:paraId="365F952C" w14:textId="10D89A4E" w:rsidR="006B3584" w:rsidRDefault="006B3584" w:rsidP="009D6E8D"/>
    <w:p w14:paraId="3DDC3F2F" w14:textId="3859AC3C" w:rsidR="006B3584" w:rsidRDefault="006B3584" w:rsidP="009D6E8D"/>
    <w:p w14:paraId="795AFA4D" w14:textId="3F2DEE39" w:rsidR="006B3584" w:rsidRDefault="006B3584" w:rsidP="009D6E8D"/>
    <w:p w14:paraId="0D8E9DB9" w14:textId="15B06990" w:rsidR="006B3584" w:rsidRPr="00DA7196" w:rsidRDefault="006B3584" w:rsidP="009D6E8D">
      <w:pPr>
        <w:rPr>
          <w:vertAlign w:val="subscript"/>
        </w:rPr>
      </w:pPr>
    </w:p>
    <w:p w14:paraId="0B5325A7" w14:textId="307D61AF" w:rsidR="006B3584" w:rsidRDefault="006B3584" w:rsidP="009D6E8D"/>
    <w:p w14:paraId="75EA3A5B" w14:textId="7E6C3955" w:rsidR="006B3584" w:rsidRDefault="006B3584" w:rsidP="009D6E8D"/>
    <w:p w14:paraId="2F67C065" w14:textId="3CE02215" w:rsidR="006B3584" w:rsidRDefault="006B3584" w:rsidP="009D6E8D"/>
    <w:p w14:paraId="2D201C9F" w14:textId="5B4BA354" w:rsidR="006B3584" w:rsidRDefault="006B3584" w:rsidP="009D6E8D"/>
    <w:p w14:paraId="6FB91E1B" w14:textId="48116A95" w:rsidR="006B3584" w:rsidRDefault="006B3584" w:rsidP="009D6E8D"/>
    <w:p w14:paraId="3CE15649" w14:textId="7064AB7C" w:rsidR="006B3584" w:rsidRDefault="006B3584" w:rsidP="009D6E8D"/>
    <w:p w14:paraId="4B2045E2" w14:textId="42B2D4B2" w:rsidR="006B3584" w:rsidRDefault="006B3584" w:rsidP="009D6E8D"/>
    <w:p w14:paraId="33F0FEDB" w14:textId="2C018C61" w:rsidR="006B3584" w:rsidRDefault="006B3584" w:rsidP="009D6E8D"/>
    <w:p w14:paraId="73F2F457" w14:textId="2C69ECCA" w:rsidR="006B3584" w:rsidRDefault="006B3584" w:rsidP="009D6E8D"/>
    <w:p w14:paraId="45248CA3" w14:textId="77777777" w:rsidR="006B3584" w:rsidRDefault="006B3584" w:rsidP="009D6E8D"/>
    <w:p w14:paraId="3AEF2DB7" w14:textId="77777777" w:rsidR="006B3584" w:rsidRDefault="006B3584" w:rsidP="009D6E8D"/>
    <w:p w14:paraId="5C536A4D" w14:textId="77777777" w:rsidR="006B3584" w:rsidRDefault="006B3584" w:rsidP="009D6E8D"/>
    <w:p w14:paraId="3CCD3377" w14:textId="31A84B50" w:rsidR="006B3584" w:rsidRDefault="006B3584" w:rsidP="009D6E8D"/>
    <w:p w14:paraId="52366AB6" w14:textId="3B445CFC" w:rsidR="00DC2EEF" w:rsidRPr="00DC7A6D" w:rsidRDefault="00E34832" w:rsidP="00DC2EEF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8AFF29C" wp14:editId="61AA13F5">
            <wp:simplePos x="0" y="0"/>
            <wp:positionH relativeFrom="column">
              <wp:posOffset>-914400</wp:posOffset>
            </wp:positionH>
            <wp:positionV relativeFrom="paragraph">
              <wp:posOffset>243840</wp:posOffset>
            </wp:positionV>
            <wp:extent cx="7772400" cy="7831455"/>
            <wp:effectExtent l="0" t="0" r="0" b="0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1542" b="10589"/>
                    <a:stretch/>
                  </pic:blipFill>
                  <pic:spPr bwMode="auto">
                    <a:xfrm>
                      <a:off x="0" y="0"/>
                      <a:ext cx="7772400" cy="783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5E06C5" w14:textId="4B607E96" w:rsidR="00DC2EEF" w:rsidRPr="00DC2EEF" w:rsidRDefault="00DC2EEF" w:rsidP="00DC2EEF">
      <w:pPr>
        <w:pStyle w:val="BodyText"/>
      </w:pPr>
    </w:p>
    <w:p w14:paraId="4A8612A3" w14:textId="2B6BDC6A" w:rsidR="006B3584" w:rsidRDefault="006B3584" w:rsidP="009D6E8D"/>
    <w:p w14:paraId="6A929033" w14:textId="4BCB2A6A" w:rsidR="006B3584" w:rsidRDefault="006B3584" w:rsidP="009D6E8D"/>
    <w:p w14:paraId="4F500A8D" w14:textId="5AE07626" w:rsidR="006B3584" w:rsidRDefault="006B3584" w:rsidP="009D6E8D"/>
    <w:p w14:paraId="54C961A6" w14:textId="3CAB0B66" w:rsidR="006B3584" w:rsidRDefault="006B3584" w:rsidP="009D6E8D"/>
    <w:p w14:paraId="2EDAFB17" w14:textId="51FD34C0" w:rsidR="006B3584" w:rsidRDefault="006B3584" w:rsidP="009D6E8D"/>
    <w:p w14:paraId="1269C2AA" w14:textId="275B2A14" w:rsidR="006B3584" w:rsidRDefault="006B3584" w:rsidP="009D6E8D"/>
    <w:p w14:paraId="686CEB69" w14:textId="7CA8E30C" w:rsidR="006B3584" w:rsidRDefault="006B3584" w:rsidP="009D6E8D"/>
    <w:p w14:paraId="6F123514" w14:textId="77777777" w:rsidR="006B3584" w:rsidRDefault="006B3584" w:rsidP="009D6E8D"/>
    <w:p w14:paraId="7E9FEB15" w14:textId="77777777" w:rsidR="006B3584" w:rsidRDefault="006B3584" w:rsidP="009D6E8D"/>
    <w:p w14:paraId="25E19933" w14:textId="77777777" w:rsidR="006B3584" w:rsidRDefault="006B3584" w:rsidP="009D6E8D"/>
    <w:p w14:paraId="6DEF7EFC" w14:textId="77777777" w:rsidR="006B3584" w:rsidRDefault="006B3584" w:rsidP="009D6E8D"/>
    <w:p w14:paraId="2540E318" w14:textId="77777777" w:rsidR="006B3584" w:rsidRDefault="006B3584" w:rsidP="009D6E8D"/>
    <w:p w14:paraId="606F3FB9" w14:textId="77777777" w:rsidR="006B3584" w:rsidRDefault="006B3584" w:rsidP="009D6E8D"/>
    <w:p w14:paraId="58EF56BA" w14:textId="77777777" w:rsidR="006B3584" w:rsidRDefault="006B3584" w:rsidP="009D6E8D"/>
    <w:p w14:paraId="3821C226" w14:textId="77777777" w:rsidR="006B3584" w:rsidRDefault="006B3584" w:rsidP="009D6E8D"/>
    <w:p w14:paraId="6D81A525" w14:textId="464CD965" w:rsidR="006B3584" w:rsidRDefault="006B3584" w:rsidP="009D6E8D"/>
    <w:p w14:paraId="0D3CDA4D" w14:textId="728F70F2" w:rsidR="00DC2EEF" w:rsidRDefault="00DC2EEF" w:rsidP="00DC2EEF">
      <w:pPr>
        <w:pStyle w:val="BodyText"/>
      </w:pPr>
    </w:p>
    <w:p w14:paraId="03ECDDDE" w14:textId="31083B22" w:rsidR="00DC2EEF" w:rsidRDefault="00DC2EEF" w:rsidP="00DC2EEF">
      <w:pPr>
        <w:pStyle w:val="BodyText"/>
      </w:pPr>
    </w:p>
    <w:p w14:paraId="23D144A5" w14:textId="2E4337BF" w:rsidR="00DC2EEF" w:rsidRDefault="00DC2EEF" w:rsidP="00DC2EEF">
      <w:pPr>
        <w:pStyle w:val="BodyText"/>
      </w:pPr>
    </w:p>
    <w:p w14:paraId="63BE7101" w14:textId="1C020C4E" w:rsidR="00DC2EEF" w:rsidRDefault="00DC2EEF" w:rsidP="00DC2EEF">
      <w:pPr>
        <w:pStyle w:val="BodyText"/>
      </w:pPr>
    </w:p>
    <w:p w14:paraId="159ED71E" w14:textId="09AF5805" w:rsidR="00DC2EEF" w:rsidRDefault="00DC2EEF" w:rsidP="00DC2EEF">
      <w:pPr>
        <w:pStyle w:val="BodyText"/>
      </w:pPr>
    </w:p>
    <w:p w14:paraId="26D05B2F" w14:textId="2246E9BA" w:rsidR="00DC2EEF" w:rsidRDefault="00DC2EEF" w:rsidP="00DC2EEF">
      <w:pPr>
        <w:pStyle w:val="BodyText"/>
      </w:pPr>
    </w:p>
    <w:p w14:paraId="15813B45" w14:textId="19CB9079" w:rsidR="00DC2EEF" w:rsidRDefault="00DC2EEF" w:rsidP="00DC2EEF">
      <w:pPr>
        <w:pStyle w:val="BodyText"/>
      </w:pPr>
    </w:p>
    <w:p w14:paraId="31723398" w14:textId="05322C8F" w:rsidR="00DC2EEF" w:rsidRDefault="00DC2EEF" w:rsidP="00DC2EEF">
      <w:pPr>
        <w:pStyle w:val="BodyText"/>
      </w:pPr>
    </w:p>
    <w:p w14:paraId="70E4115C" w14:textId="787AE516" w:rsidR="00DC2EEF" w:rsidRDefault="00DC2EEF" w:rsidP="00DC2EEF">
      <w:pPr>
        <w:pStyle w:val="BodyText"/>
      </w:pPr>
    </w:p>
    <w:p w14:paraId="1DB38823" w14:textId="0B7A6608" w:rsidR="00DC2EEF" w:rsidRDefault="00DC2EEF" w:rsidP="00DC2EEF">
      <w:pPr>
        <w:pStyle w:val="BodyText"/>
      </w:pPr>
    </w:p>
    <w:p w14:paraId="476973F3" w14:textId="7BFF3821" w:rsidR="00DC2EEF" w:rsidRPr="00DC7A6D" w:rsidRDefault="00317502" w:rsidP="00DC2EEF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D93C25" wp14:editId="686F33F5">
            <wp:simplePos x="0" y="0"/>
            <wp:positionH relativeFrom="margin">
              <wp:posOffset>-914400</wp:posOffset>
            </wp:positionH>
            <wp:positionV relativeFrom="margin">
              <wp:posOffset>308344</wp:posOffset>
            </wp:positionV>
            <wp:extent cx="7772166" cy="7634177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2156" b="11943"/>
                    <a:stretch/>
                  </pic:blipFill>
                  <pic:spPr bwMode="auto">
                    <a:xfrm>
                      <a:off x="0" y="0"/>
                      <a:ext cx="7772400" cy="763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20559" w14:textId="13BAB004" w:rsidR="00DC2EEF" w:rsidRPr="00DC2EEF" w:rsidRDefault="00DC2EEF" w:rsidP="00DC2EEF">
      <w:pPr>
        <w:pStyle w:val="BodyText"/>
      </w:pPr>
    </w:p>
    <w:p w14:paraId="03E3F988" w14:textId="77777777" w:rsidR="00DC2EEF" w:rsidRDefault="00DC2EEF" w:rsidP="00DC2EEF"/>
    <w:p w14:paraId="5BE893D9" w14:textId="77777777" w:rsidR="00DC2EEF" w:rsidRDefault="00DC2EEF" w:rsidP="00DC2EEF"/>
    <w:p w14:paraId="41C1F3DC" w14:textId="77777777" w:rsidR="00DC2EEF" w:rsidRDefault="00DC2EEF" w:rsidP="00DC2EEF"/>
    <w:p w14:paraId="48B511DE" w14:textId="77777777" w:rsidR="00DC2EEF" w:rsidRDefault="00DC2EEF" w:rsidP="00DC2EEF"/>
    <w:p w14:paraId="657B4E68" w14:textId="77777777" w:rsidR="00DC2EEF" w:rsidRDefault="00DC2EEF" w:rsidP="00DC2EEF"/>
    <w:p w14:paraId="467BE70A" w14:textId="77777777" w:rsidR="00DC2EEF" w:rsidRDefault="00DC2EEF" w:rsidP="00DC2EEF"/>
    <w:p w14:paraId="1A5B3CC2" w14:textId="77777777" w:rsidR="00DC2EEF" w:rsidRDefault="00DC2EEF" w:rsidP="00DC2EEF"/>
    <w:p w14:paraId="393694F3" w14:textId="77777777" w:rsidR="00DC2EEF" w:rsidRDefault="00DC2EEF" w:rsidP="00DC2EEF"/>
    <w:p w14:paraId="7DFD0A23" w14:textId="77777777" w:rsidR="00DC2EEF" w:rsidRDefault="00DC2EEF" w:rsidP="00DC2EEF"/>
    <w:p w14:paraId="71A90709" w14:textId="6F7AD513" w:rsidR="00DC2EEF" w:rsidRDefault="00DC2EEF" w:rsidP="00DC2EEF">
      <w:pPr>
        <w:pStyle w:val="BodyText"/>
      </w:pPr>
    </w:p>
    <w:p w14:paraId="564D3D8D" w14:textId="6C3F299B" w:rsidR="00DC2EEF" w:rsidRDefault="00DC2EEF" w:rsidP="00DC2EEF">
      <w:pPr>
        <w:pStyle w:val="BodyText"/>
      </w:pPr>
    </w:p>
    <w:p w14:paraId="4E2C01EA" w14:textId="09524959" w:rsidR="00DC2EEF" w:rsidRDefault="00DC2EEF" w:rsidP="00DC2EEF">
      <w:pPr>
        <w:pStyle w:val="BodyText"/>
      </w:pPr>
    </w:p>
    <w:p w14:paraId="34D49EEB" w14:textId="5BE17111" w:rsidR="00DC2EEF" w:rsidRDefault="00DC2EEF" w:rsidP="00DC2EEF">
      <w:pPr>
        <w:pStyle w:val="BodyText"/>
      </w:pPr>
    </w:p>
    <w:p w14:paraId="72BB6EE4" w14:textId="1B9A193E" w:rsidR="00DC2EEF" w:rsidRDefault="00DC2EEF" w:rsidP="00DC2EEF">
      <w:pPr>
        <w:pStyle w:val="BodyText"/>
      </w:pPr>
    </w:p>
    <w:p w14:paraId="01C70F1B" w14:textId="4C1F94EE" w:rsidR="00DC2EEF" w:rsidRDefault="00DC2EEF" w:rsidP="00DC2EEF">
      <w:pPr>
        <w:pStyle w:val="BodyText"/>
      </w:pPr>
    </w:p>
    <w:p w14:paraId="72A13BEF" w14:textId="2E8538FC" w:rsidR="001C6E48" w:rsidRDefault="001C6E48" w:rsidP="00DC2EEF">
      <w:pPr>
        <w:pStyle w:val="BodyText"/>
      </w:pPr>
    </w:p>
    <w:p w14:paraId="47E7EA72" w14:textId="2719FB85" w:rsidR="001C6E48" w:rsidRDefault="001C6E48" w:rsidP="00DC2EEF">
      <w:pPr>
        <w:pStyle w:val="BodyText"/>
      </w:pPr>
    </w:p>
    <w:p w14:paraId="2AD2EA92" w14:textId="787DA0ED" w:rsidR="001C6E48" w:rsidRDefault="001C6E48" w:rsidP="00DC2EEF">
      <w:pPr>
        <w:pStyle w:val="BodyText"/>
      </w:pPr>
    </w:p>
    <w:p w14:paraId="0693A5A7" w14:textId="6946AD64" w:rsidR="001C6E48" w:rsidRDefault="001C6E48" w:rsidP="00DC2EEF">
      <w:pPr>
        <w:pStyle w:val="BodyText"/>
      </w:pPr>
    </w:p>
    <w:p w14:paraId="5776B83B" w14:textId="77777777" w:rsidR="001C6E48" w:rsidRDefault="001C6E48" w:rsidP="00DC2EEF">
      <w:pPr>
        <w:pStyle w:val="BodyText"/>
      </w:pPr>
    </w:p>
    <w:p w14:paraId="7ADBF58F" w14:textId="6368670F" w:rsidR="00DC2EEF" w:rsidRDefault="00DC2EEF" w:rsidP="00DC2EEF">
      <w:pPr>
        <w:pStyle w:val="BodyText"/>
      </w:pPr>
    </w:p>
    <w:p w14:paraId="37468AE2" w14:textId="284AD12D" w:rsidR="00DC2EEF" w:rsidRDefault="00DC2EEF" w:rsidP="00DC2EEF">
      <w:pPr>
        <w:pStyle w:val="BodyText"/>
      </w:pPr>
    </w:p>
    <w:p w14:paraId="5947735A" w14:textId="252132E4" w:rsidR="00DC2EEF" w:rsidRDefault="00DC2EEF" w:rsidP="00DC2EEF">
      <w:pPr>
        <w:pStyle w:val="BodyText"/>
      </w:pPr>
    </w:p>
    <w:p w14:paraId="05AA1D96" w14:textId="6A3DC547" w:rsidR="00DC2EEF" w:rsidRDefault="00DC2EEF" w:rsidP="00DC2EEF">
      <w:pPr>
        <w:pStyle w:val="BodyText"/>
      </w:pPr>
    </w:p>
    <w:p w14:paraId="5EC62110" w14:textId="71EF4EB5" w:rsidR="00DC2EEF" w:rsidRDefault="00DC2EEF" w:rsidP="00DC2EEF">
      <w:pPr>
        <w:pStyle w:val="BodyText"/>
      </w:pPr>
    </w:p>
    <w:p w14:paraId="04AB652D" w14:textId="3E5526B8" w:rsidR="00DC2EEF" w:rsidRDefault="00DC2EEF" w:rsidP="00DC2EEF">
      <w:pPr>
        <w:pStyle w:val="BodyText"/>
      </w:pPr>
    </w:p>
    <w:p w14:paraId="29646126" w14:textId="5DC0EA73" w:rsidR="00DC2EEF" w:rsidRPr="00DC7A6D" w:rsidRDefault="008A6092" w:rsidP="00DC2EEF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40553F" wp14:editId="0D2926FB">
            <wp:simplePos x="0" y="0"/>
            <wp:positionH relativeFrom="margin">
              <wp:posOffset>-914400</wp:posOffset>
            </wp:positionH>
            <wp:positionV relativeFrom="margin">
              <wp:posOffset>276447</wp:posOffset>
            </wp:positionV>
            <wp:extent cx="7772400" cy="7719237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1840" b="11413"/>
                    <a:stretch/>
                  </pic:blipFill>
                  <pic:spPr bwMode="auto">
                    <a:xfrm>
                      <a:off x="0" y="0"/>
                      <a:ext cx="7772400" cy="771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FBD7C" w14:textId="3D00AB85" w:rsidR="00DC2EEF" w:rsidRPr="00DC2EEF" w:rsidRDefault="00DC2EEF" w:rsidP="00DC2EEF">
      <w:pPr>
        <w:pStyle w:val="BodyText"/>
      </w:pPr>
    </w:p>
    <w:p w14:paraId="2A44E6E2" w14:textId="77777777" w:rsidR="00DC2EEF" w:rsidRDefault="00DC2EEF" w:rsidP="00DC2EEF"/>
    <w:p w14:paraId="305A45B8" w14:textId="77777777" w:rsidR="00DC2EEF" w:rsidRDefault="00DC2EEF" w:rsidP="00DC2EEF"/>
    <w:p w14:paraId="1231609D" w14:textId="77777777" w:rsidR="00DC2EEF" w:rsidRDefault="00DC2EEF" w:rsidP="00DC2EEF"/>
    <w:p w14:paraId="0B54266E" w14:textId="77777777" w:rsidR="00DC2EEF" w:rsidRDefault="00DC2EEF" w:rsidP="00DC2EEF"/>
    <w:p w14:paraId="3652F0B3" w14:textId="77777777" w:rsidR="00DC2EEF" w:rsidRDefault="00DC2EEF" w:rsidP="00DC2EEF"/>
    <w:p w14:paraId="26E8D959" w14:textId="77777777" w:rsidR="00DC2EEF" w:rsidRDefault="00DC2EEF" w:rsidP="00DC2EEF"/>
    <w:p w14:paraId="4DE6E866" w14:textId="77777777" w:rsidR="00DC2EEF" w:rsidRDefault="00DC2EEF" w:rsidP="00DC2EEF"/>
    <w:p w14:paraId="2E6E6C52" w14:textId="77777777" w:rsidR="00DC2EEF" w:rsidRDefault="00DC2EEF" w:rsidP="00DC2EEF"/>
    <w:p w14:paraId="5D3E4268" w14:textId="77777777" w:rsidR="00DC2EEF" w:rsidRDefault="00DC2EEF" w:rsidP="00DC2EEF"/>
    <w:p w14:paraId="38866799" w14:textId="77777777" w:rsidR="00DC2EEF" w:rsidRDefault="00DC2EEF" w:rsidP="00DC2EEF"/>
    <w:p w14:paraId="17412DEE" w14:textId="77777777" w:rsidR="00DC2EEF" w:rsidRDefault="00DC2EEF" w:rsidP="00DC2EEF"/>
    <w:p w14:paraId="3A8BB2AB" w14:textId="7905B138" w:rsidR="00DC2EEF" w:rsidRDefault="00DC2EEF" w:rsidP="00DC2EEF"/>
    <w:p w14:paraId="6A6CA3E8" w14:textId="64D8F124" w:rsidR="001C6E48" w:rsidRDefault="001C6E48" w:rsidP="001C6E48">
      <w:pPr>
        <w:pStyle w:val="BodyText"/>
      </w:pPr>
    </w:p>
    <w:p w14:paraId="71A7E790" w14:textId="516B7852" w:rsidR="001C6E48" w:rsidRDefault="001C6E48" w:rsidP="001C6E48">
      <w:pPr>
        <w:pStyle w:val="BodyText"/>
      </w:pPr>
    </w:p>
    <w:p w14:paraId="22F3C91E" w14:textId="7D7749E1" w:rsidR="001C6E48" w:rsidRDefault="001C6E48" w:rsidP="001C6E48">
      <w:pPr>
        <w:pStyle w:val="BodyText"/>
      </w:pPr>
    </w:p>
    <w:p w14:paraId="645A2F9A" w14:textId="72E11251" w:rsidR="001C6E48" w:rsidRDefault="001C6E48" w:rsidP="001C6E48">
      <w:pPr>
        <w:pStyle w:val="BodyText"/>
      </w:pPr>
    </w:p>
    <w:p w14:paraId="3F88926E" w14:textId="75665A1A" w:rsidR="001C6E48" w:rsidRDefault="001C6E48" w:rsidP="001C6E48">
      <w:pPr>
        <w:pStyle w:val="BodyText"/>
      </w:pPr>
    </w:p>
    <w:p w14:paraId="729B96F8" w14:textId="55FBAE4A" w:rsidR="001C6E48" w:rsidRDefault="001C6E48" w:rsidP="001C6E48">
      <w:pPr>
        <w:pStyle w:val="BodyText"/>
      </w:pPr>
    </w:p>
    <w:p w14:paraId="335A3303" w14:textId="2663C3AC" w:rsidR="001C6E48" w:rsidRDefault="001C6E48" w:rsidP="001C6E48">
      <w:pPr>
        <w:pStyle w:val="BodyText"/>
      </w:pPr>
    </w:p>
    <w:p w14:paraId="5C565F32" w14:textId="788EE677" w:rsidR="001C6E48" w:rsidRDefault="001C6E48" w:rsidP="001C6E48">
      <w:pPr>
        <w:pStyle w:val="BodyText"/>
      </w:pPr>
    </w:p>
    <w:p w14:paraId="1D2C5340" w14:textId="48828701" w:rsidR="001C6E48" w:rsidRDefault="001C6E48" w:rsidP="001C6E48">
      <w:pPr>
        <w:pStyle w:val="BodyText"/>
      </w:pPr>
    </w:p>
    <w:p w14:paraId="52821983" w14:textId="6419A2DC" w:rsidR="001C6E48" w:rsidRDefault="001C6E48" w:rsidP="001C6E48">
      <w:pPr>
        <w:pStyle w:val="BodyText"/>
      </w:pPr>
    </w:p>
    <w:p w14:paraId="4689BDD2" w14:textId="2D43EA58" w:rsidR="001C6E48" w:rsidRDefault="001C6E48" w:rsidP="001C6E48">
      <w:pPr>
        <w:pStyle w:val="BodyText"/>
      </w:pPr>
    </w:p>
    <w:p w14:paraId="21820FA2" w14:textId="159E6F47" w:rsidR="001C6E48" w:rsidRDefault="001C6E48" w:rsidP="001C6E48">
      <w:pPr>
        <w:pStyle w:val="BodyText"/>
      </w:pPr>
    </w:p>
    <w:p w14:paraId="7A1FBDD2" w14:textId="2EC228FC" w:rsidR="001C6E48" w:rsidRDefault="001C6E48" w:rsidP="001C6E48">
      <w:pPr>
        <w:pStyle w:val="BodyText"/>
      </w:pPr>
    </w:p>
    <w:p w14:paraId="12F8CB8C" w14:textId="77777777" w:rsidR="00DC2EEF" w:rsidRDefault="00DC2EEF" w:rsidP="00DC2EEF"/>
    <w:sectPr w:rsidR="00DC2EEF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34E5C" w14:textId="77777777" w:rsidR="00CD7EE6" w:rsidRDefault="00CD7EE6" w:rsidP="00293785">
      <w:pPr>
        <w:spacing w:after="0" w:line="240" w:lineRule="auto"/>
      </w:pPr>
      <w:r>
        <w:separator/>
      </w:r>
    </w:p>
  </w:endnote>
  <w:endnote w:type="continuationSeparator" w:id="0">
    <w:p w14:paraId="6AC7F9E0" w14:textId="77777777" w:rsidR="00CD7EE6" w:rsidRDefault="00CD7EE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5FDA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2BE9B6" wp14:editId="2FB1A650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B040A0" w14:textId="5831A0A5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0123BF2EBA0D43D4B327DD1BFFF1BA5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C2EEF">
                                <w:t>Shiver Me Functions!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BE9B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35B040A0" w14:textId="5831A0A5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0123BF2EBA0D43D4B327DD1BFFF1BA5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DC2EEF">
                          <w:t>Shiver Me Functions!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D461192" wp14:editId="141CF358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C0F13" w14:textId="77777777" w:rsidR="00CD7EE6" w:rsidRDefault="00CD7EE6" w:rsidP="00293785">
      <w:pPr>
        <w:spacing w:after="0" w:line="240" w:lineRule="auto"/>
      </w:pPr>
      <w:r>
        <w:separator/>
      </w:r>
    </w:p>
  </w:footnote>
  <w:footnote w:type="continuationSeparator" w:id="0">
    <w:p w14:paraId="08A3CC41" w14:textId="77777777" w:rsidR="00CD7EE6" w:rsidRDefault="00CD7EE6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969518">
    <w:abstractNumId w:val="6"/>
  </w:num>
  <w:num w:numId="2" w16cid:durableId="2087454768">
    <w:abstractNumId w:val="7"/>
  </w:num>
  <w:num w:numId="3" w16cid:durableId="1146435078">
    <w:abstractNumId w:val="0"/>
  </w:num>
  <w:num w:numId="4" w16cid:durableId="781727829">
    <w:abstractNumId w:val="2"/>
  </w:num>
  <w:num w:numId="5" w16cid:durableId="910041406">
    <w:abstractNumId w:val="3"/>
  </w:num>
  <w:num w:numId="6" w16cid:durableId="670716763">
    <w:abstractNumId w:val="5"/>
  </w:num>
  <w:num w:numId="7" w16cid:durableId="326905476">
    <w:abstractNumId w:val="4"/>
  </w:num>
  <w:num w:numId="8" w16cid:durableId="899369575">
    <w:abstractNumId w:val="8"/>
  </w:num>
  <w:num w:numId="9" w16cid:durableId="1327515009">
    <w:abstractNumId w:val="9"/>
  </w:num>
  <w:num w:numId="10" w16cid:durableId="2008747980">
    <w:abstractNumId w:val="10"/>
  </w:num>
  <w:num w:numId="11" w16cid:durableId="992830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584"/>
    <w:rsid w:val="0004006F"/>
    <w:rsid w:val="00053775"/>
    <w:rsid w:val="0005619A"/>
    <w:rsid w:val="0008589D"/>
    <w:rsid w:val="00094CD9"/>
    <w:rsid w:val="0011259B"/>
    <w:rsid w:val="00116FDD"/>
    <w:rsid w:val="00125621"/>
    <w:rsid w:val="00175AA5"/>
    <w:rsid w:val="001C6E48"/>
    <w:rsid w:val="001D0BBF"/>
    <w:rsid w:val="001D69E7"/>
    <w:rsid w:val="001E1F85"/>
    <w:rsid w:val="001F125D"/>
    <w:rsid w:val="002345CC"/>
    <w:rsid w:val="00293785"/>
    <w:rsid w:val="002C0879"/>
    <w:rsid w:val="002C37B4"/>
    <w:rsid w:val="00317502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5C1CDA"/>
    <w:rsid w:val="00645D7F"/>
    <w:rsid w:val="00656940"/>
    <w:rsid w:val="00665274"/>
    <w:rsid w:val="00666C03"/>
    <w:rsid w:val="00686DAB"/>
    <w:rsid w:val="006A3B12"/>
    <w:rsid w:val="006B3584"/>
    <w:rsid w:val="006B4CC2"/>
    <w:rsid w:val="006E1542"/>
    <w:rsid w:val="00721EA4"/>
    <w:rsid w:val="007660A1"/>
    <w:rsid w:val="00797CB5"/>
    <w:rsid w:val="007B055F"/>
    <w:rsid w:val="007B1705"/>
    <w:rsid w:val="007C52CF"/>
    <w:rsid w:val="007E6F1D"/>
    <w:rsid w:val="007F5A0E"/>
    <w:rsid w:val="008046B2"/>
    <w:rsid w:val="00880013"/>
    <w:rsid w:val="008920A4"/>
    <w:rsid w:val="008A6092"/>
    <w:rsid w:val="008B1FD0"/>
    <w:rsid w:val="008E5698"/>
    <w:rsid w:val="008F5386"/>
    <w:rsid w:val="00913172"/>
    <w:rsid w:val="00981E19"/>
    <w:rsid w:val="009B52E4"/>
    <w:rsid w:val="009D6E8D"/>
    <w:rsid w:val="00A101E8"/>
    <w:rsid w:val="00A2426E"/>
    <w:rsid w:val="00A34162"/>
    <w:rsid w:val="00A83505"/>
    <w:rsid w:val="00AC349E"/>
    <w:rsid w:val="00B92DBF"/>
    <w:rsid w:val="00BD119F"/>
    <w:rsid w:val="00BF320B"/>
    <w:rsid w:val="00C65670"/>
    <w:rsid w:val="00C73EA1"/>
    <w:rsid w:val="00C8524A"/>
    <w:rsid w:val="00C8587A"/>
    <w:rsid w:val="00CC4F77"/>
    <w:rsid w:val="00CD3CF6"/>
    <w:rsid w:val="00CD7EE6"/>
    <w:rsid w:val="00CE2777"/>
    <w:rsid w:val="00CE336D"/>
    <w:rsid w:val="00D106FF"/>
    <w:rsid w:val="00D269D8"/>
    <w:rsid w:val="00D31BCF"/>
    <w:rsid w:val="00D626EB"/>
    <w:rsid w:val="00DA7196"/>
    <w:rsid w:val="00DC2EEF"/>
    <w:rsid w:val="00DC7A6D"/>
    <w:rsid w:val="00E252CB"/>
    <w:rsid w:val="00E34832"/>
    <w:rsid w:val="00EA74D2"/>
    <w:rsid w:val="00ED24C8"/>
    <w:rsid w:val="00F065C1"/>
    <w:rsid w:val="00F21748"/>
    <w:rsid w:val="00F377E2"/>
    <w:rsid w:val="00F5006E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73D8FE"/>
  <w15:docId w15:val="{F808F251-BCAA-4738-9F97-D99B5DA5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23BF2EBA0D43D4B327DD1BFFF1B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5D4C2-A8BE-4445-A30F-AC8DEFA16644}"/>
      </w:docPartPr>
      <w:docPartBody>
        <w:p w:rsidR="00690B30" w:rsidRDefault="00690B30">
          <w:pPr>
            <w:pStyle w:val="0123BF2EBA0D43D4B327DD1BFFF1BA5C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B30"/>
    <w:rsid w:val="00626D61"/>
    <w:rsid w:val="00690B30"/>
    <w:rsid w:val="009B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123BF2EBA0D43D4B327DD1BFFF1BA5C">
    <w:name w:val="0123BF2EBA0D43D4B327DD1BFFF1BA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40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Shiver Me Functions!</vt:lpstr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Shiver Me Functions!</dc:title>
  <dc:creator>K20 Center</dc:creator>
  <cp:lastModifiedBy>Zuchrinata, Farid A.</cp:lastModifiedBy>
  <cp:revision>21</cp:revision>
  <cp:lastPrinted>2016-07-14T14:08:00Z</cp:lastPrinted>
  <dcterms:created xsi:type="dcterms:W3CDTF">2022-08-16T16:28:00Z</dcterms:created>
  <dcterms:modified xsi:type="dcterms:W3CDTF">2022-09-30T18:44:00Z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