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E143AE6" w14:textId="0B0F075E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ROCAS MASCOTAS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A5791F6" w14:textId="77777777" w:rsidTr="005D3A63">
        <w:trPr>
          <w:trHeight w:val="6975"/>
        </w:trPr>
        <w:tc>
          <w:tcPr>
            <w:tcW w:w="12950" w:type="dxa"/>
            <w:vAlign w:val="center"/>
          </w:tcPr>
          <w:p w14:paraId="33CBBE7D" w14:textId="7AD573C0" w:rsidR="005D3A63" w:rsidRDefault="005D3A63" w:rsidP="005D3A63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58240" behindDoc="0" locked="0" layoutInCell="1" allowOverlap="1" wp14:anchorId="69C67C64" wp14:editId="5DE9094E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-1270</wp:posOffset>
                  </wp:positionV>
                  <wp:extent cx="5753735" cy="4319270"/>
                  <wp:effectExtent l="0" t="0" r="0" b="5080"/>
                  <wp:wrapSquare wrapText="bothSides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4319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3A63" w14:paraId="2AA8C522" w14:textId="77777777" w:rsidTr="005D3A63">
        <w:trPr>
          <w:trHeight w:val="945"/>
        </w:trPr>
        <w:tc>
          <w:tcPr>
            <w:tcW w:w="12950" w:type="dxa"/>
            <w:vAlign w:val="center"/>
          </w:tcPr>
          <w:p w14:paraId="514DA466" w14:textId="65402E2A" w:rsidR="005D3A63" w:rsidRPr="005D3A63" w:rsidRDefault="00527099" w:rsidP="005D3A63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Red de rocas mascotas.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(2003, 1 de enero).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Roca mascota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Wikimedia Commons.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https://commons.wikimedia.org/wiki/File:Pet_rock.jpg</w:t>
            </w:r>
          </w:p>
        </w:tc>
      </w:tr>
    </w:tbl>
    <w:p w14:paraId="5874037C" w14:textId="7954F5FE" w:rsidR="00895E9E" w:rsidRDefault="00895E9E" w:rsidP="005D3A63">
      <w:pPr>
        <w:pStyle w:val="BodyText"/>
        <w:jc w:val="center"/>
      </w:pPr>
    </w:p>
    <w:p w14:paraId="55E106D3" w14:textId="02661AD3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PATILLAS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10CF51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34CFC031" w14:textId="254C2B46" w:rsidR="005D3A63" w:rsidRDefault="005D3A63" w:rsidP="00B61072">
            <w:pPr>
              <w:jc w:val="center"/>
              <w:bidi w:val="0"/>
            </w:pPr>
            <w:r>
              <w:rPr>
                <w:rFonts w:ascii="Times New Roman" w:cs="Times New Roman" w:eastAsia="Times New Roman" w:hAnsi="Times New Roman"/>
                <w:noProof/>
                <w:sz w:val="60"/>
                <w:szCs w:val="6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7624D61F" wp14:editId="129B134E">
                  <wp:extent cx="3124862" cy="3935895"/>
                  <wp:effectExtent l="0" t="0" r="0" b="7620"/>
                  <wp:docPr id="3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491" cy="3942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2567619D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9232C4E" w14:textId="5C52E8DF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Mathew Brady.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(1860-1865).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Retrato of Maj. Gen. Ambrose E. Burnside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Wikimedia Commons.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https://en.wikipedia.org/wiki/File:Ambrose_Everett_Burnside.jpg</w:t>
            </w:r>
          </w:p>
        </w:tc>
      </w:tr>
    </w:tbl>
    <w:p w14:paraId="4B6DFF1E" w14:textId="5BA41F87" w:rsidR="005D3A63" w:rsidRDefault="005D3A63" w:rsidP="005D3A63">
      <w:pPr>
        <w:pStyle w:val="BodyText"/>
        <w:jc w:val="center"/>
      </w:pPr>
    </w:p>
    <w:p w14:paraId="13746FA0" w14:textId="69E03BA1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CARPAS DORADAS TRAGANDO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7906C8A5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4EB1162" w14:textId="16E05EE1" w:rsidR="005D3A63" w:rsidRDefault="005D3A63" w:rsidP="00B61072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38A4AA77" wp14:editId="202C7112">
                  <wp:extent cx="4800600" cy="4142232"/>
                  <wp:effectExtent l="0" t="0" r="0" b="0"/>
                  <wp:docPr id="3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09" cy="4149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50F67BD8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144C5F73" w14:textId="6A9DE49D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Pogrebnoj Aledandroff.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(2013, 28 de abril).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Parcas doradas mariposa [Imagen en línea]. 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Wikimedia Commons.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https://commons.wikimedia.org/wiki/File:Butterfly_Goldfish_02.JPG</w:t>
            </w:r>
          </w:p>
        </w:tc>
      </w:tr>
    </w:tbl>
    <w:p w14:paraId="61C66743" w14:textId="51FB58D3" w:rsidR="005D3A63" w:rsidRDefault="005D3A63" w:rsidP="005D3A63">
      <w:pPr>
        <w:pStyle w:val="BodyText"/>
        <w:jc w:val="center"/>
      </w:pPr>
    </w:p>
    <w:p w14:paraId="29BAF998" w14:textId="3795CF89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BEANIE BABIES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518F7CE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0505FB89" w14:textId="26A710C0" w:rsidR="005D3A63" w:rsidRDefault="005D3A63" w:rsidP="00B61072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723A5177" wp14:editId="42543984">
                  <wp:extent cx="6562725" cy="3967163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3967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035D7A1E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8B7845C" w14:textId="10FA3A5E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Tiendas de segunda mano de Housing Works.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(2007, 23 de marzo).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Lote de Beanie Babies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Flickr.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https://www.flickr.com/photos/housingworksauctions/432628528/</w:t>
            </w:r>
          </w:p>
        </w:tc>
      </w:tr>
    </w:tbl>
    <w:p w14:paraId="328B6C00" w14:textId="5270A908" w:rsidR="005D3A63" w:rsidRDefault="005D3A63" w:rsidP="005D3A63">
      <w:pPr>
        <w:pStyle w:val="BodyText"/>
        <w:jc w:val="center"/>
      </w:pPr>
    </w:p>
    <w:p w14:paraId="053C876E" w14:textId="165F2C14" w:rsidR="005D3A63" w:rsidRPr="005D3A63" w:rsidRDefault="000E06D1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EL DESAFÍO DE LA CANASTA DE HIELO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4FF97FD0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E2441B4" w14:textId="548BA3CD" w:rsidR="005D3A63" w:rsidRDefault="005D3A63" w:rsidP="00B61072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0C17D933" wp14:editId="09F43852">
                  <wp:extent cx="6261199" cy="4167188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99" cy="4167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44C72354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31A93E48" w14:textId="04CB9405" w:rsidR="005D3A63" w:rsidRPr="005D3A63" w:rsidRDefault="00527099" w:rsidP="00527099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Quintano, A.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(2014, 24 de agosto.).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Misión cumplida - Desafío de hielo para ALS [Imagen en línea]. 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Wikimedia Commons.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https://commons.wikimedia.org/wiki/File:Mission_Accomplished_-_ALS_Ice_Bucket_Challenge_(14848289439).jpg</w:t>
            </w:r>
          </w:p>
        </w:tc>
      </w:tr>
    </w:tbl>
    <w:p w14:paraId="47117EDC" w14:textId="32856389" w:rsidR="005D3A63" w:rsidRDefault="005D3A63" w:rsidP="005D3A63">
      <w:pPr>
        <w:pStyle w:val="BodyText"/>
        <w:jc w:val="center"/>
      </w:pPr>
    </w:p>
    <w:p w14:paraId="6B59D767" w14:textId="483E386A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SAGGING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3249322B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0A98466" w14:textId="59B87586" w:rsidR="005D3A63" w:rsidRDefault="005D3A63" w:rsidP="00B61072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481821B" wp14:editId="4768F2EA">
                  <wp:extent cx="3252851" cy="4383732"/>
                  <wp:effectExtent l="0" t="0" r="5080" b="0"/>
                  <wp:docPr id="9" name="Picture 9" descr="Baggy T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ggy Th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143" cy="44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211B07C0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3D1671DD" w14:textId="2D613218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King, G.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(2019, 13 de febrero).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Pantalones caídos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Flickr.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https://www.flickr.com/photos/162055393@N02/46354178734/</w:t>
            </w:r>
          </w:p>
        </w:tc>
      </w:tr>
    </w:tbl>
    <w:p w14:paraId="5CDE595B" w14:textId="799D4741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FURBIES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5AE11D5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5916CDC6" w14:textId="08E01572" w:rsidR="005D3A63" w:rsidRDefault="005D3A63" w:rsidP="00B61072">
            <w:pPr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7A35C41" wp14:editId="7116F909">
                  <wp:extent cx="5637276" cy="3758184"/>
                  <wp:effectExtent l="0" t="0" r="1905" b="0"/>
                  <wp:docPr id="1" name="Picture 1" descr="fur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35" cy="377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7AC7C9F0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92F687A" w14:textId="4F37DE8A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Abril.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(2007, 19 de marzo).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Furbies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Flickr.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https://www.flickr.com/photos/91524358@N00/427142187/</w:t>
            </w:r>
          </w:p>
        </w:tc>
      </w:tr>
    </w:tbl>
    <w:p w14:paraId="2270CFBD" w14:textId="4CA11F36" w:rsidR="005D3A63" w:rsidRDefault="005D3A63" w:rsidP="005D3A63">
      <w:pPr>
        <w:pStyle w:val="BodyText"/>
        <w:jc w:val="center"/>
      </w:pPr>
    </w:p>
    <w:p w14:paraId="4D7F7731" w14:textId="7961BD93" w:rsidR="005D3A63" w:rsidRPr="005D3A63" w:rsidRDefault="005D3A63" w:rsidP="005D3A6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POGS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EC494D6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2E0C73D6" w14:textId="6F12ABB2" w:rsidR="005D3A63" w:rsidRDefault="005D3A63" w:rsidP="00B61072">
            <w:pPr>
              <w:jc w:val="center"/>
              <w:bidi w:val="0"/>
            </w:pPr>
            <w:r>
              <w:rPr>
                <w:rFonts w:asciiTheme="majorHAnsi" w:cstheme="majorHAnsi" w:eastAsia="Times New Roman" w:hAnsiTheme="majorHAnsi"/>
                <w:noProof/>
                <w:sz w:val="52"/>
                <w:szCs w:val="5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A51B730" wp14:editId="6BED7916">
                  <wp:extent cx="5797926" cy="3859245"/>
                  <wp:effectExtent l="0" t="0" r="0" b="8255"/>
                  <wp:docPr id="10" name="Picture 10" descr="A picture containing object, many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99108617_ceab785f02_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567" cy="38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69158E44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468EA325" w14:textId="3A3D7117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  <w:bidi w:val="0"/>
            </w:pP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MyrFil.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(2009, 17 de enero).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Pogs [Imagen en línea].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Flickr. </w:t>
            </w:r>
            <w:r>
              <w:rPr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Extraído de https://www.flickr.com/photos/myrpictures/3399108617/</w:t>
            </w:r>
          </w:p>
        </w:tc>
      </w:tr>
    </w:tbl>
    <w:p w14:paraId="5C373880" w14:textId="0C4AF33E" w:rsidR="005D3A63" w:rsidRDefault="005D3A63" w:rsidP="005D3A63">
      <w:pPr>
        <w:pStyle w:val="BodyText"/>
      </w:pPr>
    </w:p>
    <w:sectPr w:rsidR="005D3A63" w:rsidSect="008E4D00">
      <w:footerReference w:type="default" r:id="rId16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8CC29" w14:textId="77777777" w:rsidR="005D3A63" w:rsidRDefault="005D3A63" w:rsidP="00293785">
      <w:pPr>
        <w:spacing w:after="0" w:line="240" w:lineRule="auto"/>
      </w:pPr>
      <w:r>
        <w:separator/>
      </w:r>
    </w:p>
  </w:endnote>
  <w:endnote w:type="continuationSeparator" w:id="0">
    <w:p w14:paraId="62A34AB9" w14:textId="77777777" w:rsidR="005D3A63" w:rsidRDefault="005D3A6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FDBAB" w14:textId="77777777" w:rsidR="00293785" w:rsidRDefault="008E4D00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F79116" wp14:editId="6685ECAE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7D7B8" w14:textId="0248B3D4" w:rsidR="00293785" w:rsidRDefault="000E06D1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EF5495BCDA0E462CA8AD777BF106677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Mob Mentality and The Outsiders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7911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16E7D7B8" w14:textId="0248B3D4" w:rsidR="00293785" w:rsidRDefault="00F37B8B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EF5495BCDA0E462CA8AD777BF106677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Mob Mentality and The Outsiders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3AD5BA6F" wp14:editId="345E0B64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F686F" w14:textId="77777777" w:rsidR="005D3A63" w:rsidRDefault="005D3A63" w:rsidP="00293785">
      <w:pPr>
        <w:spacing w:after="0" w:line="240" w:lineRule="auto"/>
      </w:pPr>
      <w:r>
        <w:separator/>
      </w:r>
    </w:p>
  </w:footnote>
  <w:footnote w:type="continuationSeparator" w:id="0">
    <w:p w14:paraId="7E7573A4" w14:textId="77777777" w:rsidR="005D3A63" w:rsidRDefault="005D3A63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63"/>
    <w:rsid w:val="00036A61"/>
    <w:rsid w:val="0004006F"/>
    <w:rsid w:val="00053775"/>
    <w:rsid w:val="0005619A"/>
    <w:rsid w:val="000716BE"/>
    <w:rsid w:val="000E06D1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5078B4"/>
    <w:rsid w:val="00527099"/>
    <w:rsid w:val="0053328A"/>
    <w:rsid w:val="00540FC6"/>
    <w:rsid w:val="005D3A63"/>
    <w:rsid w:val="00645D7F"/>
    <w:rsid w:val="00656940"/>
    <w:rsid w:val="00666C03"/>
    <w:rsid w:val="00686DAB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C349E"/>
    <w:rsid w:val="00B36760"/>
    <w:rsid w:val="00B92DBF"/>
    <w:rsid w:val="00BD119F"/>
    <w:rsid w:val="00C73EA1"/>
    <w:rsid w:val="00CC4F77"/>
    <w:rsid w:val="00CD3CF6"/>
    <w:rsid w:val="00CE317F"/>
    <w:rsid w:val="00CE336D"/>
    <w:rsid w:val="00D106FF"/>
    <w:rsid w:val="00D626EB"/>
    <w:rsid w:val="00DC6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9A3E5A"/>
  <w15:docId w15:val="{58AFC55C-4807-42E1-B59E-6BB954DC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D3A63"/>
    <w:pP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D3A63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27099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6.jpeg" /><Relationship Id="rId18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g" /><Relationship Id="rId14" Type="http://schemas.openxmlformats.org/officeDocument/2006/relationships/image" Target="media/image7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10285e41d43c4120/Desktop/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5495BCDA0E462CA8AD777BF1066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704FD-43B3-4E23-8BD8-1CA73884C158}"/>
      </w:docPartPr>
      <w:docPartBody>
        <w:p w:rsidR="00BA07DC" w:rsidRDefault="00BA07DC">
          <w:pPr>
            <w:pStyle w:val="EF5495BCDA0E462CA8AD777BF1066774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DC"/>
    <w:rsid w:val="00B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F5495BCDA0E462CA8AD777BF1066774">
    <w:name w:val="EF5495BCDA0E462CA8AD777BF10667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EE59B-841A-4F74-99FE-22F77DF3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Horizontal%20LEARN%20Attachment%20with%20Instructions.dotx</Template>
  <TotalTime>58</TotalTime>
  <Pages>8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 Mentality and The Outsiders</dc:title>
  <dc:creator>k20center@ou.edu</dc:creator>
  <cp:lastModifiedBy>Thurston, Taylor L.</cp:lastModifiedBy>
  <cp:revision>4</cp:revision>
  <cp:lastPrinted>2016-07-14T14:08:00Z</cp:lastPrinted>
  <dcterms:created xsi:type="dcterms:W3CDTF">2020-01-15T17:44:00Z</dcterms:created>
  <dcterms:modified xsi:type="dcterms:W3CDTF">2020-01-15T19:38:00Z</dcterms:modified>
</cp:coreProperties>
</file>