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E143AE6" w14:textId="0B0F075E" w:rsidR="005D3A63" w:rsidRPr="005D3A63" w:rsidRDefault="005D3A63" w:rsidP="005D3A63">
      <w:pPr>
        <w:pStyle w:val="Title"/>
      </w:pPr>
      <w:r>
        <w:t>PET ROCKS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2A5791F6" w14:textId="77777777" w:rsidTr="005D3A63">
        <w:trPr>
          <w:trHeight w:val="6975"/>
        </w:trPr>
        <w:tc>
          <w:tcPr>
            <w:tcW w:w="12950" w:type="dxa"/>
            <w:vAlign w:val="center"/>
          </w:tcPr>
          <w:p w14:paraId="33CBBE7D" w14:textId="7AD573C0" w:rsidR="005D3A63" w:rsidRDefault="005D3A63" w:rsidP="005D3A6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9C67C64" wp14:editId="5DE9094E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-1270</wp:posOffset>
                  </wp:positionV>
                  <wp:extent cx="5753735" cy="4319270"/>
                  <wp:effectExtent l="0" t="0" r="0" b="5080"/>
                  <wp:wrapSquare wrapText="bothSides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4319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3A63" w14:paraId="2AA8C522" w14:textId="77777777" w:rsidTr="005D3A63">
        <w:trPr>
          <w:trHeight w:val="945"/>
        </w:trPr>
        <w:tc>
          <w:tcPr>
            <w:tcW w:w="12950" w:type="dxa"/>
            <w:vAlign w:val="center"/>
          </w:tcPr>
          <w:p w14:paraId="514DA466" w14:textId="65402E2A" w:rsidR="005D3A63" w:rsidRPr="005D3A63" w:rsidRDefault="00527099" w:rsidP="005D3A63">
            <w:pPr>
              <w:pStyle w:val="Citation"/>
              <w:jc w:val="center"/>
              <w:rPr>
                <w:color w:val="1155CC"/>
                <w:u w:val="single"/>
              </w:rPr>
            </w:pPr>
            <w:r w:rsidRPr="00527099">
              <w:t>Pet Rock Net. (</w:t>
            </w:r>
            <w:r w:rsidR="00036A61">
              <w:t>2003, January 1</w:t>
            </w:r>
            <w:r w:rsidRPr="00527099">
              <w:t>). Pet rock</w:t>
            </w:r>
            <w:r w:rsidR="00036A61">
              <w:t xml:space="preserve"> [Online Image]</w:t>
            </w:r>
            <w:r w:rsidRPr="00527099">
              <w:t>. Wikimedia Commons. Retrieved from https://commons.wikimedia.org/wiki/File:Pet_rock.jpg</w:t>
            </w:r>
          </w:p>
        </w:tc>
      </w:tr>
    </w:tbl>
    <w:p w14:paraId="5874037C" w14:textId="7954F5FE" w:rsidR="00895E9E" w:rsidRDefault="00895E9E" w:rsidP="005D3A63">
      <w:pPr>
        <w:pStyle w:val="BodyText"/>
        <w:jc w:val="center"/>
      </w:pPr>
    </w:p>
    <w:p w14:paraId="55E106D3" w14:textId="02661AD3" w:rsidR="005D3A63" w:rsidRPr="005D3A63" w:rsidRDefault="005D3A63" w:rsidP="005D3A63">
      <w:pPr>
        <w:pStyle w:val="Title"/>
      </w:pPr>
      <w:r>
        <w:lastRenderedPageBreak/>
        <w:t>sIDEBURNS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210CF517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34CFC031" w14:textId="254C2B46" w:rsidR="005D3A63" w:rsidRDefault="005D3A63" w:rsidP="00B6107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60"/>
                <w:szCs w:val="60"/>
              </w:rPr>
              <w:drawing>
                <wp:inline distT="19050" distB="19050" distL="19050" distR="19050" wp14:anchorId="7624D61F" wp14:editId="129B134E">
                  <wp:extent cx="3124862" cy="3935895"/>
                  <wp:effectExtent l="0" t="0" r="0" b="7620"/>
                  <wp:docPr id="3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491" cy="3942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2567619D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09232C4E" w14:textId="5C52E8DF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</w:pPr>
            <w:r w:rsidRPr="00527099">
              <w:t>Mathew Brady. (1860-1865). Portrait of Maj. Gen. Ambrose E. Burnside</w:t>
            </w:r>
            <w:r w:rsidR="00036A61">
              <w:t xml:space="preserve"> [Online Image]</w:t>
            </w:r>
            <w:r w:rsidR="00036A61" w:rsidRPr="00527099">
              <w:t>.</w:t>
            </w:r>
            <w:r w:rsidRPr="00527099">
              <w:t xml:space="preserve"> Wikimedia Commons. Retrieved from https://en.wikipedia.org/wiki/File:Ambrose_Everett_Burnside.jpg</w:t>
            </w:r>
          </w:p>
        </w:tc>
      </w:tr>
    </w:tbl>
    <w:p w14:paraId="4B6DFF1E" w14:textId="5BA41F87" w:rsidR="005D3A63" w:rsidRDefault="005D3A63" w:rsidP="005D3A63">
      <w:pPr>
        <w:pStyle w:val="BodyText"/>
        <w:jc w:val="center"/>
      </w:pPr>
    </w:p>
    <w:p w14:paraId="13746FA0" w14:textId="69E03BA1" w:rsidR="005D3A63" w:rsidRPr="005D3A63" w:rsidRDefault="005D3A63" w:rsidP="005D3A63">
      <w:pPr>
        <w:pStyle w:val="Title"/>
      </w:pPr>
      <w:r>
        <w:lastRenderedPageBreak/>
        <w:t>gOLDFISH sWALLOWING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7906C8A5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74EB1162" w14:textId="16E05EE1" w:rsidR="005D3A63" w:rsidRDefault="005D3A63" w:rsidP="00B61072">
            <w:pPr>
              <w:jc w:val="center"/>
            </w:pPr>
            <w:r>
              <w:rPr>
                <w:noProof/>
              </w:rPr>
              <w:drawing>
                <wp:inline distT="19050" distB="19050" distL="19050" distR="19050" wp14:anchorId="38A4AA77" wp14:editId="202C7112">
                  <wp:extent cx="4800600" cy="4142232"/>
                  <wp:effectExtent l="0" t="0" r="0" b="0"/>
                  <wp:docPr id="3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109" cy="4149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50F67BD8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144C5F73" w14:textId="6A9DE49D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</w:pPr>
            <w:proofErr w:type="spellStart"/>
            <w:r w:rsidRPr="00527099">
              <w:t>Pogrebnoj</w:t>
            </w:r>
            <w:proofErr w:type="spellEnd"/>
            <w:r w:rsidRPr="00527099">
              <w:t xml:space="preserve"> </w:t>
            </w:r>
            <w:proofErr w:type="spellStart"/>
            <w:r w:rsidRPr="00527099">
              <w:t>Aledandroff</w:t>
            </w:r>
            <w:proofErr w:type="spellEnd"/>
            <w:r w:rsidRPr="00527099">
              <w:t>. (</w:t>
            </w:r>
            <w:r w:rsidR="00036A61">
              <w:t xml:space="preserve">2013, April </w:t>
            </w:r>
            <w:r w:rsidRPr="00527099">
              <w:t>28). Butterfly Goldfish</w:t>
            </w:r>
            <w:r w:rsidR="00036A61">
              <w:t xml:space="preserve"> [Online Image]</w:t>
            </w:r>
            <w:r w:rsidR="00036A61" w:rsidRPr="00527099">
              <w:t>.</w:t>
            </w:r>
            <w:r w:rsidRPr="00527099">
              <w:t> </w:t>
            </w:r>
            <w:r w:rsidRPr="00527099">
              <w:rPr>
                <w:iCs/>
              </w:rPr>
              <w:t>Wikimedia Commons</w:t>
            </w:r>
            <w:r w:rsidRPr="00527099">
              <w:t>. Retrieved from https://commons.wikimedia.org/wiki/File:Butterfly_Goldfish_02.JPG</w:t>
            </w:r>
          </w:p>
        </w:tc>
      </w:tr>
    </w:tbl>
    <w:p w14:paraId="61C66743" w14:textId="51FB58D3" w:rsidR="005D3A63" w:rsidRDefault="005D3A63" w:rsidP="005D3A63">
      <w:pPr>
        <w:pStyle w:val="BodyText"/>
        <w:jc w:val="center"/>
      </w:pPr>
    </w:p>
    <w:p w14:paraId="29BAF998" w14:textId="3795CF89" w:rsidR="005D3A63" w:rsidRPr="005D3A63" w:rsidRDefault="005D3A63" w:rsidP="005D3A63">
      <w:pPr>
        <w:pStyle w:val="Title"/>
      </w:pPr>
      <w:r>
        <w:lastRenderedPageBreak/>
        <w:t>bEANIE bABIES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518F7CE7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0505FB89" w14:textId="26A710C0" w:rsidR="005D3A63" w:rsidRDefault="005D3A63" w:rsidP="00B61072">
            <w:pPr>
              <w:jc w:val="center"/>
            </w:pPr>
            <w:r>
              <w:rPr>
                <w:noProof/>
              </w:rPr>
              <w:drawing>
                <wp:inline distT="19050" distB="19050" distL="19050" distR="19050" wp14:anchorId="723A5177" wp14:editId="42543984">
                  <wp:extent cx="6562725" cy="3967163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3967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035D7A1E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08B7845C" w14:textId="10FA3A5E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</w:pPr>
            <w:r w:rsidRPr="00527099">
              <w:t>Housing Works Thrift Shops. (</w:t>
            </w:r>
            <w:r w:rsidR="00036A61">
              <w:t xml:space="preserve">2007, </w:t>
            </w:r>
            <w:r w:rsidRPr="00527099">
              <w:t>March 2</w:t>
            </w:r>
            <w:r w:rsidR="00036A61">
              <w:t>3</w:t>
            </w:r>
            <w:r w:rsidRPr="00527099">
              <w:t>). Lot of Beanie Babies</w:t>
            </w:r>
            <w:r w:rsidR="00036A61">
              <w:t xml:space="preserve"> [Online Image]</w:t>
            </w:r>
            <w:r w:rsidR="00036A61" w:rsidRPr="00527099">
              <w:t>.</w:t>
            </w:r>
            <w:r w:rsidRPr="00527099">
              <w:t xml:space="preserve"> Flickr. Retrieved from https://www.flickr.com/photos/housingworksauctions/432628528/</w:t>
            </w:r>
          </w:p>
        </w:tc>
      </w:tr>
    </w:tbl>
    <w:p w14:paraId="328B6C00" w14:textId="5270A908" w:rsidR="005D3A63" w:rsidRDefault="005D3A63" w:rsidP="005D3A63">
      <w:pPr>
        <w:pStyle w:val="BodyText"/>
        <w:jc w:val="center"/>
      </w:pPr>
    </w:p>
    <w:p w14:paraId="053C876E" w14:textId="165F2C14" w:rsidR="005D3A63" w:rsidRPr="005D3A63" w:rsidRDefault="000E06D1" w:rsidP="005D3A63">
      <w:pPr>
        <w:pStyle w:val="Title"/>
      </w:pPr>
      <w:r>
        <w:lastRenderedPageBreak/>
        <w:t xml:space="preserve">THE </w:t>
      </w:r>
      <w:bookmarkStart w:id="0" w:name="_GoBack"/>
      <w:bookmarkEnd w:id="0"/>
      <w:r w:rsidR="005D3A63">
        <w:t>iCE bUCKET cHALLENGE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4FF97FD0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7E2441B4" w14:textId="548BA3CD" w:rsidR="005D3A63" w:rsidRDefault="005D3A63" w:rsidP="00B61072">
            <w:pPr>
              <w:jc w:val="center"/>
            </w:pPr>
            <w:r>
              <w:rPr>
                <w:noProof/>
              </w:rPr>
              <w:drawing>
                <wp:inline distT="19050" distB="19050" distL="19050" distR="19050" wp14:anchorId="0C17D933" wp14:editId="09F43852">
                  <wp:extent cx="6261199" cy="4167188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99" cy="4167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44C72354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31A93E48" w14:textId="04CB9405" w:rsidR="005D3A63" w:rsidRPr="005D3A63" w:rsidRDefault="00527099" w:rsidP="00527099">
            <w:pPr>
              <w:pStyle w:val="Citation"/>
              <w:jc w:val="center"/>
              <w:rPr>
                <w:color w:val="1155CC"/>
                <w:u w:val="single"/>
              </w:rPr>
            </w:pPr>
            <w:proofErr w:type="spellStart"/>
            <w:r w:rsidRPr="00527099">
              <w:t>Quintano</w:t>
            </w:r>
            <w:proofErr w:type="spellEnd"/>
            <w:r w:rsidRPr="00527099">
              <w:t>, A. (</w:t>
            </w:r>
            <w:r w:rsidR="00036A61">
              <w:t xml:space="preserve">2014, August </w:t>
            </w:r>
            <w:r w:rsidRPr="00527099">
              <w:t>24.). Mission Accomplished - ALS Ice Bucket Challenge</w:t>
            </w:r>
            <w:r w:rsidR="00036A61">
              <w:t xml:space="preserve"> [Online Image]</w:t>
            </w:r>
            <w:r w:rsidRPr="00527099">
              <w:t>. </w:t>
            </w:r>
            <w:r w:rsidRPr="00527099">
              <w:rPr>
                <w:iCs/>
              </w:rPr>
              <w:t>Wikimedia Commons</w:t>
            </w:r>
            <w:r w:rsidRPr="00527099">
              <w:t>. Retrieved from</w:t>
            </w:r>
            <w:r>
              <w:t xml:space="preserve"> </w:t>
            </w:r>
            <w:r w:rsidRPr="00527099">
              <w:t>https://commons.wikimedia.org/wiki/File:Mission_Accomplished_-_ALS_Ice_Bucket_Challenge_(14848289439).jpg</w:t>
            </w:r>
          </w:p>
        </w:tc>
      </w:tr>
    </w:tbl>
    <w:p w14:paraId="47117EDC" w14:textId="32856389" w:rsidR="005D3A63" w:rsidRDefault="005D3A63" w:rsidP="005D3A63">
      <w:pPr>
        <w:pStyle w:val="BodyText"/>
        <w:jc w:val="center"/>
      </w:pPr>
    </w:p>
    <w:p w14:paraId="6B59D767" w14:textId="483E386A" w:rsidR="005D3A63" w:rsidRPr="005D3A63" w:rsidRDefault="005D3A63" w:rsidP="005D3A63">
      <w:pPr>
        <w:pStyle w:val="Title"/>
      </w:pPr>
      <w:r>
        <w:lastRenderedPageBreak/>
        <w:t>SAGGING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3249322B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70A98466" w14:textId="59B87586" w:rsidR="005D3A63" w:rsidRDefault="005D3A63" w:rsidP="00B610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81821B" wp14:editId="4768F2EA">
                  <wp:extent cx="3252851" cy="4383732"/>
                  <wp:effectExtent l="0" t="0" r="5080" b="0"/>
                  <wp:docPr id="9" name="Picture 9" descr="Baggy Th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ggy Th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143" cy="44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211B07C0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3D1671DD" w14:textId="2D613218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</w:pPr>
            <w:r w:rsidRPr="00527099">
              <w:t>King, G. (</w:t>
            </w:r>
            <w:r w:rsidR="00036A61">
              <w:t xml:space="preserve">2019, February </w:t>
            </w:r>
            <w:r w:rsidRPr="00527099">
              <w:t>13). Baggy Thug</w:t>
            </w:r>
            <w:r w:rsidR="00036A61">
              <w:t xml:space="preserve"> [Online Image]</w:t>
            </w:r>
            <w:r w:rsidRPr="00527099">
              <w:t>. Flickr. Retrieved from https://www.flickr.com/photos/162055393@N02/46354178734/</w:t>
            </w:r>
          </w:p>
        </w:tc>
      </w:tr>
    </w:tbl>
    <w:p w14:paraId="5CDE595B" w14:textId="799D4741" w:rsidR="005D3A63" w:rsidRPr="005D3A63" w:rsidRDefault="005D3A63" w:rsidP="005D3A63">
      <w:pPr>
        <w:pStyle w:val="Title"/>
      </w:pPr>
      <w:r>
        <w:lastRenderedPageBreak/>
        <w:t>fURBIES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5AE11D57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5916CDC6" w14:textId="08E01572" w:rsidR="005D3A63" w:rsidRDefault="005D3A63" w:rsidP="00B610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35C41" wp14:editId="7116F909">
                  <wp:extent cx="5637276" cy="3758184"/>
                  <wp:effectExtent l="0" t="0" r="1905" b="0"/>
                  <wp:docPr id="1" name="Picture 1" descr="fur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r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435" cy="377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7AC7C9F0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092F687A" w14:textId="4F37DE8A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</w:pPr>
            <w:r w:rsidRPr="00527099">
              <w:t>April. (</w:t>
            </w:r>
            <w:r w:rsidR="00036A61">
              <w:t xml:space="preserve">2007, March </w:t>
            </w:r>
            <w:r w:rsidRPr="00527099">
              <w:t xml:space="preserve">19). </w:t>
            </w:r>
            <w:proofErr w:type="spellStart"/>
            <w:r w:rsidRPr="00527099">
              <w:t>Furbies</w:t>
            </w:r>
            <w:proofErr w:type="spellEnd"/>
            <w:r w:rsidR="00036A61">
              <w:t xml:space="preserve"> [Online Image]</w:t>
            </w:r>
            <w:r w:rsidRPr="00527099">
              <w:t>. Flickr. Retrieved from https://www.flickr.com/photos/91524358@N00/427142187/</w:t>
            </w:r>
          </w:p>
        </w:tc>
      </w:tr>
    </w:tbl>
    <w:p w14:paraId="2270CFBD" w14:textId="4CA11F36" w:rsidR="005D3A63" w:rsidRDefault="005D3A63" w:rsidP="005D3A63">
      <w:pPr>
        <w:pStyle w:val="BodyText"/>
        <w:jc w:val="center"/>
      </w:pPr>
    </w:p>
    <w:p w14:paraId="4D7F7731" w14:textId="7961BD93" w:rsidR="005D3A63" w:rsidRPr="005D3A63" w:rsidRDefault="005D3A63" w:rsidP="005D3A63">
      <w:pPr>
        <w:pStyle w:val="Title"/>
      </w:pPr>
      <w:r>
        <w:lastRenderedPageBreak/>
        <w:t>pOGS</w:t>
      </w:r>
    </w:p>
    <w:tbl>
      <w:tblPr>
        <w:tblStyle w:val="TableGrid"/>
        <w:tblW w:w="12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5D3A63" w14:paraId="2EC494D6" w14:textId="77777777" w:rsidTr="00B61072">
        <w:trPr>
          <w:trHeight w:val="6975"/>
        </w:trPr>
        <w:tc>
          <w:tcPr>
            <w:tcW w:w="12950" w:type="dxa"/>
            <w:vAlign w:val="center"/>
          </w:tcPr>
          <w:p w14:paraId="2E0C73D6" w14:textId="6F12ABB2" w:rsidR="005D3A63" w:rsidRDefault="005D3A63" w:rsidP="00B61072">
            <w:pPr>
              <w:jc w:val="center"/>
            </w:pPr>
            <w:r>
              <w:rPr>
                <w:rFonts w:asciiTheme="majorHAnsi" w:eastAsia="Times New Roman" w:hAnsiTheme="majorHAnsi" w:cstheme="majorHAnsi"/>
                <w:b/>
                <w:noProof/>
                <w:sz w:val="52"/>
                <w:szCs w:val="52"/>
              </w:rPr>
              <w:drawing>
                <wp:inline distT="0" distB="0" distL="0" distR="0" wp14:anchorId="3A51B730" wp14:editId="6BED7916">
                  <wp:extent cx="5797926" cy="3859245"/>
                  <wp:effectExtent l="0" t="0" r="0" b="8255"/>
                  <wp:docPr id="10" name="Picture 10" descr="A picture containing object, many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399108617_ceab785f02_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567" cy="387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63" w14:paraId="69158E44" w14:textId="77777777" w:rsidTr="00B61072">
        <w:trPr>
          <w:trHeight w:val="945"/>
        </w:trPr>
        <w:tc>
          <w:tcPr>
            <w:tcW w:w="12950" w:type="dxa"/>
            <w:vAlign w:val="center"/>
          </w:tcPr>
          <w:p w14:paraId="468EA325" w14:textId="3A3D7117" w:rsidR="005D3A63" w:rsidRPr="005D3A63" w:rsidRDefault="00527099" w:rsidP="00B61072">
            <w:pPr>
              <w:pStyle w:val="Citation"/>
              <w:jc w:val="center"/>
              <w:rPr>
                <w:color w:val="1155CC"/>
                <w:u w:val="single"/>
              </w:rPr>
            </w:pPr>
            <w:proofErr w:type="spellStart"/>
            <w:r w:rsidRPr="00527099">
              <w:t>MyrFil</w:t>
            </w:r>
            <w:proofErr w:type="spellEnd"/>
            <w:r w:rsidRPr="00527099">
              <w:t>. (</w:t>
            </w:r>
            <w:r w:rsidR="00036A61">
              <w:t xml:space="preserve">2009, January </w:t>
            </w:r>
            <w:r w:rsidRPr="00527099">
              <w:t xml:space="preserve">17.). </w:t>
            </w:r>
            <w:proofErr w:type="spellStart"/>
            <w:r w:rsidRPr="00527099">
              <w:t>Pogs</w:t>
            </w:r>
            <w:proofErr w:type="spellEnd"/>
            <w:r w:rsidR="00036A61">
              <w:t xml:space="preserve"> [Online Image]</w:t>
            </w:r>
            <w:r w:rsidRPr="00527099">
              <w:t>. Flickr. Retrieved from https://www.flickr.com/photos/myrpictures/3399108617/</w:t>
            </w:r>
          </w:p>
        </w:tc>
      </w:tr>
    </w:tbl>
    <w:p w14:paraId="5C373880" w14:textId="0C4AF33E" w:rsidR="005D3A63" w:rsidRDefault="005D3A63" w:rsidP="005D3A63">
      <w:pPr>
        <w:pStyle w:val="BodyText"/>
      </w:pPr>
    </w:p>
    <w:sectPr w:rsidR="005D3A63" w:rsidSect="008E4D00">
      <w:footerReference w:type="default" r:id="rId16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8CC29" w14:textId="77777777" w:rsidR="005D3A63" w:rsidRDefault="005D3A63" w:rsidP="00293785">
      <w:pPr>
        <w:spacing w:after="0" w:line="240" w:lineRule="auto"/>
      </w:pPr>
      <w:r>
        <w:separator/>
      </w:r>
    </w:p>
  </w:endnote>
  <w:endnote w:type="continuationSeparator" w:id="0">
    <w:p w14:paraId="62A34AB9" w14:textId="77777777" w:rsidR="005D3A63" w:rsidRDefault="005D3A6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FDBAB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F79116" wp14:editId="6685ECAE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7D7B8" w14:textId="0248B3D4" w:rsidR="00293785" w:rsidRDefault="000E06D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EF5495BCDA0E462CA8AD777BF106677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C6A6D">
                                <w:t>Mob Mentality and The Outsiders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7911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16E7D7B8" w14:textId="0248B3D4" w:rsidR="00293785" w:rsidRDefault="00F37B8B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EF5495BCDA0E462CA8AD777BF106677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C6A6D">
                          <w:t>Mob Mentality and The Outsiders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AD5BA6F" wp14:editId="345E0B64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F686F" w14:textId="77777777" w:rsidR="005D3A63" w:rsidRDefault="005D3A63" w:rsidP="00293785">
      <w:pPr>
        <w:spacing w:after="0" w:line="240" w:lineRule="auto"/>
      </w:pPr>
      <w:r>
        <w:separator/>
      </w:r>
    </w:p>
  </w:footnote>
  <w:footnote w:type="continuationSeparator" w:id="0">
    <w:p w14:paraId="7E7573A4" w14:textId="77777777" w:rsidR="005D3A63" w:rsidRDefault="005D3A63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63"/>
    <w:rsid w:val="00036A61"/>
    <w:rsid w:val="0004006F"/>
    <w:rsid w:val="00053775"/>
    <w:rsid w:val="0005619A"/>
    <w:rsid w:val="000716BE"/>
    <w:rsid w:val="000E06D1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5078B4"/>
    <w:rsid w:val="00527099"/>
    <w:rsid w:val="0053328A"/>
    <w:rsid w:val="00540FC6"/>
    <w:rsid w:val="005D3A63"/>
    <w:rsid w:val="00645D7F"/>
    <w:rsid w:val="00656940"/>
    <w:rsid w:val="00666C03"/>
    <w:rsid w:val="00686DAB"/>
    <w:rsid w:val="00696D80"/>
    <w:rsid w:val="006E1542"/>
    <w:rsid w:val="00721EA4"/>
    <w:rsid w:val="007B055F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C349E"/>
    <w:rsid w:val="00B36760"/>
    <w:rsid w:val="00B92DBF"/>
    <w:rsid w:val="00BD119F"/>
    <w:rsid w:val="00C73EA1"/>
    <w:rsid w:val="00CC4F77"/>
    <w:rsid w:val="00CD3CF6"/>
    <w:rsid w:val="00CE317F"/>
    <w:rsid w:val="00CE336D"/>
    <w:rsid w:val="00D106FF"/>
    <w:rsid w:val="00D626EB"/>
    <w:rsid w:val="00DC6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9A3E5A"/>
  <w15:docId w15:val="{58AFC55C-4807-42E1-B59E-6BB954DC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D3A63"/>
    <w:pPr>
      <w:spacing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5D3A63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27099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10285e41d43c4120/Desktop/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5495BCDA0E462CA8AD777BF1066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704FD-43B3-4E23-8BD8-1CA73884C158}"/>
      </w:docPartPr>
      <w:docPartBody>
        <w:p w:rsidR="00BA07DC" w:rsidRDefault="00BA07DC">
          <w:pPr>
            <w:pStyle w:val="EF5495BCDA0E462CA8AD777BF1066774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7DC"/>
    <w:rsid w:val="00BA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F5495BCDA0E462CA8AD777BF1066774">
    <w:name w:val="EF5495BCDA0E462CA8AD777BF10667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EE59B-841A-4F74-99FE-22F77DF3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Horizontal%20LEARN%20Attachment%20with%20Instructions.dotx</Template>
  <TotalTime>58</TotalTime>
  <Pages>8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 Mentality and The Outsiders</dc:title>
  <dc:creator>k20center@ou.edu</dc:creator>
  <cp:lastModifiedBy>Thurston, Taylor L.</cp:lastModifiedBy>
  <cp:revision>4</cp:revision>
  <cp:lastPrinted>2016-07-14T14:08:00Z</cp:lastPrinted>
  <dcterms:created xsi:type="dcterms:W3CDTF">2020-01-15T17:44:00Z</dcterms:created>
  <dcterms:modified xsi:type="dcterms:W3CDTF">2020-01-15T19:38:00Z</dcterms:modified>
</cp:coreProperties>
</file>