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B9B988" w14:textId="77777777" w:rsidR="00996AF7" w:rsidRDefault="00000000">
      <w:pPr>
        <w:pStyle w:val="Title"/>
      </w:pPr>
      <w:r>
        <w:t>PRÁCTICA DE COMPLETAMENTE CARGADO</w:t>
      </w:r>
    </w:p>
    <w:p w14:paraId="0F0F672F" w14:textId="77777777" w:rsidR="00996AF7" w:rsidRDefault="00996AF7"/>
    <w:p w14:paraId="5CF62235" w14:textId="77777777" w:rsidR="00996AF7" w:rsidRDefault="00000000">
      <w:r>
        <w:rPr>
          <w:noProof/>
        </w:rPr>
        <mc:AlternateContent>
          <mc:Choice Requires="wpg">
            <w:drawing>
              <wp:inline distT="114300" distB="114300" distL="114300" distR="114300" wp14:anchorId="51B0163C" wp14:editId="32198920">
                <wp:extent cx="5943600" cy="1934307"/>
                <wp:effectExtent l="0" t="0" r="12700" 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934307"/>
                          <a:chOff x="1521050" y="781025"/>
                          <a:chExt cx="7925725" cy="2308125"/>
                        </a:xfrm>
                      </wpg:grpSpPr>
                      <wps:wsp>
                        <wps:cNvPr id="1282969637" name="Oval 1282969637"/>
                        <wps:cNvSpPr/>
                        <wps:spPr>
                          <a:xfrm>
                            <a:off x="1521075" y="2301625"/>
                            <a:ext cx="790500" cy="720600"/>
                          </a:xfrm>
                          <a:prstGeom prst="ellipse">
                            <a:avLst/>
                          </a:prstGeom>
                          <a:solidFill>
                            <a:srgbClr val="27578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0DF1CD3" w14:textId="77777777" w:rsidR="00996AF7" w:rsidRDefault="00000000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+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0669685" name="Oval 60669685"/>
                        <wps:cNvSpPr/>
                        <wps:spPr>
                          <a:xfrm>
                            <a:off x="2574150" y="2368550"/>
                            <a:ext cx="790500" cy="720600"/>
                          </a:xfrm>
                          <a:prstGeom prst="ellipse">
                            <a:avLst/>
                          </a:prstGeom>
                          <a:solidFill>
                            <a:srgbClr val="27578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B279307" w14:textId="77777777" w:rsidR="00996AF7" w:rsidRDefault="00000000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335829" name="Oval 9335829"/>
                        <wps:cNvSpPr/>
                        <wps:spPr>
                          <a:xfrm>
                            <a:off x="3891100" y="2368550"/>
                            <a:ext cx="790500" cy="720600"/>
                          </a:xfrm>
                          <a:prstGeom prst="ellipse">
                            <a:avLst/>
                          </a:prstGeom>
                          <a:solidFill>
                            <a:srgbClr val="27578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8B589E9" w14:textId="77777777" w:rsidR="00996AF7" w:rsidRDefault="00000000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764705353" name="Oval 1764705353"/>
                        <wps:cNvSpPr/>
                        <wps:spPr>
                          <a:xfrm>
                            <a:off x="6043475" y="2368550"/>
                            <a:ext cx="790500" cy="720600"/>
                          </a:xfrm>
                          <a:prstGeom prst="ellipse">
                            <a:avLst/>
                          </a:prstGeom>
                          <a:solidFill>
                            <a:srgbClr val="27578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CF8FE41" w14:textId="77777777" w:rsidR="00996AF7" w:rsidRDefault="00000000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057325588" name="Oval 2057325588"/>
                        <wps:cNvSpPr/>
                        <wps:spPr>
                          <a:xfrm>
                            <a:off x="7004150" y="2368550"/>
                            <a:ext cx="790500" cy="720600"/>
                          </a:xfrm>
                          <a:prstGeom prst="ellipse">
                            <a:avLst/>
                          </a:prstGeom>
                          <a:solidFill>
                            <a:srgbClr val="27578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FB4747A" w14:textId="77777777" w:rsidR="00996AF7" w:rsidRDefault="00000000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335520024" name="Oval 1335520024"/>
                        <wps:cNvSpPr/>
                        <wps:spPr>
                          <a:xfrm>
                            <a:off x="8497500" y="2368550"/>
                            <a:ext cx="790500" cy="720600"/>
                          </a:xfrm>
                          <a:prstGeom prst="ellipse">
                            <a:avLst/>
                          </a:prstGeom>
                          <a:solidFill>
                            <a:srgbClr val="27578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278D9C3" w14:textId="77777777" w:rsidR="00996AF7" w:rsidRDefault="00000000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227312892" name="Straight Arrow Connector 1227312892"/>
                        <wps:cNvCnPr/>
                        <wps:spPr>
                          <a:xfrm>
                            <a:off x="1521075" y="790550"/>
                            <a:ext cx="7925700" cy="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9736679" name="Straight Arrow Connector 79736679"/>
                        <wps:cNvCnPr/>
                        <wps:spPr>
                          <a:xfrm flipH="1">
                            <a:off x="1916325" y="800425"/>
                            <a:ext cx="1386000" cy="150120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42462910" name="Straight Arrow Connector 442462910"/>
                        <wps:cNvCnPr/>
                        <wps:spPr>
                          <a:xfrm flipH="1">
                            <a:off x="2969400" y="790550"/>
                            <a:ext cx="342900" cy="157800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99109089" name="Straight Arrow Connector 599109089"/>
                        <wps:cNvCnPr/>
                        <wps:spPr>
                          <a:xfrm flipH="1">
                            <a:off x="4286350" y="790550"/>
                            <a:ext cx="1237500" cy="157800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93412590" name="Straight Arrow Connector 793412590"/>
                        <wps:cNvCnPr/>
                        <wps:spPr>
                          <a:xfrm>
                            <a:off x="5513825" y="790550"/>
                            <a:ext cx="924900" cy="157800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30499352" name="Straight Arrow Connector 1430499352"/>
                        <wps:cNvCnPr/>
                        <wps:spPr>
                          <a:xfrm flipH="1">
                            <a:off x="7399400" y="800450"/>
                            <a:ext cx="806400" cy="156810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48413225" name="Straight Arrow Connector 1948413225"/>
                        <wps:cNvCnPr/>
                        <wps:spPr>
                          <a:xfrm>
                            <a:off x="8195850" y="800450"/>
                            <a:ext cx="696900" cy="156810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B0163C" id="Group 1" o:spid="_x0000_s1026" style="width:468pt;height:152.3pt;mso-position-horizontal-relative:char;mso-position-vertical-relative:line" coordorigin="15210,7810" coordsize="79257,2308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">
                <v:oval id="Oval 1282969637" o:spid="_x0000_s1027" style="position:absolute;left:15210;top:23016;width:7905;height:720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" fillcolor="#275781" stroked="f">
                  <v:textbox inset="2.53958mm,2.53958mm,2.53958mm,2.53958mm">
                    <w:txbxContent>
                      <w:p w14:paraId="00DF1CD3" w14:textId="77777777" w:rsidR="00996AF7" w:rsidRDefault="00000000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FFFFFF"/>
                            <w:sz w:val="36"/>
                          </w:rPr>
                          <w:t>+</w:t>
                        </w:r>
                      </w:p>
                    </w:txbxContent>
                  </v:textbox>
                </v:oval>
                <v:oval id="Oval 60669685" o:spid="_x0000_s1028" style="position:absolute;left:25741;top:23685;width:7905;height:720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" fillcolor="#275781" stroked="f">
                  <v:textbox inset="2.53958mm,2.53958mm,2.53958mm,2.53958mm">
                    <w:txbxContent>
                      <w:p w14:paraId="5B279307" w14:textId="77777777" w:rsidR="00996AF7" w:rsidRDefault="00000000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FFFFFF"/>
                            <w:sz w:val="36"/>
                          </w:rPr>
                          <w:t>2</w:t>
                        </w:r>
                      </w:p>
                    </w:txbxContent>
                  </v:textbox>
                </v:oval>
                <v:oval id="Oval 9335829" o:spid="_x0000_s1029" style="position:absolute;left:38911;top:23685;width:7905;height:720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" fillcolor="#275781" stroked="f">
                  <v:textbox inset="2.53958mm,2.53958mm,2.53958mm,2.53958mm">
                    <w:txbxContent>
                      <w:p w14:paraId="78B589E9" w14:textId="77777777" w:rsidR="00996AF7" w:rsidRDefault="00000000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FFFFFF"/>
                            <w:sz w:val="36"/>
                          </w:rPr>
                          <w:t>2</w:t>
                        </w:r>
                      </w:p>
                    </w:txbxContent>
                  </v:textbox>
                </v:oval>
                <v:oval id="Oval 1764705353" o:spid="_x0000_s1030" style="position:absolute;left:60434;top:23685;width:7905;height:720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" fillcolor="#275781" stroked="f">
                  <v:textbox inset="2.53958mm,2.53958mm,2.53958mm,2.53958mm">
                    <w:txbxContent>
                      <w:p w14:paraId="1CF8FE41" w14:textId="77777777" w:rsidR="00996AF7" w:rsidRDefault="00000000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FFFFFF"/>
                            <w:sz w:val="36"/>
                          </w:rPr>
                          <w:t>3</w:t>
                        </w:r>
                      </w:p>
                    </w:txbxContent>
                  </v:textbox>
                </v:oval>
                <v:oval id="Oval 2057325588" o:spid="_x0000_s1031" style="position:absolute;left:70041;top:23685;width:7905;height:720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" fillcolor="#275781" stroked="f">
                  <v:textbox inset="2.53958mm,2.53958mm,2.53958mm,2.53958mm">
                    <w:txbxContent>
                      <w:p w14:paraId="5FB4747A" w14:textId="77777777" w:rsidR="00996AF7" w:rsidRDefault="00000000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FFFFFF"/>
                            <w:sz w:val="36"/>
                          </w:rPr>
                          <w:t>3</w:t>
                        </w:r>
                      </w:p>
                    </w:txbxContent>
                  </v:textbox>
                </v:oval>
                <v:oval id="Oval 1335520024" o:spid="_x0000_s1032" style="position:absolute;left:84975;top:23685;width:7905;height:720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" fillcolor="#275781" stroked="f">
                  <v:textbox inset="2.53958mm,2.53958mm,2.53958mm,2.53958mm">
                    <w:txbxContent>
                      <w:p w14:paraId="0278D9C3" w14:textId="77777777" w:rsidR="00996AF7" w:rsidRDefault="00000000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FFFFFF"/>
                            <w:sz w:val="36"/>
                          </w:rPr>
                          <w:t>4</w:t>
                        </w:r>
                      </w:p>
                    </w:txbxContent>
                  </v:textbox>
                </v:oval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227312892" o:spid="_x0000_s1033" type="#_x0000_t32" style="position:absolute;left:15210;top:7905;width:79257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" strokeweight="1.5pt"/>
                <v:shape id="Straight Arrow Connector 79736679" o:spid="_x0000_s1034" type="#_x0000_t32" style="position:absolute;left:19163;top:8004;width:13860;height:15012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" strokeweight="1.5pt"/>
                <v:shape id="Straight Arrow Connector 442462910" o:spid="_x0000_s1035" type="#_x0000_t32" style="position:absolute;left:29694;top:7905;width:3429;height:1578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" strokeweight="1.5pt"/>
                <v:shape id="Straight Arrow Connector 599109089" o:spid="_x0000_s1036" type="#_x0000_t32" style="position:absolute;left:42863;top:7905;width:12375;height:1578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" strokeweight="1.5pt"/>
                <v:shape id="Straight Arrow Connector 793412590" o:spid="_x0000_s1037" type="#_x0000_t32" style="position:absolute;left:55138;top:7905;width:9249;height:1578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" strokeweight="1.5pt"/>
                <v:shape id="Straight Arrow Connector 1430499352" o:spid="_x0000_s1038" type="#_x0000_t32" style="position:absolute;left:73994;top:8004;width:8064;height:15681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" strokeweight="1.5pt"/>
                <v:shape id="Straight Arrow Connector 1948413225" o:spid="_x0000_s1039" type="#_x0000_t32" style="position:absolute;left:81958;top:8004;width:6969;height:15681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" strokeweight="1.5pt"/>
                <w10:anchorlock/>
              </v:group>
            </w:pict>
          </mc:Fallback>
        </mc:AlternateContent>
      </w:r>
    </w:p>
    <w:p w14:paraId="698B2491" w14:textId="77777777" w:rsidR="00996AF7" w:rsidRDefault="00996AF7">
      <w:pPr>
        <w:spacing w:after="0" w:line="360" w:lineRule="auto"/>
      </w:pPr>
    </w:p>
    <w:p w14:paraId="1A06BC4C" w14:textId="77777777" w:rsidR="00996AF7" w:rsidRDefault="00000000">
      <w:pPr>
        <w:numPr>
          <w:ilvl w:val="0"/>
          <w:numId w:val="1"/>
        </w:numPr>
        <w:spacing w:after="0" w:line="360" w:lineRule="auto"/>
      </w:pPr>
      <w:r>
        <w:t>El objeto 2 es atraído por el objeto de la izquierda. El objeto 3 es repelido por los objetos 2 y 4. ¿Cuál es el signo del objeto 4? Explica cómo lo sabes indicando las leyes o conceptos específicos necesarios para llegar a tu respuesta.</w:t>
      </w:r>
    </w:p>
    <w:p w14:paraId="0F727F7C" w14:textId="77777777" w:rsidR="00996AF7" w:rsidRDefault="00996AF7">
      <w:pPr>
        <w:spacing w:after="0" w:line="360" w:lineRule="auto"/>
      </w:pPr>
    </w:p>
    <w:p w14:paraId="369183A7" w14:textId="77777777" w:rsidR="00996AF7" w:rsidRDefault="00996AF7">
      <w:pPr>
        <w:spacing w:after="0" w:line="360" w:lineRule="auto"/>
      </w:pPr>
    </w:p>
    <w:p w14:paraId="07745BB6" w14:textId="77777777" w:rsidR="00996AF7" w:rsidRDefault="00996AF7">
      <w:pPr>
        <w:spacing w:after="0" w:line="360" w:lineRule="auto"/>
      </w:pPr>
    </w:p>
    <w:p w14:paraId="15EF17E2" w14:textId="77777777" w:rsidR="00996AF7" w:rsidRDefault="00996AF7">
      <w:pPr>
        <w:spacing w:after="0" w:line="360" w:lineRule="auto"/>
      </w:pPr>
    </w:p>
    <w:p w14:paraId="1073E683" w14:textId="77777777" w:rsidR="00996AF7" w:rsidRDefault="00996AF7">
      <w:pPr>
        <w:spacing w:after="0" w:line="360" w:lineRule="auto"/>
      </w:pPr>
    </w:p>
    <w:p w14:paraId="495EE5EA" w14:textId="77777777" w:rsidR="00996AF7" w:rsidRDefault="00000000">
      <w:pPr>
        <w:numPr>
          <w:ilvl w:val="0"/>
          <w:numId w:val="1"/>
        </w:numPr>
        <w:spacing w:after="0" w:line="360" w:lineRule="auto"/>
      </w:pPr>
      <w:r>
        <w:t>Dos objetos cargados tienen el mismo signo y la misma cantidad de carga. Cada uno ejerce una fuerza, F, sobre el otro.</w:t>
      </w:r>
    </w:p>
    <w:p w14:paraId="58A70FEF" w14:textId="77777777" w:rsidR="00996AF7" w:rsidRDefault="00000000">
      <w:pPr>
        <w:numPr>
          <w:ilvl w:val="1"/>
          <w:numId w:val="1"/>
        </w:numPr>
        <w:spacing w:after="0" w:line="360" w:lineRule="auto"/>
      </w:pPr>
      <w:r>
        <w:t>Si un objeto tiene el doble de carga, ¿cómo se ve afectada la fuerza?</w:t>
      </w:r>
    </w:p>
    <w:p w14:paraId="1C1B1A12" w14:textId="77777777" w:rsidR="00996AF7" w:rsidRDefault="00996AF7">
      <w:pPr>
        <w:spacing w:after="0" w:line="360" w:lineRule="auto"/>
      </w:pPr>
    </w:p>
    <w:p w14:paraId="56C3DAA3" w14:textId="77777777" w:rsidR="00996AF7" w:rsidRDefault="00996AF7">
      <w:pPr>
        <w:spacing w:after="0" w:line="360" w:lineRule="auto"/>
      </w:pPr>
    </w:p>
    <w:p w14:paraId="32A77E9A" w14:textId="77777777" w:rsidR="00996AF7" w:rsidRDefault="00996AF7">
      <w:pPr>
        <w:spacing w:after="0" w:line="360" w:lineRule="auto"/>
      </w:pPr>
    </w:p>
    <w:p w14:paraId="5EB09630" w14:textId="77777777" w:rsidR="00996AF7" w:rsidRDefault="00000000">
      <w:pPr>
        <w:numPr>
          <w:ilvl w:val="1"/>
          <w:numId w:val="1"/>
        </w:numPr>
        <w:spacing w:after="0" w:line="360" w:lineRule="auto"/>
      </w:pPr>
      <w:r>
        <w:t>¿Cómo se ve afectada la fuerza si la distancia se duplica pero los objetos tienen igual cantidad de carga y signos opuestos?</w:t>
      </w:r>
    </w:p>
    <w:p w14:paraId="377E8AC7" w14:textId="77777777" w:rsidR="00996AF7" w:rsidRDefault="00996AF7">
      <w:pPr>
        <w:spacing w:after="0" w:line="360" w:lineRule="auto"/>
      </w:pPr>
    </w:p>
    <w:p w14:paraId="0C9EB7E2" w14:textId="77777777" w:rsidR="00996AF7" w:rsidRDefault="00996AF7">
      <w:pPr>
        <w:spacing w:after="0" w:line="360" w:lineRule="auto"/>
      </w:pPr>
    </w:p>
    <w:p w14:paraId="4001066F" w14:textId="77777777" w:rsidR="00996AF7" w:rsidRDefault="00000000">
      <w:pPr>
        <w:numPr>
          <w:ilvl w:val="1"/>
          <w:numId w:val="1"/>
        </w:numPr>
        <w:spacing w:after="0" w:line="360" w:lineRule="auto"/>
      </w:pPr>
      <w:r>
        <w:lastRenderedPageBreak/>
        <w:t>¿Cómo se ve afectada la fuerza si ambas cargas son positivas y la distancia se reduce a la mitad, pero un objeto tiene 4 veces más carga que el otro?</w:t>
      </w:r>
    </w:p>
    <w:p w14:paraId="0260A60C" w14:textId="77777777" w:rsidR="00996AF7" w:rsidRDefault="00996AF7">
      <w:pPr>
        <w:spacing w:after="0" w:line="360" w:lineRule="auto"/>
      </w:pPr>
    </w:p>
    <w:p w14:paraId="50CEC60B" w14:textId="77777777" w:rsidR="00996AF7" w:rsidRDefault="00996AF7">
      <w:pPr>
        <w:spacing w:after="0" w:line="360" w:lineRule="auto"/>
      </w:pPr>
    </w:p>
    <w:p w14:paraId="279069DE" w14:textId="77777777" w:rsidR="00996AF7" w:rsidRDefault="00996AF7">
      <w:pPr>
        <w:spacing w:after="0" w:line="360" w:lineRule="auto"/>
      </w:pPr>
    </w:p>
    <w:p w14:paraId="6A3A3A45" w14:textId="6D4BF273" w:rsidR="00996AF7" w:rsidRDefault="00000000">
      <w:pPr>
        <w:numPr>
          <w:ilvl w:val="0"/>
          <w:numId w:val="1"/>
        </w:numPr>
        <w:spacing w:after="0" w:line="360" w:lineRule="auto"/>
      </w:pPr>
      <w:r>
        <w:t>Se han frotado enérgicamente dos objetos neutros que tienen los mismos materiales, y las siguientes imágenes muestran la distribución de carga del objeto 1. Dibuja la distribución de carga del objeto 2. Justifica tu respuesta indicando las leyes o conceptos necesarios para llegar a tu respuesta.</w:t>
      </w:r>
    </w:p>
    <w:p w14:paraId="56DA53FD" w14:textId="15A1265B" w:rsidR="00996AF7" w:rsidRDefault="000654A1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E834B1F" wp14:editId="78B9D71D">
                <wp:simplePos x="0" y="0"/>
                <wp:positionH relativeFrom="column">
                  <wp:posOffset>193454</wp:posOffset>
                </wp:positionH>
                <wp:positionV relativeFrom="paragraph">
                  <wp:posOffset>233444</wp:posOffset>
                </wp:positionV>
                <wp:extent cx="5927090" cy="2818130"/>
                <wp:effectExtent l="12700" t="12700" r="1651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090" cy="2818130"/>
                          <a:chOff x="1320950" y="1901350"/>
                          <a:chExt cx="6987225" cy="3312185"/>
                        </a:xfrm>
                      </wpg:grpSpPr>
                      <wps:wsp>
                        <wps:cNvPr id="1112546080" name="Oval 1112546080"/>
                        <wps:cNvSpPr/>
                        <wps:spPr>
                          <a:xfrm>
                            <a:off x="1320950" y="1901350"/>
                            <a:ext cx="3002100" cy="2912100"/>
                          </a:xfrm>
                          <a:prstGeom prst="ellipse">
                            <a:avLst/>
                          </a:prstGeom>
                          <a:solidFill>
                            <a:srgbClr val="D5EBF9"/>
                          </a:solidFill>
                          <a:ln w="19050" cap="flat" cmpd="sng">
                            <a:solidFill>
                              <a:srgbClr val="275781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44EE5585" w14:textId="77777777" w:rsidR="00996AF7" w:rsidRDefault="00996AF7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99447681" name="Oval 199447681"/>
                        <wps:cNvSpPr/>
                        <wps:spPr>
                          <a:xfrm>
                            <a:off x="5306075" y="1901350"/>
                            <a:ext cx="3002100" cy="2912100"/>
                          </a:xfrm>
                          <a:prstGeom prst="ellipse">
                            <a:avLst/>
                          </a:prstGeom>
                          <a:solidFill>
                            <a:srgbClr val="D5EBF9"/>
                          </a:solidFill>
                          <a:ln w="19050" cap="flat" cmpd="sng">
                            <a:solidFill>
                              <a:srgbClr val="275781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51ACFF4A" w14:textId="77777777" w:rsidR="00996AF7" w:rsidRDefault="00996AF7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71520595" name="Text Box 1471520595"/>
                        <wps:cNvSpPr txBox="1"/>
                        <wps:spPr>
                          <a:xfrm>
                            <a:off x="2141524" y="4702446"/>
                            <a:ext cx="1440899" cy="511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CAE5991" w14:textId="77777777" w:rsidR="00996AF7" w:rsidRDefault="00000000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Objeto 1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696754272" name="Text Box 1696754272"/>
                        <wps:cNvSpPr txBox="1"/>
                        <wps:spPr>
                          <a:xfrm>
                            <a:off x="6086411" y="4702244"/>
                            <a:ext cx="1440899" cy="511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B108C56" w14:textId="77777777" w:rsidR="00996AF7" w:rsidRDefault="00000000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Objeto 2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09546303" name="Plus 709546303"/>
                        <wps:cNvSpPr/>
                        <wps:spPr>
                          <a:xfrm>
                            <a:off x="1886250" y="2616875"/>
                            <a:ext cx="390300" cy="370200"/>
                          </a:xfrm>
                          <a:prstGeom prst="mathPlus">
                            <a:avLst>
                              <a:gd name="adj1" fmla="val 23520"/>
                            </a:avLst>
                          </a:prstGeom>
                          <a:solidFill>
                            <a:srgbClr val="27578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D39B5AF" w14:textId="77777777" w:rsidR="00996AF7" w:rsidRDefault="00996AF7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07606866" name="Minus 507606866"/>
                        <wps:cNvSpPr/>
                        <wps:spPr>
                          <a:xfrm>
                            <a:off x="2406625" y="2616875"/>
                            <a:ext cx="390300" cy="370200"/>
                          </a:xfrm>
                          <a:prstGeom prst="mathMinus">
                            <a:avLst>
                              <a:gd name="adj1" fmla="val 23520"/>
                            </a:avLst>
                          </a:prstGeom>
                          <a:solidFill>
                            <a:srgbClr val="27578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F276021" w14:textId="77777777" w:rsidR="00996AF7" w:rsidRDefault="00996AF7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26543901" name="Plus 1126543901"/>
                        <wps:cNvSpPr/>
                        <wps:spPr>
                          <a:xfrm>
                            <a:off x="2927000" y="2616875"/>
                            <a:ext cx="390300" cy="370200"/>
                          </a:xfrm>
                          <a:prstGeom prst="mathPlus">
                            <a:avLst>
                              <a:gd name="adj1" fmla="val 23520"/>
                            </a:avLst>
                          </a:prstGeom>
                          <a:solidFill>
                            <a:srgbClr val="27578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6DB7763" w14:textId="77777777" w:rsidR="00996AF7" w:rsidRDefault="00996AF7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20688330" name="Plus 320688330"/>
                        <wps:cNvSpPr/>
                        <wps:spPr>
                          <a:xfrm>
                            <a:off x="3447375" y="2616875"/>
                            <a:ext cx="390300" cy="370200"/>
                          </a:xfrm>
                          <a:prstGeom prst="mathPlus">
                            <a:avLst>
                              <a:gd name="adj1" fmla="val 23520"/>
                            </a:avLst>
                          </a:prstGeom>
                          <a:solidFill>
                            <a:srgbClr val="27578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FD60FBC" w14:textId="77777777" w:rsidR="00996AF7" w:rsidRDefault="00996AF7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053240590" name="Plus 2053240590"/>
                        <wps:cNvSpPr/>
                        <wps:spPr>
                          <a:xfrm>
                            <a:off x="1886263" y="3171850"/>
                            <a:ext cx="390300" cy="370200"/>
                          </a:xfrm>
                          <a:prstGeom prst="mathPlus">
                            <a:avLst>
                              <a:gd name="adj1" fmla="val 23520"/>
                            </a:avLst>
                          </a:prstGeom>
                          <a:solidFill>
                            <a:srgbClr val="27578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A88F3CD" w14:textId="77777777" w:rsidR="00996AF7" w:rsidRDefault="00996AF7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62028487" name="Plus 1162028487"/>
                        <wps:cNvSpPr/>
                        <wps:spPr>
                          <a:xfrm>
                            <a:off x="2406638" y="3171850"/>
                            <a:ext cx="390300" cy="370200"/>
                          </a:xfrm>
                          <a:prstGeom prst="mathPlus">
                            <a:avLst>
                              <a:gd name="adj1" fmla="val 23520"/>
                            </a:avLst>
                          </a:prstGeom>
                          <a:solidFill>
                            <a:srgbClr val="27578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BF48CDD" w14:textId="77777777" w:rsidR="00996AF7" w:rsidRDefault="00996AF7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72610635" name="Plus 972610635"/>
                        <wps:cNvSpPr/>
                        <wps:spPr>
                          <a:xfrm>
                            <a:off x="3447388" y="3171850"/>
                            <a:ext cx="390300" cy="370200"/>
                          </a:xfrm>
                          <a:prstGeom prst="mathPlus">
                            <a:avLst>
                              <a:gd name="adj1" fmla="val 23520"/>
                            </a:avLst>
                          </a:prstGeom>
                          <a:solidFill>
                            <a:srgbClr val="27578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B0D59AF" w14:textId="77777777" w:rsidR="00996AF7" w:rsidRDefault="00996AF7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58559819" name="Plus 1458559819"/>
                        <wps:cNvSpPr/>
                        <wps:spPr>
                          <a:xfrm>
                            <a:off x="3447375" y="3727725"/>
                            <a:ext cx="390300" cy="370200"/>
                          </a:xfrm>
                          <a:prstGeom prst="mathPlus">
                            <a:avLst>
                              <a:gd name="adj1" fmla="val 23520"/>
                            </a:avLst>
                          </a:prstGeom>
                          <a:solidFill>
                            <a:srgbClr val="27578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34DC7D1" w14:textId="77777777" w:rsidR="00996AF7" w:rsidRDefault="00996AF7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27199334" name="Plus 627199334"/>
                        <wps:cNvSpPr/>
                        <wps:spPr>
                          <a:xfrm>
                            <a:off x="2927000" y="3728625"/>
                            <a:ext cx="390300" cy="370200"/>
                          </a:xfrm>
                          <a:prstGeom prst="mathPlus">
                            <a:avLst>
                              <a:gd name="adj1" fmla="val 23520"/>
                            </a:avLst>
                          </a:prstGeom>
                          <a:solidFill>
                            <a:srgbClr val="27578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959E36B" w14:textId="77777777" w:rsidR="00996AF7" w:rsidRDefault="00996AF7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84746276" name="Plus 584746276"/>
                        <wps:cNvSpPr/>
                        <wps:spPr>
                          <a:xfrm>
                            <a:off x="2406625" y="3727725"/>
                            <a:ext cx="390300" cy="370200"/>
                          </a:xfrm>
                          <a:prstGeom prst="mathPlus">
                            <a:avLst>
                              <a:gd name="adj1" fmla="val 23520"/>
                            </a:avLst>
                          </a:prstGeom>
                          <a:solidFill>
                            <a:srgbClr val="27578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480F18F" w14:textId="77777777" w:rsidR="00996AF7" w:rsidRDefault="00996AF7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713055684" name="Minus 1713055684"/>
                        <wps:cNvSpPr/>
                        <wps:spPr>
                          <a:xfrm>
                            <a:off x="2927013" y="3172300"/>
                            <a:ext cx="390300" cy="370200"/>
                          </a:xfrm>
                          <a:prstGeom prst="mathMinus">
                            <a:avLst>
                              <a:gd name="adj1" fmla="val 23520"/>
                            </a:avLst>
                          </a:prstGeom>
                          <a:solidFill>
                            <a:srgbClr val="27578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61CA906" w14:textId="77777777" w:rsidR="00996AF7" w:rsidRDefault="00996AF7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340920767" name="Minus 1340920767"/>
                        <wps:cNvSpPr/>
                        <wps:spPr>
                          <a:xfrm>
                            <a:off x="1886250" y="3727725"/>
                            <a:ext cx="390300" cy="370200"/>
                          </a:xfrm>
                          <a:prstGeom prst="mathMinus">
                            <a:avLst>
                              <a:gd name="adj1" fmla="val 23520"/>
                            </a:avLst>
                          </a:prstGeom>
                          <a:solidFill>
                            <a:srgbClr val="27578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3765DA6" w14:textId="77777777" w:rsidR="00996AF7" w:rsidRDefault="00996AF7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834B1F" id="Group 3" o:spid="_x0000_s1040" style="position:absolute;margin-left:15.25pt;margin-top:18.4pt;width:466.7pt;height:221.9pt;z-index:251658240;mso-position-horizontal-relative:text;mso-position-vertical-relative:text" coordorigin="13209,19013" coordsize="69872,3312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">
                <v:oval id="Oval 1112546080" o:spid="_x0000_s1041" style="position:absolute;left:13209;top:19013;width:30021;height:2912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" fillcolor="#d5ebf9" strokecolor="#275781" strokeweight="1.5pt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44EE5585" w14:textId="77777777" w:rsidR="00996AF7" w:rsidRDefault="00996AF7">
                        <w:pPr>
                          <w:spacing w:after="0"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oval>
                <v:oval id="Oval 199447681" o:spid="_x0000_s1042" style="position:absolute;left:53060;top:19013;width:30021;height:2912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" fillcolor="#d5ebf9" strokecolor="#275781" strokeweight="1.5pt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51ACFF4A" w14:textId="77777777" w:rsidR="00996AF7" w:rsidRDefault="00996AF7">
                        <w:pPr>
                          <w:spacing w:after="0"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71520595" o:spid="_x0000_s1043" type="#_x0000_t202" style="position:absolute;left:21415;top:47024;width:14409;height:511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" filled="f" stroked="f">
                  <v:textbox inset="2.53958mm,2.53958mm,2.53958mm,2.53958mm">
                    <w:txbxContent>
                      <w:p w14:paraId="1CAE5991" w14:textId="77777777" w:rsidR="00996AF7" w:rsidRDefault="00000000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>Objeto 1</w:t>
                        </w:r>
                      </w:p>
                    </w:txbxContent>
                  </v:textbox>
                </v:shape>
                <v:shape id="Text Box 1696754272" o:spid="_x0000_s1044" type="#_x0000_t202" style="position:absolute;left:60864;top:47022;width:14409;height:511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" filled="f" stroked="f">
                  <v:textbox inset="2.53958mm,2.53958mm,2.53958mm,2.53958mm">
                    <w:txbxContent>
                      <w:p w14:paraId="3B108C56" w14:textId="77777777" w:rsidR="00996AF7" w:rsidRDefault="00000000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>Objeto 2</w:t>
                        </w:r>
                      </w:p>
                    </w:txbxContent>
                  </v:textbox>
                </v:shape>
                <v:shape id="Plus 709546303" o:spid="_x0000_s1045" style="position:absolute;left:18862;top:26168;width:3903;height:3702;visibility:visible;mso-wrap-style:square;v-text-anchor:middle" coordsize="390300,370200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" adj="-11796480,,5400" path="m51734,141564r99880,l151614,49070r87072,l238686,141564r99880,l338566,228636r-99880,l238686,321130r-87072,l151614,228636r-99880,l51734,141564xe" fillcolor="#275781" stroked="f">
                  <v:stroke joinstyle="miter"/>
                  <v:formulas/>
                  <v:path arrowok="t" o:connecttype="custom" o:connectlocs="51734,141564;151614,141564;151614,49070;238686,49070;238686,141564;338566,141564;338566,228636;238686,228636;238686,321130;151614,321130;151614,228636;51734,228636;51734,141564" o:connectangles="0,0,0,0,0,0,0,0,0,0,0,0,0" textboxrect="0,0,390300,370200"/>
                  <v:textbox inset="2.53958mm,2.53958mm,2.53958mm,2.53958mm">
                    <w:txbxContent>
                      <w:p w14:paraId="4D39B5AF" w14:textId="77777777" w:rsidR="00996AF7" w:rsidRDefault="00996AF7">
                        <w:pPr>
                          <w:spacing w:after="0"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shape>
                <v:shape id="Minus 507606866" o:spid="_x0000_s1046" style="position:absolute;left:24066;top:26168;width:3903;height:3702;visibility:visible;mso-wrap-style:square;v-text-anchor:middle" coordsize="390300,370200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" adj="-11796480,,5400" path="m51734,141564r286832,l338566,228636r-286832,l51734,141564xe" fillcolor="#275781" stroked="f">
                  <v:stroke joinstyle="miter"/>
                  <v:formulas/>
                  <v:path arrowok="t" o:connecttype="custom" o:connectlocs="51734,141564;338566,141564;338566,228636;51734,228636;51734,141564" o:connectangles="0,0,0,0,0" textboxrect="0,0,390300,370200"/>
                  <v:textbox inset="2.53958mm,2.53958mm,2.53958mm,2.53958mm">
                    <w:txbxContent>
                      <w:p w14:paraId="0F276021" w14:textId="77777777" w:rsidR="00996AF7" w:rsidRDefault="00996AF7">
                        <w:pPr>
                          <w:spacing w:after="0"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shape>
                <v:shape id="Plus 1126543901" o:spid="_x0000_s1047" style="position:absolute;left:29270;top:26168;width:3903;height:3702;visibility:visible;mso-wrap-style:square;v-text-anchor:middle" coordsize="390300,370200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" adj="-11796480,,5400" path="m51734,141564r99880,l151614,49070r87072,l238686,141564r99880,l338566,228636r-99880,l238686,321130r-87072,l151614,228636r-99880,l51734,141564xe" fillcolor="#275781" stroked="f">
                  <v:stroke joinstyle="miter"/>
                  <v:formulas/>
                  <v:path arrowok="t" o:connecttype="custom" o:connectlocs="51734,141564;151614,141564;151614,49070;238686,49070;238686,141564;338566,141564;338566,228636;238686,228636;238686,321130;151614,321130;151614,228636;51734,228636;51734,141564" o:connectangles="0,0,0,0,0,0,0,0,0,0,0,0,0" textboxrect="0,0,390300,370200"/>
                  <v:textbox inset="2.53958mm,2.53958mm,2.53958mm,2.53958mm">
                    <w:txbxContent>
                      <w:p w14:paraId="26DB7763" w14:textId="77777777" w:rsidR="00996AF7" w:rsidRDefault="00996AF7">
                        <w:pPr>
                          <w:spacing w:after="0"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shape>
                <v:shape id="Plus 320688330" o:spid="_x0000_s1048" style="position:absolute;left:34473;top:26168;width:3903;height:3702;visibility:visible;mso-wrap-style:square;v-text-anchor:middle" coordsize="390300,370200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" adj="-11796480,,5400" path="m51734,141564r99880,l151614,49070r87072,l238686,141564r99880,l338566,228636r-99880,l238686,321130r-87072,l151614,228636r-99880,l51734,141564xe" fillcolor="#275781" stroked="f">
                  <v:stroke joinstyle="miter"/>
                  <v:formulas/>
                  <v:path arrowok="t" o:connecttype="custom" o:connectlocs="51734,141564;151614,141564;151614,49070;238686,49070;238686,141564;338566,141564;338566,228636;238686,228636;238686,321130;151614,321130;151614,228636;51734,228636;51734,141564" o:connectangles="0,0,0,0,0,0,0,0,0,0,0,0,0" textboxrect="0,0,390300,370200"/>
                  <v:textbox inset="2.53958mm,2.53958mm,2.53958mm,2.53958mm">
                    <w:txbxContent>
                      <w:p w14:paraId="5FD60FBC" w14:textId="77777777" w:rsidR="00996AF7" w:rsidRDefault="00996AF7">
                        <w:pPr>
                          <w:spacing w:after="0"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shape>
                <v:shape id="Plus 2053240590" o:spid="_x0000_s1049" style="position:absolute;left:18862;top:31718;width:3903;height:3702;visibility:visible;mso-wrap-style:square;v-text-anchor:middle" coordsize="390300,370200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" adj="-11796480,,5400" path="m51734,141564r99880,l151614,49070r87072,l238686,141564r99880,l338566,228636r-99880,l238686,321130r-87072,l151614,228636r-99880,l51734,141564xe" fillcolor="#275781" stroked="f">
                  <v:stroke joinstyle="miter"/>
                  <v:formulas/>
                  <v:path arrowok="t" o:connecttype="custom" o:connectlocs="51734,141564;151614,141564;151614,49070;238686,49070;238686,141564;338566,141564;338566,228636;238686,228636;238686,321130;151614,321130;151614,228636;51734,228636;51734,141564" o:connectangles="0,0,0,0,0,0,0,0,0,0,0,0,0" textboxrect="0,0,390300,370200"/>
                  <v:textbox inset="2.53958mm,2.53958mm,2.53958mm,2.53958mm">
                    <w:txbxContent>
                      <w:p w14:paraId="0A88F3CD" w14:textId="77777777" w:rsidR="00996AF7" w:rsidRDefault="00996AF7">
                        <w:pPr>
                          <w:spacing w:after="0"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shape>
                <v:shape id="Plus 1162028487" o:spid="_x0000_s1050" style="position:absolute;left:24066;top:31718;width:3903;height:3702;visibility:visible;mso-wrap-style:square;v-text-anchor:middle" coordsize="390300,370200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" adj="-11796480,,5400" path="m51734,141564r99880,l151614,49070r87072,l238686,141564r99880,l338566,228636r-99880,l238686,321130r-87072,l151614,228636r-99880,l51734,141564xe" fillcolor="#275781" stroked="f">
                  <v:stroke joinstyle="miter"/>
                  <v:formulas/>
                  <v:path arrowok="t" o:connecttype="custom" o:connectlocs="51734,141564;151614,141564;151614,49070;238686,49070;238686,141564;338566,141564;338566,228636;238686,228636;238686,321130;151614,321130;151614,228636;51734,228636;51734,141564" o:connectangles="0,0,0,0,0,0,0,0,0,0,0,0,0" textboxrect="0,0,390300,370200"/>
                  <v:textbox inset="2.53958mm,2.53958mm,2.53958mm,2.53958mm">
                    <w:txbxContent>
                      <w:p w14:paraId="1BF48CDD" w14:textId="77777777" w:rsidR="00996AF7" w:rsidRDefault="00996AF7">
                        <w:pPr>
                          <w:spacing w:after="0"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shape>
                <v:shape id="Plus 972610635" o:spid="_x0000_s1051" style="position:absolute;left:34473;top:31718;width:3903;height:3702;visibility:visible;mso-wrap-style:square;v-text-anchor:middle" coordsize="390300,370200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" adj="-11796480,,5400" path="m51734,141564r99880,l151614,49070r87072,l238686,141564r99880,l338566,228636r-99880,l238686,321130r-87072,l151614,228636r-99880,l51734,141564xe" fillcolor="#275781" stroked="f">
                  <v:stroke joinstyle="miter"/>
                  <v:formulas/>
                  <v:path arrowok="t" o:connecttype="custom" o:connectlocs="51734,141564;151614,141564;151614,49070;238686,49070;238686,141564;338566,141564;338566,228636;238686,228636;238686,321130;151614,321130;151614,228636;51734,228636;51734,141564" o:connectangles="0,0,0,0,0,0,0,0,0,0,0,0,0" textboxrect="0,0,390300,370200"/>
                  <v:textbox inset="2.53958mm,2.53958mm,2.53958mm,2.53958mm">
                    <w:txbxContent>
                      <w:p w14:paraId="3B0D59AF" w14:textId="77777777" w:rsidR="00996AF7" w:rsidRDefault="00996AF7">
                        <w:pPr>
                          <w:spacing w:after="0"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shape>
                <v:shape id="Plus 1458559819" o:spid="_x0000_s1052" style="position:absolute;left:34473;top:37277;width:3903;height:3702;visibility:visible;mso-wrap-style:square;v-text-anchor:middle" coordsize="390300,370200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" adj="-11796480,,5400" path="m51734,141564r99880,l151614,49070r87072,l238686,141564r99880,l338566,228636r-99880,l238686,321130r-87072,l151614,228636r-99880,l51734,141564xe" fillcolor="#275781" stroked="f">
                  <v:stroke joinstyle="miter"/>
                  <v:formulas/>
                  <v:path arrowok="t" o:connecttype="custom" o:connectlocs="51734,141564;151614,141564;151614,49070;238686,49070;238686,141564;338566,141564;338566,228636;238686,228636;238686,321130;151614,321130;151614,228636;51734,228636;51734,141564" o:connectangles="0,0,0,0,0,0,0,0,0,0,0,0,0" textboxrect="0,0,390300,370200"/>
                  <v:textbox inset="2.53958mm,2.53958mm,2.53958mm,2.53958mm">
                    <w:txbxContent>
                      <w:p w14:paraId="634DC7D1" w14:textId="77777777" w:rsidR="00996AF7" w:rsidRDefault="00996AF7">
                        <w:pPr>
                          <w:spacing w:after="0"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shape>
                <v:shape id="Plus 627199334" o:spid="_x0000_s1053" style="position:absolute;left:29270;top:37286;width:3903;height:3702;visibility:visible;mso-wrap-style:square;v-text-anchor:middle" coordsize="390300,370200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" adj="-11796480,,5400" path="m51734,141564r99880,l151614,49070r87072,l238686,141564r99880,l338566,228636r-99880,l238686,321130r-87072,l151614,228636r-99880,l51734,141564xe" fillcolor="#275781" stroked="f">
                  <v:stroke joinstyle="miter"/>
                  <v:formulas/>
                  <v:path arrowok="t" o:connecttype="custom" o:connectlocs="51734,141564;151614,141564;151614,49070;238686,49070;238686,141564;338566,141564;338566,228636;238686,228636;238686,321130;151614,321130;151614,228636;51734,228636;51734,141564" o:connectangles="0,0,0,0,0,0,0,0,0,0,0,0,0" textboxrect="0,0,390300,370200"/>
                  <v:textbox inset="2.53958mm,2.53958mm,2.53958mm,2.53958mm">
                    <w:txbxContent>
                      <w:p w14:paraId="6959E36B" w14:textId="77777777" w:rsidR="00996AF7" w:rsidRDefault="00996AF7">
                        <w:pPr>
                          <w:spacing w:after="0"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shape>
                <v:shape id="Plus 584746276" o:spid="_x0000_s1054" style="position:absolute;left:24066;top:37277;width:3903;height:3702;visibility:visible;mso-wrap-style:square;v-text-anchor:middle" coordsize="390300,370200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" adj="-11796480,,5400" path="m51734,141564r99880,l151614,49070r87072,l238686,141564r99880,l338566,228636r-99880,l238686,321130r-87072,l151614,228636r-99880,l51734,141564xe" fillcolor="#275781" stroked="f">
                  <v:stroke joinstyle="miter"/>
                  <v:formulas/>
                  <v:path arrowok="t" o:connecttype="custom" o:connectlocs="51734,141564;151614,141564;151614,49070;238686,49070;238686,141564;338566,141564;338566,228636;238686,228636;238686,321130;151614,321130;151614,228636;51734,228636;51734,141564" o:connectangles="0,0,0,0,0,0,0,0,0,0,0,0,0" textboxrect="0,0,390300,370200"/>
                  <v:textbox inset="2.53958mm,2.53958mm,2.53958mm,2.53958mm">
                    <w:txbxContent>
                      <w:p w14:paraId="3480F18F" w14:textId="77777777" w:rsidR="00996AF7" w:rsidRDefault="00996AF7">
                        <w:pPr>
                          <w:spacing w:after="0"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shape>
                <v:shape id="Minus 1713055684" o:spid="_x0000_s1055" style="position:absolute;left:29270;top:31723;width:3903;height:3702;visibility:visible;mso-wrap-style:square;v-text-anchor:middle" coordsize="390300,370200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" adj="-11796480,,5400" path="m51734,141564r286832,l338566,228636r-286832,l51734,141564xe" fillcolor="#275781" stroked="f">
                  <v:stroke joinstyle="miter"/>
                  <v:formulas/>
                  <v:path arrowok="t" o:connecttype="custom" o:connectlocs="51734,141564;338566,141564;338566,228636;51734,228636;51734,141564" o:connectangles="0,0,0,0,0" textboxrect="0,0,390300,370200"/>
                  <v:textbox inset="2.53958mm,2.53958mm,2.53958mm,2.53958mm">
                    <w:txbxContent>
                      <w:p w14:paraId="461CA906" w14:textId="77777777" w:rsidR="00996AF7" w:rsidRDefault="00996AF7">
                        <w:pPr>
                          <w:spacing w:after="0"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shape>
                <v:shape id="Minus 1340920767" o:spid="_x0000_s1056" style="position:absolute;left:18862;top:37277;width:3903;height:3702;visibility:visible;mso-wrap-style:square;v-text-anchor:middle" coordsize="390300,370200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" adj="-11796480,,5400" path="m51734,141564r286832,l338566,228636r-286832,l51734,141564xe" fillcolor="#275781" stroked="f">
                  <v:stroke joinstyle="miter"/>
                  <v:formulas/>
                  <v:path arrowok="t" o:connecttype="custom" o:connectlocs="51734,141564;338566,141564;338566,228636;51734,228636;51734,141564" o:connectangles="0,0,0,0,0" textboxrect="0,0,390300,370200"/>
                  <v:textbox inset="2.53958mm,2.53958mm,2.53958mm,2.53958mm">
                    <w:txbxContent>
                      <w:p w14:paraId="43765DA6" w14:textId="77777777" w:rsidR="00996AF7" w:rsidRDefault="00996AF7">
                        <w:pPr>
                          <w:spacing w:after="0"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10D4F278" w14:textId="77777777" w:rsidR="00996AF7" w:rsidRDefault="00996AF7"/>
    <w:p w14:paraId="5466AC1A" w14:textId="77777777" w:rsidR="00996AF7" w:rsidRDefault="00000000">
      <w:pPr>
        <w:numPr>
          <w:ilvl w:val="0"/>
          <w:numId w:val="1"/>
        </w:numPr>
        <w:spacing w:after="0" w:line="360" w:lineRule="auto"/>
      </w:pPr>
      <w:r>
        <w:t>¿Por qué se levanta tu cabello cuando lo frotas enérgicamente con un globo? Haz un dibujo que apoye tu respuesta.</w:t>
      </w:r>
    </w:p>
    <w:p w14:paraId="01E5385E" w14:textId="77777777" w:rsidR="00996AF7" w:rsidRDefault="00996AF7"/>
    <w:sectPr w:rsidR="00996A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04BFDCD" w14:textId="77777777" w:rsidR="00095B34" w:rsidRDefault="00095B34">
      <w:pPr>
        <w:spacing w:after="0" w:line="240" w:lineRule="auto"/>
      </w:pPr>
      <w:r>
        <w:separator/>
      </w:r>
    </w:p>
  </w:endnote>
  <w:endnote w:type="continuationSeparator" w:id="0">
    <w:p w14:paraId="38E92ACC" w14:textId="77777777" w:rsidR="00095B34" w:rsidRDefault="00095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10A16C4-EBFB-F14B-8314-3D75C31BBDCD}"/>
    <w:embedBold r:id="rId2" w:fontKey="{38FDE496-17DD-2642-BBA0-8D7CF2F4341A}"/>
    <w:embedItalic r:id="rId3" w:fontKey="{AC94E6B6-07D7-4843-90E5-D15977F364A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1E41B7B8-D975-D54F-B3EE-338C3E4494D3}"/>
    <w:embedBold r:id="rId5" w:fontKey="{E818D9A8-A2F0-B949-9294-331D593661B4}"/>
    <w:embedItalic r:id="rId6" w:fontKey="{87A458B3-8B7A-C04E-A551-D4651F58BE7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DB50E8FC-E465-5F4E-9B53-AA72C4BDDFC9}"/>
    <w:embedBold r:id="rId8" w:fontKey="{11D8C3C1-8FC0-7E46-B3DF-6E47F103285C}"/>
    <w:embedItalic r:id="rId9" w:fontKey="{EC27D814-FA2E-EC4D-9274-53A4C26E17C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0" w:fontKey="{2069514C-415B-EB4E-8245-C9652E24374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C41D22" w14:textId="77777777" w:rsidR="00996AF7" w:rsidRDefault="00996AF7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76E2B4" w14:textId="7E382A3E" w:rsidR="00996AF7" w:rsidRDefault="000654A1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1997BCC" wp14:editId="787A61D2">
              <wp:simplePos x="0" y="0"/>
              <wp:positionH relativeFrom="column">
                <wp:posOffset>3125470</wp:posOffset>
              </wp:positionH>
              <wp:positionV relativeFrom="paragraph">
                <wp:posOffset>-239868</wp:posOffset>
              </wp:positionV>
              <wp:extent cx="1838325" cy="339725"/>
              <wp:effectExtent l="0" t="0" r="0" b="0"/>
              <wp:wrapSquare wrapText="bothSides" distT="0" distB="0" distL="114300" distR="114300"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8325" cy="339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A3DF4B" w14:textId="6A3BC37F" w:rsidR="00996AF7" w:rsidRDefault="000654A1" w:rsidP="000654A1">
                          <w:pPr>
                            <w:pStyle w:val="Footer"/>
                          </w:pPr>
                          <w:fldSimple w:instr=" TITLE  \* MERGEFORMAT ">
                            <w:r>
                              <w:t>All Charged Up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997BCC" id="Rectangle 2" o:spid="_x0000_s1057" style="position:absolute;margin-left:246.1pt;margin-top:-18.9pt;width:144.75pt;height:26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" filled="f" stroked="f">
              <v:textbox inset="2.53958mm,1.2694mm,2.53958mm,1.2694mm">
                <w:txbxContent>
                  <w:p w14:paraId="1CA3DF4B" w14:textId="6A3BC37F" w:rsidR="00996AF7" w:rsidRDefault="000654A1" w:rsidP="000654A1">
                    <w:pPr>
                      <w:pStyle w:val="Footer"/>
                    </w:pPr>
                    <w:fldSimple w:instr=" TITLE  \* MERGEFORMAT ">
                      <w:r>
                        <w:t>All Charged Up</w:t>
                      </w:r>
                    </w:fldSimple>
                  </w:p>
                </w:txbxContent>
              </v:textbox>
              <w10:wrap type="square"/>
            </v:rect>
          </w:pict>
        </mc:Fallback>
      </mc:AlternateContent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noProof/>
      </w:rPr>
      <w:drawing>
        <wp:anchor distT="0" distB="0" distL="0" distR="0" simplePos="0" relativeHeight="251658240" behindDoc="1" locked="0" layoutInCell="1" hidden="0" allowOverlap="1" wp14:anchorId="7FCB9931" wp14:editId="0A07A802">
          <wp:simplePos x="0" y="0"/>
          <wp:positionH relativeFrom="column">
            <wp:posOffset>1040569</wp:posOffset>
          </wp:positionH>
          <wp:positionV relativeFrom="paragraph">
            <wp:posOffset>-239931</wp:posOffset>
          </wp:positionV>
          <wp:extent cx="4902200" cy="508000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D662F6" w14:textId="77777777" w:rsidR="00996AF7" w:rsidRDefault="00996AF7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48494C" w14:textId="77777777" w:rsidR="00095B34" w:rsidRDefault="00095B34">
      <w:pPr>
        <w:spacing w:after="0" w:line="240" w:lineRule="auto"/>
      </w:pPr>
      <w:r>
        <w:separator/>
      </w:r>
    </w:p>
  </w:footnote>
  <w:footnote w:type="continuationSeparator" w:id="0">
    <w:p w14:paraId="36A0B2F6" w14:textId="77777777" w:rsidR="00095B34" w:rsidRDefault="00095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BF9D10" w14:textId="77777777" w:rsidR="00996AF7" w:rsidRDefault="00996AF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FB7EAD" w14:textId="77777777" w:rsidR="00996AF7" w:rsidRDefault="00996AF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CB173E" w14:textId="77777777" w:rsidR="00996AF7" w:rsidRDefault="00996AF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D77DAF"/>
    <w:multiLevelType w:val="multilevel"/>
    <w:tmpl w:val="04CEBBE4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1503982">
    <w:abstractNumId w:val="2"/>
  </w:num>
  <w:num w:numId="2" w16cid:durableId="1296905603">
    <w:abstractNumId w:val="3"/>
  </w:num>
  <w:num w:numId="3" w16cid:durableId="1771200790">
    <w:abstractNumId w:val="1"/>
  </w:num>
  <w:num w:numId="4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embedTrueTypeFonts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AF7"/>
    <w:rsid w:val="000654A1"/>
    <w:rsid w:val="00095B34"/>
    <w:rsid w:val="002E4210"/>
    <w:rsid w:val="007C7FC7"/>
    <w:rsid w:val="00996AF7"/>
    <w:rsid w:val="009B4DC4"/>
    <w:rsid w:val="00C5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93C307"/>
  <w15:docId w15:val="{641A790B-1FBF-2347-BA95-70A6E67A4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0654A1"/>
    <w:rPr>
      <w:rFonts w:eastAsiaTheme="minorHAnsi"/>
      <w:kern w:val="2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54A1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54A1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0654A1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0654A1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54A1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54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54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54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54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0654A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654A1"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0654A1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54A1"/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54A1"/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54A1"/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0654A1"/>
    <w:rPr>
      <w:rFonts w:eastAsia="Times New Roman"/>
      <w:b/>
      <w:bCs/>
      <w:color w:val="971D20" w:themeColor="accent3"/>
      <w:kern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0654A1"/>
    <w:rPr>
      <w:rFonts w:eastAsiaTheme="minorHAnsi"/>
      <w:i/>
      <w:iCs/>
      <w:color w:val="971D20" w:themeColor="accent3"/>
      <w:kern w:val="2"/>
      <w:lang w:val="en-US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0654A1"/>
    <w:rPr>
      <w:rFonts w:eastAsiaTheme="minorHAnsi"/>
      <w:i/>
      <w:iCs/>
      <w:kern w:val="2"/>
      <w:sz w:val="18"/>
      <w:szCs w:val="18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0654A1"/>
    <w:rPr>
      <w:rFonts w:eastAsiaTheme="minorHAnsi"/>
      <w:caps/>
      <w:kern w:val="2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54A1"/>
    <w:rPr>
      <w:rFonts w:eastAsiaTheme="majorEastAsia" w:cstheme="majorBidi"/>
      <w:color w:val="1E6792" w:themeColor="accent1" w:themeShade="BF"/>
      <w:kern w:val="2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54A1"/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0654A1"/>
    <w:rPr>
      <w:rFonts w:eastAsiaTheme="minorHAnsi"/>
      <w:b/>
      <w:bCs/>
      <w:caps/>
      <w:kern w:val="2"/>
      <w:sz w:val="32"/>
      <w:szCs w:val="32"/>
      <w:lang w:val="en-US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0654A1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654A1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0654A1"/>
    <w:rPr>
      <w:rFonts w:eastAsiaTheme="minorHAnsi"/>
      <w:b/>
      <w:bCs/>
      <w:caps/>
      <w:kern w:val="2"/>
      <w:lang w:val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065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0654A1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0654A1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54A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654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54A1"/>
    <w:rPr>
      <w:rFonts w:eastAsiaTheme="minorHAnsi"/>
      <w:kern w:val="2"/>
      <w:lang w:val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0654A1"/>
    <w:pPr>
      <w:ind w:left="720"/>
      <w:contextualSpacing/>
    </w:pPr>
  </w:style>
  <w:style w:type="paragraph" w:customStyle="1" w:styleId="AnswerKey">
    <w:name w:val="Answer Key"/>
    <w:basedOn w:val="Normal"/>
    <w:qFormat/>
    <w:rsid w:val="000654A1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Vertic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0</TotalTime>
  <Pages>2</Pages>
  <Words>210</Words>
  <Characters>958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Charged Up</dc:title>
  <dc:subject/>
  <dc:creator>K20 Center</dc:creator>
  <cp:keywords/>
  <dc:description/>
  <cp:lastModifiedBy>Gracia, Ann M.</cp:lastModifiedBy>
  <cp:revision>3</cp:revision>
  <cp:lastPrinted>2026-07-02T15:57:00Z</cp:lastPrinted>
  <dcterms:created xsi:type="dcterms:W3CDTF">2026-07-02T15:57:00Z</dcterms:created>
  <dcterms:modified xsi:type="dcterms:W3CDTF">2026-07-02T15:57:00Z</dcterms:modified>
  <cp:category/>
</cp:coreProperties>
</file>