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1ADAA5A" w14:textId="1EE6D8B5" w:rsidR="00446C13" w:rsidRPr="00DC7A6D" w:rsidRDefault="00E518E6" w:rsidP="00DC7A6D">
      <w:pPr>
        <w:pStyle w:val="Title"/>
      </w:pPr>
      <w:r>
        <w:t>Alabama Tornado</w:t>
      </w:r>
    </w:p>
    <w:p w14:paraId="40967183" w14:textId="10AEA809" w:rsidR="00E518E6" w:rsidRDefault="00E518E6" w:rsidP="00312F5F">
      <w:r w:rsidRPr="00E518E6">
        <w:t>On March 3, 2019, Alabama, Georgia, and Florida experienced a severe tornado outbreak.</w:t>
      </w:r>
      <w:r w:rsidR="00B73CC1">
        <w:t xml:space="preserve"> </w:t>
      </w:r>
      <w:r w:rsidRPr="00E518E6">
        <w:t>One of these tornadoes, an EF-4, began in Alabama and continued over the state line into</w:t>
      </w:r>
      <w:r w:rsidR="00B73CC1">
        <w:t xml:space="preserve"> </w:t>
      </w:r>
      <w:r w:rsidRPr="00E518E6">
        <w:t xml:space="preserve">Georgia. It caused at least 23 deaths over its path of almost 70 miles. </w:t>
      </w:r>
    </w:p>
    <w:p w14:paraId="4F616114" w14:textId="667CB956" w:rsidR="00E518E6" w:rsidRDefault="00E518E6" w:rsidP="00E518E6">
      <w:pPr>
        <w:pStyle w:val="ListParagraph"/>
        <w:numPr>
          <w:ilvl w:val="0"/>
          <w:numId w:val="12"/>
        </w:numPr>
      </w:pPr>
      <w:r w:rsidRPr="00E518E6">
        <w:t xml:space="preserve">Select a location along the Alabama tornado track between </w:t>
      </w:r>
      <w:r w:rsidRPr="00E518E6">
        <w:rPr>
          <w:b/>
          <w:bCs/>
        </w:rPr>
        <w:t>32.44° N</w:t>
      </w:r>
      <w:r w:rsidRPr="00E518E6">
        <w:t xml:space="preserve">, </w:t>
      </w:r>
      <w:r w:rsidRPr="00E518E6">
        <w:rPr>
          <w:b/>
          <w:bCs/>
        </w:rPr>
        <w:t>85.48° W</w:t>
      </w:r>
      <w:r w:rsidRPr="00E518E6">
        <w:t xml:space="preserve"> and </w:t>
      </w:r>
      <w:r w:rsidRPr="00E518E6">
        <w:rPr>
          <w:b/>
          <w:bCs/>
        </w:rPr>
        <w:t>32.57° N</w:t>
      </w:r>
      <w:r w:rsidRPr="00E518E6">
        <w:t xml:space="preserve">, </w:t>
      </w:r>
      <w:r w:rsidRPr="00E518E6">
        <w:rPr>
          <w:b/>
          <w:bCs/>
        </w:rPr>
        <w:t>85.05° W</w:t>
      </w:r>
      <w:r w:rsidRPr="00E518E6">
        <w:t>, on March 3, 2019.</w:t>
      </w:r>
    </w:p>
    <w:p w14:paraId="4D1B37E6" w14:textId="15180B83" w:rsidR="00B73CC1" w:rsidRDefault="00B73CC1" w:rsidP="00B73CC1"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621BBB" wp14:editId="6E883EA7">
                <wp:simplePos x="0" y="0"/>
                <wp:positionH relativeFrom="margin">
                  <wp:posOffset>0</wp:posOffset>
                </wp:positionH>
                <wp:positionV relativeFrom="paragraph">
                  <wp:posOffset>368300</wp:posOffset>
                </wp:positionV>
                <wp:extent cx="4397375" cy="548640"/>
                <wp:effectExtent l="0" t="0" r="3175" b="381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75" cy="548640"/>
                          <a:chOff x="0" y="0"/>
                          <a:chExt cx="4397375" cy="5486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60"/>
                          <a:stretch/>
                        </pic:blipFill>
                        <pic:spPr bwMode="auto">
                          <a:xfrm>
                            <a:off x="0" y="0"/>
                            <a:ext cx="438785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18" b="4560"/>
                          <a:stretch/>
                        </pic:blipFill>
                        <pic:spPr bwMode="auto">
                          <a:xfrm>
                            <a:off x="3533775" y="0"/>
                            <a:ext cx="86360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D2AA5" id="Group 15" o:spid="_x0000_s1026" style="position:absolute;margin-left:0;margin-top:29pt;width:346.25pt;height:43.2pt;z-index:251662336;mso-position-horizontal-relative:margin" coordsize="43973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3878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">
                  <v:imagedata r:id="rId11" o:title="" cropbottom="2988f"/>
                </v:shape>
                <v:shape id="Picture 14" o:spid="_x0000_s1028" type="#_x0000_t75" style="position:absolute;left:35337;width:8636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">
                  <v:imagedata r:id="rId12" o:title="" cropbottom="2988f" cropleft="52637f"/>
                </v:shape>
                <w10:wrap type="square" anchorx="margin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B86F228" wp14:editId="1197258D">
                <wp:simplePos x="0" y="0"/>
                <wp:positionH relativeFrom="margin">
                  <wp:posOffset>4572000</wp:posOffset>
                </wp:positionH>
                <wp:positionV relativeFrom="paragraph">
                  <wp:posOffset>4445</wp:posOffset>
                </wp:positionV>
                <wp:extent cx="1371600" cy="1262048"/>
                <wp:effectExtent l="0" t="0" r="0" b="0"/>
                <wp:wrapTight wrapText="bothSides">
                  <wp:wrapPolygon edited="0">
                    <wp:start x="0" y="0"/>
                    <wp:lineTo x="0" y="21198"/>
                    <wp:lineTo x="21300" y="21198"/>
                    <wp:lineTo x="21300" y="0"/>
                    <wp:lineTo x="0" y="0"/>
                  </wp:wrapPolygon>
                </wp:wrapTight>
                <wp:docPr id="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71600" cy="1262048"/>
                          <a:chOff x="0" y="0"/>
                          <a:chExt cx="1788903" cy="1645920"/>
                        </a:xfrm>
                      </wpg:grpSpPr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788903" cy="1645920"/>
                            <a:chOff x="1390650" y="1619249"/>
                            <a:chExt cx="4919472" cy="452507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041" t="25599" b="2871"/>
                            <a:stretch/>
                          </pic:blipFill>
                          <pic:spPr>
                            <a:xfrm>
                              <a:off x="1390650" y="1619249"/>
                              <a:ext cx="4919472" cy="45250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09" t="11398" r="85207" b="78676"/>
                            <a:stretch/>
                          </pic:blipFill>
                          <pic:spPr bwMode="auto">
                            <a:xfrm>
                              <a:off x="3648075" y="1962150"/>
                              <a:ext cx="266700" cy="257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" name="Callout: Right Arrow 9"/>
                        <wps:cNvSpPr/>
                        <wps:spPr>
                          <a:xfrm>
                            <a:off x="400050" y="1143000"/>
                            <a:ext cx="1038860" cy="219075"/>
                          </a:xfrm>
                          <a:prstGeom prst="rightArrowCallout">
                            <a:avLst>
                              <a:gd name="adj1" fmla="val 25000"/>
                              <a:gd name="adj2" fmla="val 50000"/>
                              <a:gd name="adj3" fmla="val 68478"/>
                              <a:gd name="adj4" fmla="val 70478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75B847" w14:textId="77777777" w:rsidR="00B73CC1" w:rsidRPr="008F0567" w:rsidRDefault="00B73CC1" w:rsidP="00B73CC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8"/>
                                </w:rPr>
                              </w:pPr>
                              <w:r w:rsidRPr="008F0567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18"/>
                                </w:rPr>
                                <w:t>Florida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6F228" id="Group 2" o:spid="_x0000_s1026" style="position:absolute;margin-left:5in;margin-top:.35pt;width:108pt;height:99.35pt;z-index:-251655168;mso-position-horizontal-relative:margin;mso-width-relative:margin;mso-height-relative:margin" coordsize="17889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">
                <o:lock v:ext="edit" aspectratio="t"/>
                <v:group id="Group 4" o:spid="_x0000_s1027" style="position:absolute;width:17889;height:16459" coordorigin="13906,16192" coordsize="4919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13906;top:16192;width:49195;height:452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">
                    <v:imagedata r:id="rId15" o:title="" croptop="16777f" cropbottom="1882f" cropleft="14445f"/>
                  </v:shape>
                  <v:shape id="Picture 7" o:spid="_x0000_s1029" type="#_x0000_t75" style="position:absolute;left:36480;top:19621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">
                    <v:imagedata r:id="rId16" o:title="" croptop="7470f" cropbottom="51561f" cropleft="4266f" cropright="55841f"/>
                  </v:shape>
                </v:group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Callout: Right Arrow 9" o:spid="_x0000_s1030" type="#_x0000_t78" style="position:absolute;left:4000;top:11430;width:10389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" adj="15223,0,18481" fillcolor="#a9c3c8 [1305]" strokecolor="white [3212]" strokeweight="1pt">
                  <v:textbox inset=",0,,0">
                    <w:txbxContent>
                      <w:p w14:paraId="6F75B847" w14:textId="77777777" w:rsidR="00B73CC1" w:rsidRPr="008F0567" w:rsidRDefault="00B73CC1" w:rsidP="00B73CC1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18"/>
                          </w:rPr>
                        </w:pPr>
                        <w:r w:rsidRPr="008F0567">
                          <w:rPr>
                            <w:b/>
                            <w:bCs/>
                            <w:color w:val="000000"/>
                            <w:sz w:val="20"/>
                            <w:szCs w:val="18"/>
                          </w:rPr>
                          <w:t>Florida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13FDED9" w14:textId="7BD881DA" w:rsidR="00B73CC1" w:rsidRDefault="00B73CC1" w:rsidP="00B73CC1">
      <w:pPr>
        <w:pStyle w:val="BodyText"/>
      </w:pPr>
    </w:p>
    <w:p w14:paraId="3BFA8BB2" w14:textId="77777777" w:rsidR="00B73CC1" w:rsidRPr="00B73CC1" w:rsidRDefault="00B73CC1" w:rsidP="00B73CC1">
      <w:pPr>
        <w:pStyle w:val="BodyText"/>
      </w:pPr>
    </w:p>
    <w:p w14:paraId="787F46A9" w14:textId="18627A6F" w:rsidR="00E518E6" w:rsidRDefault="00E518E6" w:rsidP="00E518E6">
      <w:pPr>
        <w:pStyle w:val="ListParagraph"/>
        <w:numPr>
          <w:ilvl w:val="0"/>
          <w:numId w:val="12"/>
        </w:numPr>
      </w:pPr>
      <w:r>
        <w:t>Create a table in Desmos to record data at your point from 00:00 on March 3</w:t>
      </w:r>
      <w:r w:rsidR="00B73CC1">
        <w:t xml:space="preserve"> </w:t>
      </w:r>
      <w:r>
        <w:t xml:space="preserve">through 00:00 on March 4. Record the following </w:t>
      </w:r>
      <w:r w:rsidR="00312F5F">
        <w:t>a</w:t>
      </w:r>
      <w:r>
        <w:t xml:space="preserve">ir mode variables at Earth’s surface (Height – </w:t>
      </w:r>
      <w:proofErr w:type="spellStart"/>
      <w:r>
        <w:t>Sfc</w:t>
      </w:r>
      <w:proofErr w:type="spellEnd"/>
      <w:r>
        <w:t>):</w:t>
      </w:r>
    </w:p>
    <w:p w14:paraId="45C6BD7A" w14:textId="77777777" w:rsidR="00E518E6" w:rsidRPr="003F7E1E" w:rsidRDefault="00E518E6" w:rsidP="00E518E6">
      <w:pPr>
        <w:pStyle w:val="ListParagraph"/>
        <w:numPr>
          <w:ilvl w:val="1"/>
          <w:numId w:val="12"/>
        </w:numPr>
        <w:rPr>
          <w:i/>
          <w:iCs/>
        </w:rPr>
      </w:pPr>
      <w:r w:rsidRPr="003F7E1E">
        <w:rPr>
          <w:b/>
          <w:bCs/>
        </w:rPr>
        <w:t>MSLP</w:t>
      </w:r>
      <w:r>
        <w:t xml:space="preserve"> – </w:t>
      </w:r>
      <w:r w:rsidRPr="003F7E1E">
        <w:rPr>
          <w:i/>
          <w:iCs/>
        </w:rPr>
        <w:t>Mean Sea Level Pressure</w:t>
      </w:r>
    </w:p>
    <w:p w14:paraId="745FC35D" w14:textId="7C7A38BE" w:rsidR="00E518E6" w:rsidRPr="003F7E1E" w:rsidRDefault="00E518E6" w:rsidP="00E518E6">
      <w:pPr>
        <w:pStyle w:val="ListParagraph"/>
        <w:numPr>
          <w:ilvl w:val="1"/>
          <w:numId w:val="12"/>
        </w:numPr>
        <w:rPr>
          <w:i/>
          <w:iCs/>
        </w:rPr>
      </w:pPr>
      <w:r w:rsidRPr="003F7E1E">
        <w:rPr>
          <w:b/>
          <w:bCs/>
        </w:rPr>
        <w:t>Wind</w:t>
      </w:r>
      <w:r>
        <w:t xml:space="preserve"> – </w:t>
      </w:r>
      <w:r w:rsidRPr="003F7E1E">
        <w:rPr>
          <w:i/>
          <w:iCs/>
        </w:rPr>
        <w:t xml:space="preserve">Wind </w:t>
      </w:r>
      <w:r w:rsidR="003F7E1E">
        <w:rPr>
          <w:i/>
          <w:iCs/>
        </w:rPr>
        <w:t>S</w:t>
      </w:r>
      <w:r w:rsidRPr="003F7E1E">
        <w:rPr>
          <w:i/>
          <w:iCs/>
        </w:rPr>
        <w:t>peed</w:t>
      </w:r>
    </w:p>
    <w:p w14:paraId="18D6C305" w14:textId="77777777" w:rsidR="00E518E6" w:rsidRDefault="00E518E6" w:rsidP="00E518E6">
      <w:pPr>
        <w:pStyle w:val="ListParagraph"/>
        <w:numPr>
          <w:ilvl w:val="1"/>
          <w:numId w:val="12"/>
        </w:numPr>
      </w:pPr>
      <w:r w:rsidRPr="003F7E1E">
        <w:rPr>
          <w:b/>
          <w:bCs/>
        </w:rPr>
        <w:t>CAPE</w:t>
      </w:r>
      <w:r>
        <w:t xml:space="preserve"> – </w:t>
      </w:r>
      <w:r w:rsidRPr="003F7E1E">
        <w:rPr>
          <w:i/>
          <w:iCs/>
        </w:rPr>
        <w:t>Convective Available Potential Energy</w:t>
      </w:r>
    </w:p>
    <w:p w14:paraId="7F03DDD2" w14:textId="49CD918E" w:rsidR="00E518E6" w:rsidRDefault="00E518E6" w:rsidP="00E518E6">
      <w:pPr>
        <w:pStyle w:val="ListParagraph"/>
        <w:numPr>
          <w:ilvl w:val="0"/>
          <w:numId w:val="12"/>
        </w:numPr>
      </w:pPr>
      <w:r w:rsidRPr="00E518E6">
        <w:t>Make a claim about what time the tornado likely touched down. What evidence supports your claim</w:t>
      </w:r>
      <w:r>
        <w:t>?</w:t>
      </w:r>
    </w:p>
    <w:tbl>
      <w:tblPr>
        <w:tblStyle w:val="TableGrid"/>
        <w:tblW w:w="0" w:type="auto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Look w:val="04A0" w:firstRow="1" w:lastRow="0" w:firstColumn="1" w:lastColumn="0" w:noHBand="0" w:noVBand="1"/>
      </w:tblPr>
      <w:tblGrid>
        <w:gridCol w:w="9340"/>
      </w:tblGrid>
      <w:tr w:rsidR="00312F5F" w14:paraId="5295D7D9" w14:textId="0D9423A8" w:rsidTr="00312F5F">
        <w:trPr>
          <w:trHeight w:val="1330"/>
        </w:trPr>
        <w:tc>
          <w:tcPr>
            <w:tcW w:w="9340" w:type="dxa"/>
          </w:tcPr>
          <w:p w14:paraId="07288E98" w14:textId="0C88B033" w:rsidR="00312F5F" w:rsidRDefault="00312F5F" w:rsidP="00312F5F">
            <w:pPr>
              <w:pStyle w:val="Heading1"/>
            </w:pPr>
            <w:r>
              <w:t>Claim</w:t>
            </w:r>
          </w:p>
        </w:tc>
      </w:tr>
      <w:tr w:rsidR="00312F5F" w14:paraId="1AED3F82" w14:textId="39F3174A" w:rsidTr="00025592">
        <w:trPr>
          <w:trHeight w:val="3112"/>
        </w:trPr>
        <w:tc>
          <w:tcPr>
            <w:tcW w:w="9340" w:type="dxa"/>
          </w:tcPr>
          <w:p w14:paraId="3DD142F5" w14:textId="1439F460" w:rsidR="00312F5F" w:rsidRDefault="00312F5F" w:rsidP="00312F5F">
            <w:pPr>
              <w:pStyle w:val="Heading1"/>
            </w:pPr>
            <w:r>
              <w:t>Evidence</w:t>
            </w:r>
          </w:p>
        </w:tc>
      </w:tr>
    </w:tbl>
    <w:p w14:paraId="304BCBA3" w14:textId="59691C29" w:rsidR="00E518E6" w:rsidRDefault="00E518E6" w:rsidP="00E518E6">
      <w:pPr>
        <w:pStyle w:val="BodyText"/>
      </w:pPr>
    </w:p>
    <w:p w14:paraId="12F34737" w14:textId="11932CB9" w:rsidR="00E518E6" w:rsidRDefault="00E518E6" w:rsidP="00E518E6">
      <w:pPr>
        <w:pStyle w:val="BodyText"/>
      </w:pPr>
    </w:p>
    <w:p w14:paraId="2C8B96A0" w14:textId="24E5DFF5" w:rsidR="00E518E6" w:rsidRDefault="00E518E6" w:rsidP="00312F5F">
      <w:pPr>
        <w:pStyle w:val="ListParagraph"/>
        <w:numPr>
          <w:ilvl w:val="0"/>
          <w:numId w:val="12"/>
        </w:numPr>
      </w:pPr>
      <w:r>
        <w:t>Record at least one more variable from the Overlay list in Desmos. Don’t use WPD or MI.</w:t>
      </w:r>
      <w:r w:rsidR="00312F5F">
        <w:t xml:space="preserve"> </w:t>
      </w:r>
      <w:r>
        <w:t>Does the new variable support your claim? Why or why not?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0"/>
      </w:tblGrid>
      <w:tr w:rsidR="00E518E6" w14:paraId="500A5F55" w14:textId="77777777" w:rsidTr="00186217">
        <w:trPr>
          <w:trHeight w:val="2518"/>
        </w:trPr>
        <w:tc>
          <w:tcPr>
            <w:tcW w:w="9350" w:type="dxa"/>
            <w:tcBorders>
              <w:top w:val="single" w:sz="8" w:space="0" w:color="BED7D3" w:themeColor="accent3"/>
              <w:left w:val="single" w:sz="8" w:space="0" w:color="BED7D3" w:themeColor="accent3"/>
              <w:bottom w:val="single" w:sz="8" w:space="0" w:color="BED7D3" w:themeColor="accent3"/>
              <w:right w:val="single" w:sz="8" w:space="0" w:color="BED7D3" w:themeColor="accent3"/>
            </w:tcBorders>
          </w:tcPr>
          <w:p w14:paraId="747F3B14" w14:textId="77777777" w:rsidR="00E518E6" w:rsidRDefault="00E518E6" w:rsidP="00E518E6"/>
        </w:tc>
      </w:tr>
    </w:tbl>
    <w:p w14:paraId="111FE931" w14:textId="77777777" w:rsidR="00186217" w:rsidRPr="00186217" w:rsidRDefault="00186217" w:rsidP="00186217">
      <w:pPr>
        <w:rPr>
          <w:sz w:val="6"/>
          <w:szCs w:val="4"/>
        </w:rPr>
      </w:pPr>
    </w:p>
    <w:p w14:paraId="2B1283E9" w14:textId="77777777" w:rsidR="00B73CC1" w:rsidRDefault="00B73CC1" w:rsidP="00B73CC1"/>
    <w:p w14:paraId="61EF2016" w14:textId="5146D9CE" w:rsidR="00E518E6" w:rsidRDefault="00E518E6" w:rsidP="00E518E6">
      <w:pPr>
        <w:pStyle w:val="ListParagraph"/>
        <w:numPr>
          <w:ilvl w:val="0"/>
          <w:numId w:val="12"/>
        </w:numPr>
      </w:pPr>
      <w:r>
        <w:t xml:space="preserve">Using the patterns </w:t>
      </w:r>
      <w:r w:rsidR="00312F5F">
        <w:t xml:space="preserve">that </w:t>
      </w:r>
      <w:r>
        <w:t xml:space="preserve">you see in your data, explain how these variables could be used to predict the development of future tornadoes. </w:t>
      </w:r>
      <w:r w:rsidR="003F7E1E">
        <w:t>Are there any variables that are not good predictors of tornadic activity? Why not?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0"/>
      </w:tblGrid>
      <w:tr w:rsidR="00186217" w14:paraId="55788F19" w14:textId="77777777" w:rsidTr="00143A7F">
        <w:trPr>
          <w:trHeight w:val="2518"/>
        </w:trPr>
        <w:tc>
          <w:tcPr>
            <w:tcW w:w="9350" w:type="dxa"/>
            <w:tcBorders>
              <w:top w:val="single" w:sz="8" w:space="0" w:color="BED7D3" w:themeColor="accent3"/>
              <w:left w:val="single" w:sz="8" w:space="0" w:color="BED7D3" w:themeColor="accent3"/>
              <w:bottom w:val="single" w:sz="8" w:space="0" w:color="BED7D3" w:themeColor="accent3"/>
              <w:right w:val="single" w:sz="8" w:space="0" w:color="BED7D3" w:themeColor="accent3"/>
            </w:tcBorders>
          </w:tcPr>
          <w:p w14:paraId="0CD15362" w14:textId="77777777" w:rsidR="00186217" w:rsidRDefault="00186217" w:rsidP="00143A7F"/>
        </w:tc>
      </w:tr>
    </w:tbl>
    <w:p w14:paraId="3DE5FEB9" w14:textId="77777777" w:rsidR="00E518E6" w:rsidRPr="00186217" w:rsidRDefault="00E518E6" w:rsidP="00E518E6">
      <w:pPr>
        <w:pStyle w:val="BodyText"/>
        <w:rPr>
          <w:sz w:val="6"/>
          <w:szCs w:val="4"/>
        </w:rPr>
      </w:pPr>
    </w:p>
    <w:p w14:paraId="040FC80C" w14:textId="77777777" w:rsidR="00B73CC1" w:rsidRDefault="00B73CC1" w:rsidP="00B73CC1"/>
    <w:p w14:paraId="40934B35" w14:textId="6EB07F47" w:rsidR="00E518E6" w:rsidRDefault="00E518E6" w:rsidP="00E518E6">
      <w:pPr>
        <w:pStyle w:val="ListParagraph"/>
        <w:numPr>
          <w:ilvl w:val="0"/>
          <w:numId w:val="12"/>
        </w:numPr>
      </w:pPr>
      <w:r>
        <w:t>What additional information would you want or need to make your claim stronger?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0"/>
      </w:tblGrid>
      <w:tr w:rsidR="00186217" w14:paraId="63FB0A49" w14:textId="77777777" w:rsidTr="00143A7F">
        <w:trPr>
          <w:trHeight w:val="2518"/>
        </w:trPr>
        <w:tc>
          <w:tcPr>
            <w:tcW w:w="9350" w:type="dxa"/>
            <w:tcBorders>
              <w:top w:val="single" w:sz="8" w:space="0" w:color="BED7D3" w:themeColor="accent3"/>
              <w:left w:val="single" w:sz="8" w:space="0" w:color="BED7D3" w:themeColor="accent3"/>
              <w:bottom w:val="single" w:sz="8" w:space="0" w:color="BED7D3" w:themeColor="accent3"/>
              <w:right w:val="single" w:sz="8" w:space="0" w:color="BED7D3" w:themeColor="accent3"/>
            </w:tcBorders>
          </w:tcPr>
          <w:p w14:paraId="64852C22" w14:textId="77777777" w:rsidR="00186217" w:rsidRDefault="00186217" w:rsidP="00143A7F"/>
        </w:tc>
      </w:tr>
    </w:tbl>
    <w:p w14:paraId="1CF4050F" w14:textId="77777777" w:rsidR="00E518E6" w:rsidRPr="00E518E6" w:rsidRDefault="00E518E6" w:rsidP="00E518E6"/>
    <w:p w14:paraId="42D7CA47" w14:textId="77777777" w:rsidR="00E518E6" w:rsidRDefault="00E518E6">
      <w:pPr>
        <w:spacing w:after="160" w:line="259" w:lineRule="auto"/>
      </w:pPr>
      <w:r>
        <w:br w:type="page"/>
      </w:r>
    </w:p>
    <w:p w14:paraId="1BE4EF2C" w14:textId="7D106C4A" w:rsidR="00C73EA1" w:rsidRDefault="00E518E6" w:rsidP="00E518E6">
      <w:pPr>
        <w:pStyle w:val="Title"/>
      </w:pPr>
      <w:r>
        <w:lastRenderedPageBreak/>
        <w:t>Alabama Tornado</w:t>
      </w:r>
      <w:r w:rsidR="00CE336D">
        <w:t xml:space="preserve"> </w:t>
      </w:r>
    </w:p>
    <w:tbl>
      <w:tblPr>
        <w:tblStyle w:val="TableGrid"/>
        <w:tblW w:w="0" w:type="auto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0"/>
        <w:gridCol w:w="2090"/>
        <w:gridCol w:w="2090"/>
        <w:gridCol w:w="2090"/>
        <w:gridCol w:w="2090"/>
      </w:tblGrid>
      <w:tr w:rsidR="00E518E6" w14:paraId="31766042" w14:textId="5E98BC57" w:rsidTr="00186217">
        <w:trPr>
          <w:cantSplit/>
          <w:trHeight w:val="495"/>
          <w:tblHeader/>
        </w:trPr>
        <w:tc>
          <w:tcPr>
            <w:tcW w:w="980" w:type="dxa"/>
            <w:shd w:val="clear" w:color="auto" w:fill="3E5C61" w:themeFill="accent2"/>
          </w:tcPr>
          <w:p w14:paraId="38B81D1D" w14:textId="14A4352D" w:rsidR="00E518E6" w:rsidRPr="0053328A" w:rsidRDefault="00186217" w:rsidP="00186217">
            <w:pPr>
              <w:pStyle w:val="TableColumnHeaders"/>
              <w:spacing w:after="0"/>
            </w:pPr>
            <w:r>
              <w:t xml:space="preserve">Time (24 </w:t>
            </w:r>
            <w:proofErr w:type="spellStart"/>
            <w:r>
              <w:t>hr</w:t>
            </w:r>
            <w:proofErr w:type="spellEnd"/>
            <w:r>
              <w:t>)</w:t>
            </w:r>
          </w:p>
        </w:tc>
        <w:tc>
          <w:tcPr>
            <w:tcW w:w="2090" w:type="dxa"/>
            <w:shd w:val="clear" w:color="auto" w:fill="3E5C61" w:themeFill="accent2"/>
          </w:tcPr>
          <w:p w14:paraId="23C5A8E4" w14:textId="77777777" w:rsidR="00186217" w:rsidRDefault="00186217" w:rsidP="00186217">
            <w:pPr>
              <w:pStyle w:val="TableColumnHeaders"/>
              <w:spacing w:after="0"/>
            </w:pPr>
            <w:r>
              <w:t xml:space="preserve">MSLP </w:t>
            </w:r>
          </w:p>
          <w:p w14:paraId="0A41A8DF" w14:textId="328141CA" w:rsidR="00E518E6" w:rsidRPr="0053328A" w:rsidRDefault="00186217" w:rsidP="00186217">
            <w:pPr>
              <w:pStyle w:val="TableColumnHeaders"/>
              <w:spacing w:after="0"/>
            </w:pPr>
            <w:r>
              <w:t>(</w:t>
            </w:r>
            <w:proofErr w:type="spellStart"/>
            <w:r>
              <w:t>hPa</w:t>
            </w:r>
            <w:proofErr w:type="spellEnd"/>
            <w:r>
              <w:t>)</w:t>
            </w:r>
          </w:p>
        </w:tc>
        <w:tc>
          <w:tcPr>
            <w:tcW w:w="2090" w:type="dxa"/>
            <w:shd w:val="clear" w:color="auto" w:fill="3E5C61" w:themeFill="accent2"/>
          </w:tcPr>
          <w:p w14:paraId="509BB2D6" w14:textId="77777777" w:rsidR="00186217" w:rsidRDefault="00186217" w:rsidP="00186217">
            <w:pPr>
              <w:pStyle w:val="TableColumnHeaders"/>
              <w:spacing w:after="0"/>
            </w:pPr>
            <w:r>
              <w:t xml:space="preserve">Wind </w:t>
            </w:r>
          </w:p>
          <w:p w14:paraId="13F8237E" w14:textId="70ED09BE" w:rsidR="00E518E6" w:rsidRPr="0053328A" w:rsidRDefault="00186217" w:rsidP="00186217">
            <w:pPr>
              <w:pStyle w:val="TableColumnHeaders"/>
              <w:spacing w:after="0"/>
            </w:pPr>
            <w:r>
              <w:t>(km/h)</w:t>
            </w:r>
          </w:p>
        </w:tc>
        <w:tc>
          <w:tcPr>
            <w:tcW w:w="2090" w:type="dxa"/>
            <w:shd w:val="clear" w:color="auto" w:fill="3E5C61" w:themeFill="accent2"/>
          </w:tcPr>
          <w:p w14:paraId="3107BAE7" w14:textId="77777777" w:rsidR="00186217" w:rsidRDefault="00186217" w:rsidP="00186217">
            <w:pPr>
              <w:pStyle w:val="TableColumnHeaders"/>
              <w:spacing w:after="0"/>
            </w:pPr>
            <w:r>
              <w:t xml:space="preserve">CAPE </w:t>
            </w:r>
          </w:p>
          <w:p w14:paraId="77DA76C1" w14:textId="00289C7B" w:rsidR="00E518E6" w:rsidRPr="0053328A" w:rsidRDefault="00186217" w:rsidP="00186217">
            <w:pPr>
              <w:pStyle w:val="TableColumnHeaders"/>
              <w:spacing w:after="0"/>
            </w:pPr>
            <w:r>
              <w:t>(J/kg)</w:t>
            </w:r>
          </w:p>
        </w:tc>
        <w:tc>
          <w:tcPr>
            <w:tcW w:w="2090" w:type="dxa"/>
            <w:shd w:val="clear" w:color="auto" w:fill="3E5C61" w:themeFill="accent2"/>
          </w:tcPr>
          <w:p w14:paraId="247E40D4" w14:textId="3E97272E" w:rsidR="00E518E6" w:rsidRPr="0053328A" w:rsidRDefault="00186217" w:rsidP="00186217">
            <w:pPr>
              <w:pStyle w:val="TableColumnHeaders"/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C6DD69" wp14:editId="54CB7A7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189865</wp:posOffset>
                      </wp:positionV>
                      <wp:extent cx="1143000" cy="2667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A0BE0" id="Rectangle 1" o:spid="_x0000_s1026" style="position:absolute;margin-left:.25pt;margin-top:14.95pt;width:9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" fillcolor="white [3212]" strokecolor="#bed7d3 [3206]" strokeweight="1pt"/>
                  </w:pict>
                </mc:Fallback>
              </mc:AlternateContent>
            </w:r>
            <w:r>
              <w:t>Other:</w:t>
            </w:r>
          </w:p>
        </w:tc>
      </w:tr>
      <w:tr w:rsidR="00E518E6" w14:paraId="2C56EE79" w14:textId="1A89DC16" w:rsidTr="00312F5F">
        <w:tc>
          <w:tcPr>
            <w:tcW w:w="980" w:type="dxa"/>
            <w:shd w:val="clear" w:color="auto" w:fill="auto"/>
          </w:tcPr>
          <w:p w14:paraId="25578265" w14:textId="54AA2E24" w:rsidR="00E518E6" w:rsidRPr="00B73CC1" w:rsidRDefault="00186217" w:rsidP="00312F5F">
            <w:pPr>
              <w:pStyle w:val="Heading1"/>
            </w:pPr>
            <w:r w:rsidRPr="00B73CC1">
              <w:t>00:00</w:t>
            </w:r>
          </w:p>
        </w:tc>
        <w:tc>
          <w:tcPr>
            <w:tcW w:w="2090" w:type="dxa"/>
            <w:shd w:val="clear" w:color="auto" w:fill="auto"/>
          </w:tcPr>
          <w:p w14:paraId="29321BEF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02665EF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DB031D1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35CCEE04" w14:textId="77777777" w:rsidR="00E518E6" w:rsidRDefault="00E518E6" w:rsidP="00AC349E"/>
        </w:tc>
      </w:tr>
      <w:tr w:rsidR="00E518E6" w14:paraId="435B6121" w14:textId="11D3E7DF" w:rsidTr="00312F5F">
        <w:tc>
          <w:tcPr>
            <w:tcW w:w="980" w:type="dxa"/>
            <w:shd w:val="clear" w:color="auto" w:fill="auto"/>
          </w:tcPr>
          <w:p w14:paraId="1E075447" w14:textId="1654077A" w:rsidR="00E518E6" w:rsidRPr="00B73CC1" w:rsidRDefault="00186217" w:rsidP="00312F5F">
            <w:pPr>
              <w:pStyle w:val="Heading1"/>
            </w:pPr>
            <w:r w:rsidRPr="00312F5F">
              <w:t>03:00</w:t>
            </w:r>
          </w:p>
        </w:tc>
        <w:tc>
          <w:tcPr>
            <w:tcW w:w="2090" w:type="dxa"/>
            <w:shd w:val="clear" w:color="auto" w:fill="auto"/>
          </w:tcPr>
          <w:p w14:paraId="1A38FAB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6F8016D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713574D" w14:textId="5B64BAF6" w:rsidR="00E518E6" w:rsidRDefault="00E518E6" w:rsidP="00AC349E"/>
        </w:tc>
        <w:tc>
          <w:tcPr>
            <w:tcW w:w="2090" w:type="dxa"/>
            <w:shd w:val="clear" w:color="auto" w:fill="auto"/>
          </w:tcPr>
          <w:p w14:paraId="09731661" w14:textId="77777777" w:rsidR="00E518E6" w:rsidRDefault="00E518E6" w:rsidP="00AC349E"/>
        </w:tc>
      </w:tr>
      <w:tr w:rsidR="00E518E6" w14:paraId="4E9F94BF" w14:textId="77777777" w:rsidTr="00312F5F">
        <w:tc>
          <w:tcPr>
            <w:tcW w:w="980" w:type="dxa"/>
            <w:shd w:val="clear" w:color="auto" w:fill="auto"/>
          </w:tcPr>
          <w:p w14:paraId="4DEBB394" w14:textId="5BB2F0AC" w:rsidR="00E518E6" w:rsidRPr="00B73CC1" w:rsidRDefault="00186217" w:rsidP="00312F5F">
            <w:pPr>
              <w:pStyle w:val="Heading1"/>
            </w:pPr>
            <w:r w:rsidRPr="00B73CC1">
              <w:t>06:00</w:t>
            </w:r>
          </w:p>
        </w:tc>
        <w:tc>
          <w:tcPr>
            <w:tcW w:w="2090" w:type="dxa"/>
            <w:shd w:val="clear" w:color="auto" w:fill="auto"/>
          </w:tcPr>
          <w:p w14:paraId="66551978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9BEEF3A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CEC6DB8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53A0A07" w14:textId="77777777" w:rsidR="00E518E6" w:rsidRDefault="00E518E6" w:rsidP="00AC349E"/>
        </w:tc>
      </w:tr>
      <w:tr w:rsidR="00E518E6" w14:paraId="761838BB" w14:textId="77777777" w:rsidTr="00312F5F">
        <w:tc>
          <w:tcPr>
            <w:tcW w:w="980" w:type="dxa"/>
            <w:shd w:val="clear" w:color="auto" w:fill="auto"/>
          </w:tcPr>
          <w:p w14:paraId="3F80D34D" w14:textId="615E717E" w:rsidR="00E518E6" w:rsidRPr="00B73CC1" w:rsidRDefault="00186217" w:rsidP="00312F5F">
            <w:pPr>
              <w:pStyle w:val="Heading1"/>
            </w:pPr>
            <w:r w:rsidRPr="00B73CC1">
              <w:t>09:00</w:t>
            </w:r>
          </w:p>
        </w:tc>
        <w:tc>
          <w:tcPr>
            <w:tcW w:w="2090" w:type="dxa"/>
            <w:shd w:val="clear" w:color="auto" w:fill="auto"/>
          </w:tcPr>
          <w:p w14:paraId="4C370FC2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76456B2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F5EE6F8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6CF9F1E" w14:textId="77777777" w:rsidR="00E518E6" w:rsidRDefault="00E518E6" w:rsidP="00AC349E"/>
        </w:tc>
      </w:tr>
      <w:tr w:rsidR="00E518E6" w14:paraId="778286EC" w14:textId="77777777" w:rsidTr="00312F5F">
        <w:tc>
          <w:tcPr>
            <w:tcW w:w="980" w:type="dxa"/>
            <w:shd w:val="clear" w:color="auto" w:fill="auto"/>
          </w:tcPr>
          <w:p w14:paraId="66E7A0D8" w14:textId="373919DC" w:rsidR="00E518E6" w:rsidRPr="00B73CC1" w:rsidRDefault="00186217" w:rsidP="00312F5F">
            <w:pPr>
              <w:pStyle w:val="Heading1"/>
            </w:pPr>
            <w:r w:rsidRPr="00B73CC1">
              <w:t>12:00</w:t>
            </w:r>
          </w:p>
        </w:tc>
        <w:tc>
          <w:tcPr>
            <w:tcW w:w="2090" w:type="dxa"/>
            <w:shd w:val="clear" w:color="auto" w:fill="auto"/>
          </w:tcPr>
          <w:p w14:paraId="5F12730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1D4D233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3C90E0D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D0F8588" w14:textId="77777777" w:rsidR="00E518E6" w:rsidRDefault="00E518E6" w:rsidP="00AC349E"/>
        </w:tc>
      </w:tr>
      <w:tr w:rsidR="00E518E6" w14:paraId="4D345468" w14:textId="77777777" w:rsidTr="00312F5F">
        <w:tc>
          <w:tcPr>
            <w:tcW w:w="980" w:type="dxa"/>
            <w:shd w:val="clear" w:color="auto" w:fill="auto"/>
          </w:tcPr>
          <w:p w14:paraId="5E2076CD" w14:textId="5E056065" w:rsidR="00E518E6" w:rsidRPr="00B73CC1" w:rsidRDefault="00186217" w:rsidP="00312F5F">
            <w:pPr>
              <w:pStyle w:val="Heading1"/>
            </w:pPr>
            <w:r w:rsidRPr="00B73CC1">
              <w:t>15:00</w:t>
            </w:r>
          </w:p>
        </w:tc>
        <w:tc>
          <w:tcPr>
            <w:tcW w:w="2090" w:type="dxa"/>
            <w:shd w:val="clear" w:color="auto" w:fill="auto"/>
          </w:tcPr>
          <w:p w14:paraId="1E7A6CF1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9B2248E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22312E9C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53D5D40A" w14:textId="77777777" w:rsidR="00E518E6" w:rsidRDefault="00E518E6" w:rsidP="00AC349E"/>
        </w:tc>
      </w:tr>
      <w:tr w:rsidR="00E518E6" w14:paraId="7119E53A" w14:textId="77777777" w:rsidTr="00312F5F">
        <w:tc>
          <w:tcPr>
            <w:tcW w:w="980" w:type="dxa"/>
            <w:shd w:val="clear" w:color="auto" w:fill="auto"/>
          </w:tcPr>
          <w:p w14:paraId="10F0A660" w14:textId="27ECF1BA" w:rsidR="00E518E6" w:rsidRPr="00B73CC1" w:rsidRDefault="00186217" w:rsidP="00312F5F">
            <w:pPr>
              <w:pStyle w:val="Heading1"/>
            </w:pPr>
            <w:r w:rsidRPr="00B73CC1">
              <w:t>18:00</w:t>
            </w:r>
          </w:p>
        </w:tc>
        <w:tc>
          <w:tcPr>
            <w:tcW w:w="2090" w:type="dxa"/>
            <w:shd w:val="clear" w:color="auto" w:fill="auto"/>
          </w:tcPr>
          <w:p w14:paraId="7B2B73A2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4D0007FC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53F2B63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33702A77" w14:textId="77777777" w:rsidR="00E518E6" w:rsidRDefault="00E518E6" w:rsidP="00AC349E"/>
        </w:tc>
      </w:tr>
      <w:tr w:rsidR="00E518E6" w14:paraId="35F74A6A" w14:textId="77777777" w:rsidTr="00312F5F">
        <w:tc>
          <w:tcPr>
            <w:tcW w:w="980" w:type="dxa"/>
            <w:shd w:val="clear" w:color="auto" w:fill="auto"/>
          </w:tcPr>
          <w:p w14:paraId="47526E61" w14:textId="7E31DB90" w:rsidR="00E518E6" w:rsidRPr="00B73CC1" w:rsidRDefault="00186217" w:rsidP="00312F5F">
            <w:pPr>
              <w:pStyle w:val="Heading1"/>
            </w:pPr>
            <w:r w:rsidRPr="00B73CC1">
              <w:t>21:00</w:t>
            </w:r>
          </w:p>
        </w:tc>
        <w:tc>
          <w:tcPr>
            <w:tcW w:w="2090" w:type="dxa"/>
            <w:shd w:val="clear" w:color="auto" w:fill="auto"/>
          </w:tcPr>
          <w:p w14:paraId="40616870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73F06B6C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9560D29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2543D2B6" w14:textId="77777777" w:rsidR="00E518E6" w:rsidRDefault="00E518E6" w:rsidP="00AC349E"/>
        </w:tc>
      </w:tr>
      <w:tr w:rsidR="00E518E6" w14:paraId="44750831" w14:textId="77777777" w:rsidTr="00312F5F">
        <w:trPr>
          <w:trHeight w:val="207"/>
        </w:trPr>
        <w:tc>
          <w:tcPr>
            <w:tcW w:w="980" w:type="dxa"/>
            <w:shd w:val="clear" w:color="auto" w:fill="auto"/>
          </w:tcPr>
          <w:p w14:paraId="563C7025" w14:textId="63C8063C" w:rsidR="00E518E6" w:rsidRPr="00B73CC1" w:rsidRDefault="00186217" w:rsidP="00312F5F">
            <w:pPr>
              <w:pStyle w:val="Heading1"/>
            </w:pPr>
            <w:r w:rsidRPr="00B73CC1">
              <w:t>00:00</w:t>
            </w:r>
          </w:p>
        </w:tc>
        <w:tc>
          <w:tcPr>
            <w:tcW w:w="2090" w:type="dxa"/>
            <w:shd w:val="clear" w:color="auto" w:fill="auto"/>
          </w:tcPr>
          <w:p w14:paraId="67A718E0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107236A0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08A64529" w14:textId="77777777" w:rsidR="00E518E6" w:rsidRDefault="00E518E6" w:rsidP="00AC349E"/>
        </w:tc>
        <w:tc>
          <w:tcPr>
            <w:tcW w:w="2090" w:type="dxa"/>
            <w:shd w:val="clear" w:color="auto" w:fill="auto"/>
          </w:tcPr>
          <w:p w14:paraId="6DB7EFBD" w14:textId="77777777" w:rsidR="00E518E6" w:rsidRDefault="00E518E6" w:rsidP="00AC349E"/>
        </w:tc>
      </w:tr>
    </w:tbl>
    <w:p w14:paraId="6A4DBFDD" w14:textId="1F2E3BD7" w:rsidR="0036040A" w:rsidRPr="0036040A" w:rsidRDefault="0036040A" w:rsidP="00F72D02"/>
    <w:sectPr w:rsidR="0036040A" w:rsidRPr="003604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DB77C" w14:textId="77777777" w:rsidR="00F54832" w:rsidRDefault="00F54832" w:rsidP="00293785">
      <w:pPr>
        <w:spacing w:after="0" w:line="240" w:lineRule="auto"/>
      </w:pPr>
      <w:r>
        <w:separator/>
      </w:r>
    </w:p>
  </w:endnote>
  <w:endnote w:type="continuationSeparator" w:id="0">
    <w:p w14:paraId="4C34BA6B" w14:textId="77777777" w:rsidR="00F54832" w:rsidRDefault="00F54832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ECCB4" w14:textId="77777777" w:rsidR="00FC2C5F" w:rsidRDefault="00FC2C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4EA2E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D08367B" wp14:editId="7F1EE2D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B9F228" w14:textId="572D59F2" w:rsidR="00293785" w:rsidRDefault="0024711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C9223ADEAD044F60AF5E779AA5DA822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F7E1E">
                                <w:t>Feelin' the Phenomena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8367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CB9F228" w14:textId="572D59F2" w:rsidR="00293785" w:rsidRDefault="00247111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C9223ADEAD044F60AF5E779AA5DA822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3F7E1E">
                          <w:t>Feelin' the Phenomena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EF19AB0" wp14:editId="75C8358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5234A" w14:textId="77777777" w:rsidR="00FC2C5F" w:rsidRDefault="00FC2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99C0F" w14:textId="77777777" w:rsidR="00F54832" w:rsidRDefault="00F54832" w:rsidP="00293785">
      <w:pPr>
        <w:spacing w:after="0" w:line="240" w:lineRule="auto"/>
      </w:pPr>
      <w:r>
        <w:separator/>
      </w:r>
    </w:p>
  </w:footnote>
  <w:footnote w:type="continuationSeparator" w:id="0">
    <w:p w14:paraId="2F5E682D" w14:textId="77777777" w:rsidR="00F54832" w:rsidRDefault="00F54832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C0BBF" w14:textId="77777777" w:rsidR="00FC2C5F" w:rsidRDefault="00FC2C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7A265" w14:textId="77777777" w:rsidR="00FC2C5F" w:rsidRDefault="00FC2C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AB714" w14:textId="77777777" w:rsidR="00FC2C5F" w:rsidRDefault="00FC2C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D15DA8"/>
    <w:multiLevelType w:val="hybridMultilevel"/>
    <w:tmpl w:val="7472B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DA5827"/>
    <w:multiLevelType w:val="hybridMultilevel"/>
    <w:tmpl w:val="55F4C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30792"/>
    <w:multiLevelType w:val="hybridMultilevel"/>
    <w:tmpl w:val="415AA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849751">
    <w:abstractNumId w:val="9"/>
  </w:num>
  <w:num w:numId="2" w16cid:durableId="1784301269">
    <w:abstractNumId w:val="10"/>
  </w:num>
  <w:num w:numId="3" w16cid:durableId="912398477">
    <w:abstractNumId w:val="1"/>
  </w:num>
  <w:num w:numId="4" w16cid:durableId="150679097">
    <w:abstractNumId w:val="3"/>
  </w:num>
  <w:num w:numId="5" w16cid:durableId="1338535687">
    <w:abstractNumId w:val="4"/>
  </w:num>
  <w:num w:numId="6" w16cid:durableId="2122722675">
    <w:abstractNumId w:val="6"/>
  </w:num>
  <w:num w:numId="7" w16cid:durableId="324943353">
    <w:abstractNumId w:val="5"/>
  </w:num>
  <w:num w:numId="8" w16cid:durableId="1813675749">
    <w:abstractNumId w:val="11"/>
  </w:num>
  <w:num w:numId="9" w16cid:durableId="1529023679">
    <w:abstractNumId w:val="12"/>
  </w:num>
  <w:num w:numId="10" w16cid:durableId="1742168491">
    <w:abstractNumId w:val="13"/>
  </w:num>
  <w:num w:numId="11" w16cid:durableId="1812088217">
    <w:abstractNumId w:val="2"/>
  </w:num>
  <w:num w:numId="12" w16cid:durableId="260993389">
    <w:abstractNumId w:val="8"/>
  </w:num>
  <w:num w:numId="13" w16cid:durableId="1568881580">
    <w:abstractNumId w:val="7"/>
  </w:num>
  <w:num w:numId="14" w16cid:durableId="930898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E6"/>
    <w:rsid w:val="0004006F"/>
    <w:rsid w:val="00053775"/>
    <w:rsid w:val="0005619A"/>
    <w:rsid w:val="0011259B"/>
    <w:rsid w:val="00116FDD"/>
    <w:rsid w:val="00125621"/>
    <w:rsid w:val="001672D0"/>
    <w:rsid w:val="00186217"/>
    <w:rsid w:val="001D0BBF"/>
    <w:rsid w:val="001E1F85"/>
    <w:rsid w:val="001F125D"/>
    <w:rsid w:val="002345CC"/>
    <w:rsid w:val="00247111"/>
    <w:rsid w:val="00293785"/>
    <w:rsid w:val="002C0879"/>
    <w:rsid w:val="002C37B4"/>
    <w:rsid w:val="00312F5F"/>
    <w:rsid w:val="0036040A"/>
    <w:rsid w:val="003F7E1E"/>
    <w:rsid w:val="00446C13"/>
    <w:rsid w:val="005078B4"/>
    <w:rsid w:val="0053328A"/>
    <w:rsid w:val="00540FC6"/>
    <w:rsid w:val="00544CE7"/>
    <w:rsid w:val="005511B6"/>
    <w:rsid w:val="00553C98"/>
    <w:rsid w:val="005766DD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80013"/>
    <w:rsid w:val="008920A4"/>
    <w:rsid w:val="008F5386"/>
    <w:rsid w:val="00913172"/>
    <w:rsid w:val="00981E19"/>
    <w:rsid w:val="009A0EB2"/>
    <w:rsid w:val="009B52E4"/>
    <w:rsid w:val="009D6E8D"/>
    <w:rsid w:val="00A03A15"/>
    <w:rsid w:val="00A101E8"/>
    <w:rsid w:val="00AC349E"/>
    <w:rsid w:val="00B73CC1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518E6"/>
    <w:rsid w:val="00ED24C8"/>
    <w:rsid w:val="00F377E2"/>
    <w:rsid w:val="00F50748"/>
    <w:rsid w:val="00F54832"/>
    <w:rsid w:val="00F72D02"/>
    <w:rsid w:val="00FC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4029A12"/>
  <w15:docId w15:val="{CAB4BE0C-9A7B-45D2-BD13-E76FFEF7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2F5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12F5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t\OneDrive\Desktop\Attachment%20Vertic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9223ADEAD044F60AF5E779AA5DA8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43F52-6615-48E1-B98B-27F8ADC969BA}"/>
      </w:docPartPr>
      <w:docPartBody>
        <w:p w:rsidR="001A0702" w:rsidRDefault="00CD2171">
          <w:pPr>
            <w:pStyle w:val="C9223ADEAD044F60AF5E779AA5DA822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702"/>
    <w:rsid w:val="001672D0"/>
    <w:rsid w:val="001A0702"/>
    <w:rsid w:val="00CD2171"/>
    <w:rsid w:val="00F7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9223ADEAD044F60AF5E779AA5DA8229">
    <w:name w:val="C9223ADEAD044F60AF5E779AA5DA82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77E70F-3335-9F40-8F85-FC88D67FCDB3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1A2D1-CB3F-4011-A817-16954E86D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Attachment Vertical</Template>
  <TotalTime>1</TotalTime>
  <Pages>3</Pages>
  <Words>238</Words>
  <Characters>1122</Characters>
  <Application>Microsoft Office Word</Application>
  <DocSecurity>0</DocSecurity>
  <Lines>91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Feelin' the Phenomena</dc:title>
  <dc:creator>K20 Center</dc:creator>
  <cp:lastModifiedBy>Bracken, Pam</cp:lastModifiedBy>
  <cp:revision>2</cp:revision>
  <cp:lastPrinted>2016-07-14T14:08:00Z</cp:lastPrinted>
  <dcterms:created xsi:type="dcterms:W3CDTF">2024-10-10T18:40:00Z</dcterms:created>
  <dcterms:modified xsi:type="dcterms:W3CDTF">2024-10-10T18:40:00Z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documentId_7672</vt:lpwstr>
  </property>
  <property fmtid="{D5CDD505-2E9C-101B-9397-08002B2CF9AE}" pid="3" name="GrammarlyDocumentId">
    <vt:lpwstr>14d637487cc9dda938238dbf8636c006d1c8d20889b25319fa2cc49542ba4f09</vt:lpwstr>
  </property>
</Properties>
</file>