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032B6" w14:textId="1B2FBFCF" w:rsidR="00B618AE" w:rsidRPr="008933D1" w:rsidRDefault="00B618AE" w:rsidP="00B618AE">
      <w:pPr>
        <w:pStyle w:val="Title"/>
      </w:pPr>
      <w:r w:rsidRPr="008933D1">
        <w:rPr>
          <w:noProof/>
        </w:rPr>
        <w:drawing>
          <wp:anchor distT="0" distB="0" distL="114300" distR="114300" simplePos="0" relativeHeight="251659264" behindDoc="0" locked="0" layoutInCell="1" allowOverlap="1" wp14:anchorId="4851F930" wp14:editId="52250241">
            <wp:simplePos x="0" y="0"/>
            <wp:positionH relativeFrom="column">
              <wp:posOffset>6469711</wp:posOffset>
            </wp:positionH>
            <wp:positionV relativeFrom="paragraph">
              <wp:posOffset>-500932</wp:posOffset>
            </wp:positionV>
            <wp:extent cx="2093844" cy="1251585"/>
            <wp:effectExtent l="133350" t="0" r="173355" b="6286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" b="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184" cy="12565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01600" cap="sq">
                      <a:solidFill>
                        <a:srgbClr val="FDFDFD"/>
                      </a:solidFill>
                      <a:miter lim="800000"/>
                    </a:ln>
                    <a:effectLst>
                      <a:outerShdw blurRad="57150" dist="37500" dir="7560000" sy="98000" kx="110000" ky="200000" algn="tl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perspectiveRelaxed">
                        <a:rot lat="18960000" lon="0" rev="0"/>
                      </a:camera>
                      <a:lightRig rig="twoPt" dir="t">
                        <a:rot lat="0" lon="0" rev="7200000"/>
                      </a:lightRig>
                    </a:scene3d>
                    <a:sp3d prstMaterial="matte">
                      <a:bevelT w="22860" h="1270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33D1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5671342" wp14:editId="26928138">
                <wp:simplePos x="0" y="0"/>
                <wp:positionH relativeFrom="column">
                  <wp:posOffset>4921857</wp:posOffset>
                </wp:positionH>
                <wp:positionV relativeFrom="paragraph">
                  <wp:posOffset>-310101</wp:posOffset>
                </wp:positionV>
                <wp:extent cx="862717" cy="596348"/>
                <wp:effectExtent l="0" t="0" r="13970" b="133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717" cy="596348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CF506" w14:textId="3A594200" w:rsidR="00B618AE" w:rsidRDefault="00E70172" w:rsidP="00B618AE">
                            <w:pPr>
                              <w:spacing w:after="0"/>
                              <w:jc w:val="center"/>
                            </w:pPr>
                            <w:r>
                              <w:t>card</w:t>
                            </w:r>
                            <w:r w:rsidR="00B618AE">
                              <w:t xml:space="preserve"> number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671342" id="Text Box 2" o:spid="_x0000_s1026" style="position:absolute;margin-left:387.55pt;margin-top:-24.4pt;width:67.95pt;height:46.9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" strokecolor="#971d20 [3206]" strokeweight="1.5pt">
                <v:stroke joinstyle="miter"/>
                <v:textbox>
                  <w:txbxContent>
                    <w:p w14:paraId="7EECF506" w14:textId="3A594200" w:rsidR="00B618AE" w:rsidRDefault="00E70172" w:rsidP="00B618AE">
                      <w:pPr>
                        <w:spacing w:after="0"/>
                        <w:jc w:val="center"/>
                      </w:pPr>
                      <w:r>
                        <w:t>card</w:t>
                      </w:r>
                      <w:r w:rsidR="00B618AE">
                        <w:t xml:space="preserve"> number</w:t>
                      </w:r>
                    </w:p>
                  </w:txbxContent>
                </v:textbox>
              </v:roundrect>
            </w:pict>
          </mc:Fallback>
        </mc:AlternateContent>
      </w:r>
      <w:r w:rsidRPr="008933D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F0858E" wp14:editId="39C8E27F">
                <wp:simplePos x="0" y="0"/>
                <wp:positionH relativeFrom="column">
                  <wp:posOffset>5758815</wp:posOffset>
                </wp:positionH>
                <wp:positionV relativeFrom="paragraph">
                  <wp:posOffset>-168275</wp:posOffset>
                </wp:positionV>
                <wp:extent cx="627380" cy="60325"/>
                <wp:effectExtent l="0" t="57150" r="20320" b="349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380" cy="603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3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74899A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453.45pt;margin-top:-13.25pt;width:49.4pt;height:4.7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" strokecolor="#971d20 [3206]" strokeweight="1pt">
                <v:stroke endarrow="block" joinstyle="miter"/>
              </v:shape>
            </w:pict>
          </mc:Fallback>
        </mc:AlternateContent>
      </w:r>
      <w:r w:rsidRPr="008933D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7A19F4" wp14:editId="2AF2281A">
                <wp:simplePos x="0" y="0"/>
                <wp:positionH relativeFrom="column">
                  <wp:posOffset>6405245</wp:posOffset>
                </wp:positionH>
                <wp:positionV relativeFrom="paragraph">
                  <wp:posOffset>-357505</wp:posOffset>
                </wp:positionV>
                <wp:extent cx="274320" cy="274320"/>
                <wp:effectExtent l="0" t="0" r="11430" b="1143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74320"/>
                        </a:xfrm>
                        <a:prstGeom prst="ellipse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0A3E884E" id="Oval 2" o:spid="_x0000_s1026" style="position:absolute;margin-left:504.35pt;margin-top:-28.15pt;width:21.6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" filled="f" strokecolor="#971d20 [3206]" strokeweight="1.5pt">
                <v:stroke joinstyle="miter"/>
              </v:oval>
            </w:pict>
          </mc:Fallback>
        </mc:AlternateContent>
      </w:r>
      <w:r w:rsidRPr="008933D1">
        <w:t>Card Sort Sets</w:t>
      </w:r>
    </w:p>
    <w:p w14:paraId="08702CF6" w14:textId="6EB642A6" w:rsidR="00B618AE" w:rsidRPr="008933D1" w:rsidRDefault="00B618AE" w:rsidP="00B618AE">
      <w:pPr>
        <w:spacing w:after="0"/>
      </w:pPr>
      <w:r w:rsidRPr="008933D1">
        <w:t xml:space="preserve">After sorting the cards, record the number from each card </w:t>
      </w:r>
      <w:proofErr w:type="gramStart"/>
      <w:r w:rsidRPr="008933D1">
        <w:t>in</w:t>
      </w:r>
      <w:proofErr w:type="gramEnd"/>
      <w:r w:rsidRPr="008933D1">
        <w:t xml:space="preserve"> the table below.</w:t>
      </w:r>
    </w:p>
    <w:p w14:paraId="4CFD70A7" w14:textId="37CD43CD" w:rsidR="00B618AE" w:rsidRPr="008933D1" w:rsidRDefault="00B618AE" w:rsidP="00B618AE">
      <w:r w:rsidRPr="008933D1">
        <w:t>The number is in the top-left corner of each card.</w:t>
      </w:r>
      <w:r w:rsidR="003846D9" w:rsidRPr="008933D1">
        <w:t xml:space="preserve"> Then complete the table.</w:t>
      </w:r>
    </w:p>
    <w:tbl>
      <w:tblPr>
        <w:tblW w:w="5245" w:type="pct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897"/>
        <w:gridCol w:w="6344"/>
        <w:gridCol w:w="6344"/>
      </w:tblGrid>
      <w:tr w:rsidR="00B618AE" w:rsidRPr="008933D1" w14:paraId="0B9C585E" w14:textId="77777777" w:rsidTr="00676D0C">
        <w:trPr>
          <w:tblHeader/>
        </w:trPr>
        <w:tc>
          <w:tcPr>
            <w:tcW w:w="330" w:type="pct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DCB377D" w14:textId="7D79475D" w:rsidR="00B618AE" w:rsidRPr="008933D1" w:rsidRDefault="00B618AE" w:rsidP="00B618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</w:pPr>
            <w:r w:rsidRPr="008933D1">
              <w:rPr>
                <w:b/>
                <w:bCs/>
                <w:color w:val="FFFFFF" w:themeColor="background1"/>
                <w:sz w:val="28"/>
                <w:szCs w:val="28"/>
              </w:rPr>
              <w:t>Set #</w:t>
            </w:r>
          </w:p>
        </w:tc>
        <w:tc>
          <w:tcPr>
            <w:tcW w:w="2335" w:type="pct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81CBCAE" w14:textId="3123F8F3" w:rsidR="00B618AE" w:rsidRPr="008933D1" w:rsidRDefault="00B618AE" w:rsidP="00B618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8933D1">
              <w:rPr>
                <w:b/>
                <w:bCs/>
                <w:color w:val="FFFFFF" w:themeColor="background1"/>
                <w:sz w:val="28"/>
                <w:szCs w:val="28"/>
              </w:rPr>
              <w:t>Graphs in This Set</w:t>
            </w:r>
            <w:r w:rsidRPr="008933D1">
              <w:rPr>
                <w:b/>
                <w:bCs/>
                <w:color w:val="FFFFFF" w:themeColor="background1"/>
              </w:rPr>
              <w:br/>
              <w:t>Record the number on the card for each card in this set.</w:t>
            </w:r>
          </w:p>
        </w:tc>
        <w:tc>
          <w:tcPr>
            <w:tcW w:w="2335" w:type="pct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17F4C3C" w14:textId="09020755" w:rsidR="00B618AE" w:rsidRPr="008933D1" w:rsidRDefault="00B618AE" w:rsidP="00B618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8933D1">
              <w:rPr>
                <w:b/>
                <w:bCs/>
                <w:color w:val="FFFFFF" w:themeColor="background1"/>
                <w:sz w:val="28"/>
                <w:szCs w:val="28"/>
              </w:rPr>
              <w:t>Set Characteristic</w:t>
            </w:r>
            <w:r w:rsidRPr="008933D1">
              <w:rPr>
                <w:b/>
                <w:bCs/>
                <w:color w:val="FFFFFF" w:themeColor="background1"/>
                <w:sz w:val="28"/>
                <w:szCs w:val="28"/>
              </w:rPr>
              <w:br/>
            </w:r>
            <w:r w:rsidRPr="008933D1">
              <w:rPr>
                <w:b/>
                <w:bCs/>
                <w:color w:val="FFFFFF" w:themeColor="background1"/>
              </w:rPr>
              <w:t>Describe the common characteristic for the cards in this set.</w:t>
            </w:r>
          </w:p>
        </w:tc>
      </w:tr>
      <w:tr w:rsidR="00B618AE" w:rsidRPr="008933D1" w14:paraId="1F634A4B" w14:textId="77777777" w:rsidTr="00676D0C">
        <w:trPr>
          <w:trHeight w:val="504"/>
        </w:trPr>
        <w:tc>
          <w:tcPr>
            <w:tcW w:w="33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6C3AC16" w14:textId="081E1CB9" w:rsidR="00B618AE" w:rsidRPr="008933D1" w:rsidRDefault="00B618AE" w:rsidP="00B618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 w:rsidRPr="008933D1">
              <w:rPr>
                <w:b/>
                <w:bCs/>
                <w:color w:val="971D20" w:themeColor="accent3"/>
              </w:rPr>
              <w:t>1</w:t>
            </w: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BADAE0B" w14:textId="77777777" w:rsidR="00B618AE" w:rsidRPr="008933D1" w:rsidRDefault="00B618AE" w:rsidP="00B618AE">
            <w:pPr>
              <w:spacing w:after="0"/>
            </w:pP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0FAC4F9" w14:textId="77777777" w:rsidR="00B618AE" w:rsidRPr="008933D1" w:rsidRDefault="00B618AE" w:rsidP="00B618AE">
            <w:pPr>
              <w:spacing w:after="0"/>
            </w:pPr>
          </w:p>
        </w:tc>
      </w:tr>
      <w:tr w:rsidR="00B618AE" w:rsidRPr="008933D1" w14:paraId="61243F39" w14:textId="77777777" w:rsidTr="00676D0C">
        <w:trPr>
          <w:trHeight w:val="504"/>
        </w:trPr>
        <w:tc>
          <w:tcPr>
            <w:tcW w:w="33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F25DDD0" w14:textId="77E088E1" w:rsidR="00B618AE" w:rsidRPr="008933D1" w:rsidRDefault="00B618AE" w:rsidP="00B618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 w:rsidRPr="008933D1">
              <w:rPr>
                <w:b/>
                <w:bCs/>
                <w:color w:val="971D20" w:themeColor="accent3"/>
              </w:rPr>
              <w:t>2</w:t>
            </w: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ABB41BE" w14:textId="77777777" w:rsidR="00B618AE" w:rsidRPr="008933D1" w:rsidRDefault="00B618AE" w:rsidP="00B618AE">
            <w:pPr>
              <w:spacing w:after="0"/>
            </w:pP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CD5CCF2" w14:textId="77777777" w:rsidR="00B618AE" w:rsidRPr="008933D1" w:rsidRDefault="00B618AE" w:rsidP="00B618AE">
            <w:pPr>
              <w:spacing w:after="0"/>
            </w:pPr>
          </w:p>
        </w:tc>
      </w:tr>
      <w:tr w:rsidR="00B618AE" w:rsidRPr="008933D1" w14:paraId="01F8D1F9" w14:textId="77777777" w:rsidTr="00676D0C">
        <w:trPr>
          <w:trHeight w:val="504"/>
        </w:trPr>
        <w:tc>
          <w:tcPr>
            <w:tcW w:w="33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37B2D21" w14:textId="7BF026ED" w:rsidR="00B618AE" w:rsidRPr="008933D1" w:rsidRDefault="00B618AE" w:rsidP="00B618AE">
            <w:pPr>
              <w:spacing w:after="0"/>
              <w:jc w:val="center"/>
              <w:rPr>
                <w:b/>
                <w:bCs/>
                <w:color w:val="971D20" w:themeColor="accent3"/>
              </w:rPr>
            </w:pPr>
            <w:r w:rsidRPr="008933D1">
              <w:rPr>
                <w:b/>
                <w:bCs/>
                <w:color w:val="971D20" w:themeColor="accent3"/>
              </w:rPr>
              <w:t>3</w:t>
            </w: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77F323E" w14:textId="77777777" w:rsidR="00B618AE" w:rsidRPr="008933D1" w:rsidRDefault="00B618AE" w:rsidP="00B618AE">
            <w:pPr>
              <w:spacing w:after="0"/>
            </w:pP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5B73F01" w14:textId="77777777" w:rsidR="00B618AE" w:rsidRPr="008933D1" w:rsidRDefault="00B618AE" w:rsidP="00B618AE">
            <w:pPr>
              <w:spacing w:after="0"/>
            </w:pPr>
          </w:p>
        </w:tc>
      </w:tr>
      <w:tr w:rsidR="00B618AE" w:rsidRPr="008933D1" w14:paraId="4244C6A4" w14:textId="77777777" w:rsidTr="00676D0C">
        <w:trPr>
          <w:trHeight w:val="504"/>
        </w:trPr>
        <w:tc>
          <w:tcPr>
            <w:tcW w:w="33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F60B194" w14:textId="47123E38" w:rsidR="00B618AE" w:rsidRPr="008933D1" w:rsidRDefault="00B618AE" w:rsidP="00B618AE">
            <w:pPr>
              <w:spacing w:after="0"/>
              <w:jc w:val="center"/>
              <w:rPr>
                <w:b/>
                <w:bCs/>
                <w:color w:val="971D20" w:themeColor="accent3"/>
              </w:rPr>
            </w:pPr>
            <w:r w:rsidRPr="008933D1">
              <w:rPr>
                <w:b/>
                <w:bCs/>
                <w:color w:val="971D20" w:themeColor="accent3"/>
              </w:rPr>
              <w:t>4</w:t>
            </w: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B895C19" w14:textId="77777777" w:rsidR="00B618AE" w:rsidRPr="008933D1" w:rsidRDefault="00B618AE" w:rsidP="00B618AE">
            <w:pPr>
              <w:spacing w:after="0"/>
            </w:pP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9F030C" w14:textId="77777777" w:rsidR="00B618AE" w:rsidRPr="008933D1" w:rsidRDefault="00B618AE" w:rsidP="00B618AE">
            <w:pPr>
              <w:spacing w:after="0"/>
            </w:pPr>
          </w:p>
        </w:tc>
      </w:tr>
      <w:tr w:rsidR="00B618AE" w:rsidRPr="008933D1" w14:paraId="31424C0E" w14:textId="77777777" w:rsidTr="00676D0C">
        <w:trPr>
          <w:trHeight w:val="504"/>
        </w:trPr>
        <w:tc>
          <w:tcPr>
            <w:tcW w:w="33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0E89B08" w14:textId="21E9C862" w:rsidR="00B618AE" w:rsidRPr="008933D1" w:rsidRDefault="00B618AE" w:rsidP="00B618AE">
            <w:pPr>
              <w:spacing w:after="0"/>
              <w:jc w:val="center"/>
              <w:rPr>
                <w:b/>
                <w:bCs/>
                <w:color w:val="971D20" w:themeColor="accent3"/>
              </w:rPr>
            </w:pPr>
            <w:r w:rsidRPr="008933D1">
              <w:rPr>
                <w:b/>
                <w:bCs/>
                <w:color w:val="971D20" w:themeColor="accent3"/>
              </w:rPr>
              <w:t>5</w:t>
            </w: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69056CC" w14:textId="77777777" w:rsidR="00B618AE" w:rsidRPr="008933D1" w:rsidRDefault="00B618AE" w:rsidP="00B618AE">
            <w:pPr>
              <w:spacing w:after="0"/>
            </w:pP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A5EC898" w14:textId="77777777" w:rsidR="00B618AE" w:rsidRPr="008933D1" w:rsidRDefault="00B618AE" w:rsidP="00B618AE">
            <w:pPr>
              <w:spacing w:after="0"/>
            </w:pPr>
          </w:p>
        </w:tc>
      </w:tr>
      <w:tr w:rsidR="00B618AE" w:rsidRPr="008933D1" w14:paraId="01DED1A4" w14:textId="77777777" w:rsidTr="00676D0C">
        <w:trPr>
          <w:trHeight w:val="504"/>
        </w:trPr>
        <w:tc>
          <w:tcPr>
            <w:tcW w:w="33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D58A3B5" w14:textId="20B90982" w:rsidR="00B618AE" w:rsidRPr="008933D1" w:rsidRDefault="00B618AE" w:rsidP="00B618AE">
            <w:pPr>
              <w:spacing w:after="0"/>
              <w:jc w:val="center"/>
              <w:rPr>
                <w:b/>
                <w:bCs/>
                <w:color w:val="971D20" w:themeColor="accent3"/>
              </w:rPr>
            </w:pPr>
            <w:r w:rsidRPr="008933D1">
              <w:rPr>
                <w:b/>
                <w:bCs/>
                <w:color w:val="971D20" w:themeColor="accent3"/>
              </w:rPr>
              <w:t>6</w:t>
            </w: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C8D1026" w14:textId="77777777" w:rsidR="00B618AE" w:rsidRPr="008933D1" w:rsidRDefault="00B618AE" w:rsidP="00B618AE">
            <w:pPr>
              <w:spacing w:after="0"/>
            </w:pP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AB160E3" w14:textId="77777777" w:rsidR="00B618AE" w:rsidRPr="008933D1" w:rsidRDefault="00B618AE" w:rsidP="00B618AE">
            <w:pPr>
              <w:spacing w:after="0"/>
            </w:pPr>
          </w:p>
        </w:tc>
      </w:tr>
      <w:tr w:rsidR="00B618AE" w:rsidRPr="008933D1" w14:paraId="76B32866" w14:textId="77777777" w:rsidTr="00676D0C">
        <w:trPr>
          <w:trHeight w:val="504"/>
        </w:trPr>
        <w:tc>
          <w:tcPr>
            <w:tcW w:w="33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B56E414" w14:textId="75AE72A6" w:rsidR="00B618AE" w:rsidRPr="008933D1" w:rsidRDefault="00B618AE" w:rsidP="00B618AE">
            <w:pPr>
              <w:spacing w:after="0"/>
              <w:jc w:val="center"/>
              <w:rPr>
                <w:b/>
                <w:bCs/>
                <w:color w:val="971D20" w:themeColor="accent3"/>
              </w:rPr>
            </w:pPr>
            <w:r w:rsidRPr="008933D1">
              <w:rPr>
                <w:b/>
                <w:bCs/>
                <w:color w:val="971D20" w:themeColor="accent3"/>
              </w:rPr>
              <w:t>7</w:t>
            </w: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F78ACE2" w14:textId="77777777" w:rsidR="00B618AE" w:rsidRPr="008933D1" w:rsidRDefault="00B618AE" w:rsidP="00B618AE">
            <w:pPr>
              <w:spacing w:after="0"/>
            </w:pP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8D16DF" w14:textId="77777777" w:rsidR="00B618AE" w:rsidRPr="008933D1" w:rsidRDefault="00B618AE" w:rsidP="00B618AE">
            <w:pPr>
              <w:spacing w:after="0"/>
            </w:pPr>
          </w:p>
        </w:tc>
      </w:tr>
      <w:tr w:rsidR="00B618AE" w:rsidRPr="008933D1" w14:paraId="75552A3A" w14:textId="77777777" w:rsidTr="00676D0C">
        <w:trPr>
          <w:trHeight w:val="504"/>
        </w:trPr>
        <w:tc>
          <w:tcPr>
            <w:tcW w:w="33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510950" w14:textId="407153E0" w:rsidR="00B618AE" w:rsidRPr="008933D1" w:rsidRDefault="00B618AE" w:rsidP="00B618AE">
            <w:pPr>
              <w:spacing w:after="0"/>
              <w:jc w:val="center"/>
              <w:rPr>
                <w:b/>
                <w:bCs/>
                <w:color w:val="971D20" w:themeColor="accent3"/>
              </w:rPr>
            </w:pPr>
            <w:r w:rsidRPr="008933D1">
              <w:rPr>
                <w:b/>
                <w:bCs/>
                <w:color w:val="971D20" w:themeColor="accent3"/>
              </w:rPr>
              <w:t>8</w:t>
            </w: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EDEFF21" w14:textId="77777777" w:rsidR="00B618AE" w:rsidRPr="008933D1" w:rsidRDefault="00B618AE" w:rsidP="00B618AE">
            <w:pPr>
              <w:spacing w:after="0"/>
            </w:pP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EE7041" w14:textId="77777777" w:rsidR="00B618AE" w:rsidRPr="008933D1" w:rsidRDefault="00B618AE" w:rsidP="00B618AE">
            <w:pPr>
              <w:spacing w:after="0"/>
            </w:pPr>
          </w:p>
        </w:tc>
      </w:tr>
      <w:tr w:rsidR="00B618AE" w:rsidRPr="00DC1CA0" w14:paraId="45B30651" w14:textId="77777777" w:rsidTr="00676D0C">
        <w:trPr>
          <w:trHeight w:val="504"/>
        </w:trPr>
        <w:tc>
          <w:tcPr>
            <w:tcW w:w="33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A2B36A5" w14:textId="56AB7EBB" w:rsidR="00B618AE" w:rsidRPr="00F33303" w:rsidRDefault="00B618AE" w:rsidP="00B618AE">
            <w:pPr>
              <w:spacing w:after="0"/>
              <w:jc w:val="center"/>
              <w:rPr>
                <w:b/>
                <w:bCs/>
                <w:color w:val="971D20" w:themeColor="accent3"/>
              </w:rPr>
            </w:pPr>
            <w:r w:rsidRPr="008933D1">
              <w:rPr>
                <w:b/>
                <w:bCs/>
                <w:color w:val="971D20" w:themeColor="accent3"/>
              </w:rPr>
              <w:t>9</w:t>
            </w: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6DC1DA0" w14:textId="77777777" w:rsidR="00B618AE" w:rsidRPr="00DC1CA0" w:rsidRDefault="00B618AE" w:rsidP="00B618AE">
            <w:pPr>
              <w:spacing w:after="0"/>
            </w:pPr>
          </w:p>
        </w:tc>
        <w:tc>
          <w:tcPr>
            <w:tcW w:w="2335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5695A1E" w14:textId="77777777" w:rsidR="00B618AE" w:rsidRPr="00DC1CA0" w:rsidRDefault="00B618AE" w:rsidP="00B618AE">
            <w:pPr>
              <w:spacing w:after="0"/>
            </w:pPr>
          </w:p>
        </w:tc>
      </w:tr>
    </w:tbl>
    <w:p w14:paraId="04A5846E" w14:textId="77777777" w:rsidR="001B5BA6" w:rsidRPr="00F33303" w:rsidRDefault="001B5BA6" w:rsidP="00B618AE"/>
    <w:sectPr w:rsidR="001B5BA6" w:rsidRPr="00F33303" w:rsidSect="009A4615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83B29" w14:textId="77777777" w:rsidR="00D62113" w:rsidRDefault="00D62113" w:rsidP="009A4615">
      <w:pPr>
        <w:spacing w:after="0" w:line="240" w:lineRule="auto"/>
      </w:pPr>
      <w:r>
        <w:separator/>
      </w:r>
    </w:p>
  </w:endnote>
  <w:endnote w:type="continuationSeparator" w:id="0">
    <w:p w14:paraId="205C09ED" w14:textId="77777777" w:rsidR="00D62113" w:rsidRDefault="00D62113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E28A" w14:textId="3E0D12A6" w:rsidR="00D04F53" w:rsidRPr="00304DC6" w:rsidRDefault="0029614E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57B2E61C">
              <wp:simplePos x="0" y="0"/>
              <wp:positionH relativeFrom="column">
                <wp:posOffset>4077970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1905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E608B7" w14:textId="2755369D" w:rsidR="00D04F53" w:rsidRPr="00C76450" w:rsidRDefault="00B618AE" w:rsidP="00C76450">
                          <w:pPr>
                            <w:pStyle w:val="Footer"/>
                          </w:pPr>
                          <w:r>
                            <w:t>Family Ties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21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" filled="f" stroked="f" strokeweight=".5pt">
              <v:textbox style="mso-fit-shape-to-text:t">
                <w:txbxContent>
                  <w:p w14:paraId="13E608B7" w14:textId="2755369D" w:rsidR="00D04F53" w:rsidRPr="00C76450" w:rsidRDefault="00B618AE" w:rsidP="00C76450">
                    <w:pPr>
                      <w:pStyle w:val="Footer"/>
                    </w:pPr>
                    <w:r>
                      <w:t>Family Ties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2C2B20CE">
          <wp:simplePos x="0" y="0"/>
          <wp:positionH relativeFrom="column">
            <wp:posOffset>3956685</wp:posOffset>
          </wp:positionH>
          <wp:positionV relativeFrom="paragraph">
            <wp:posOffset>-179070</wp:posOffset>
          </wp:positionV>
          <wp:extent cx="4673600" cy="393700"/>
          <wp:effectExtent l="0" t="0" r="0" b="635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6307C" w14:textId="77777777" w:rsidR="00D62113" w:rsidRDefault="00D62113" w:rsidP="009A4615">
      <w:pPr>
        <w:spacing w:after="0" w:line="240" w:lineRule="auto"/>
      </w:pPr>
      <w:r>
        <w:separator/>
      </w:r>
    </w:p>
  </w:footnote>
  <w:footnote w:type="continuationSeparator" w:id="0">
    <w:p w14:paraId="17919B1F" w14:textId="77777777" w:rsidR="00D62113" w:rsidRDefault="00D62113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AE"/>
    <w:rsid w:val="00065807"/>
    <w:rsid w:val="000A6A2A"/>
    <w:rsid w:val="0011355B"/>
    <w:rsid w:val="00121605"/>
    <w:rsid w:val="00132E42"/>
    <w:rsid w:val="00151CCF"/>
    <w:rsid w:val="001A3F95"/>
    <w:rsid w:val="001B5BA6"/>
    <w:rsid w:val="001C0115"/>
    <w:rsid w:val="001E6BCA"/>
    <w:rsid w:val="001F4D28"/>
    <w:rsid w:val="00246BC1"/>
    <w:rsid w:val="002574A4"/>
    <w:rsid w:val="002814F4"/>
    <w:rsid w:val="0029614E"/>
    <w:rsid w:val="00316C07"/>
    <w:rsid w:val="0032364F"/>
    <w:rsid w:val="003668DB"/>
    <w:rsid w:val="003846D9"/>
    <w:rsid w:val="00414457"/>
    <w:rsid w:val="00424E6B"/>
    <w:rsid w:val="00467B1F"/>
    <w:rsid w:val="00480109"/>
    <w:rsid w:val="004856EB"/>
    <w:rsid w:val="0048595C"/>
    <w:rsid w:val="00527787"/>
    <w:rsid w:val="005448C2"/>
    <w:rsid w:val="00555159"/>
    <w:rsid w:val="005716BA"/>
    <w:rsid w:val="005A3A1A"/>
    <w:rsid w:val="0063271E"/>
    <w:rsid w:val="006669F0"/>
    <w:rsid w:val="00676D0C"/>
    <w:rsid w:val="006D0017"/>
    <w:rsid w:val="006F637F"/>
    <w:rsid w:val="007F4DDC"/>
    <w:rsid w:val="00886FBD"/>
    <w:rsid w:val="008933D1"/>
    <w:rsid w:val="00912773"/>
    <w:rsid w:val="009A4615"/>
    <w:rsid w:val="00A71218"/>
    <w:rsid w:val="00AB30CE"/>
    <w:rsid w:val="00AD0F89"/>
    <w:rsid w:val="00AE4BDB"/>
    <w:rsid w:val="00B618AE"/>
    <w:rsid w:val="00BE33F2"/>
    <w:rsid w:val="00BE5865"/>
    <w:rsid w:val="00C53852"/>
    <w:rsid w:val="00C76450"/>
    <w:rsid w:val="00C86A74"/>
    <w:rsid w:val="00CE3473"/>
    <w:rsid w:val="00D04F53"/>
    <w:rsid w:val="00D62113"/>
    <w:rsid w:val="00D71FBC"/>
    <w:rsid w:val="00DD3628"/>
    <w:rsid w:val="00DE0B48"/>
    <w:rsid w:val="00E46C11"/>
    <w:rsid w:val="00E70172"/>
    <w:rsid w:val="00EC4517"/>
    <w:rsid w:val="00EF0DD6"/>
    <w:rsid w:val="00F33303"/>
    <w:rsid w:val="00F35875"/>
    <w:rsid w:val="00F64B76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7E52C8"/>
  <w15:chartTrackingRefBased/>
  <w15:docId w15:val="{C2542061-0819-4E4B-864B-221BC0154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ike0002\Documents\Custom%20Office%20Templates\Horizontal%20(25)&#8212;Template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Horizontal (25)—Template</Template>
  <TotalTime>3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Family Ties</vt:lpstr>
    </vt:vector>
  </TitlesOfParts>
  <Manager/>
  <Company/>
  <LinksUpToDate>false</LinksUpToDate>
  <CharactersWithSpaces>382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Ties</dc:title>
  <dc:subject/>
  <dc:creator>K20 Center</dc:creator>
  <cp:keywords/>
  <dc:description/>
  <cp:lastModifiedBy>Smith, Gina N.</cp:lastModifiedBy>
  <cp:revision>3</cp:revision>
  <dcterms:created xsi:type="dcterms:W3CDTF">2026-09-22T16:57:00Z</dcterms:created>
  <dcterms:modified xsi:type="dcterms:W3CDTF">2026-10-08T14:05:00Z</dcterms:modified>
  <cp:category/>
</cp:coreProperties>
</file>