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DCEC" w14:textId="7690DA9B" w:rsidR="00A57D29" w:rsidRPr="002C3874" w:rsidRDefault="0086319E" w:rsidP="00A57D29">
      <w:pPr>
        <w:pStyle w:val="Title"/>
      </w:pPr>
      <w:r w:rsidRPr="002C3874">
        <w:t>Function Cards</w:t>
      </w: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A57D29" w:rsidRPr="002C3874" w14:paraId="67FDFA34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D6511D1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55A204AC" wp14:editId="439A2867">
                  <wp:extent cx="2552065" cy="2190115"/>
                  <wp:effectExtent l="0" t="0" r="635" b="635"/>
                  <wp:docPr id="10715188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694EB9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0C0CE32B" wp14:editId="6573A3BD">
                  <wp:extent cx="2552065" cy="2190115"/>
                  <wp:effectExtent l="0" t="0" r="635" b="635"/>
                  <wp:docPr id="47164700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545BE744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574856B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205D6F91" wp14:editId="3B8DC25A">
                  <wp:extent cx="2552065" cy="2190115"/>
                  <wp:effectExtent l="0" t="0" r="635" b="635"/>
                  <wp:docPr id="67037199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22F1C42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4865C4C5" wp14:editId="033A9DC0">
                  <wp:extent cx="2552065" cy="2190115"/>
                  <wp:effectExtent l="0" t="0" r="635" b="635"/>
                  <wp:docPr id="107293465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5DC46DC9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C40CFE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7AC27C9A" wp14:editId="12332672">
                  <wp:extent cx="2552065" cy="2190115"/>
                  <wp:effectExtent l="0" t="0" r="635" b="635"/>
                  <wp:docPr id="31287097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0335EB0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4F56AF9E" wp14:editId="4B9C0FD2">
                  <wp:extent cx="2552065" cy="2190115"/>
                  <wp:effectExtent l="0" t="0" r="635" b="635"/>
                  <wp:docPr id="75007478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4AEC8" w14:textId="77777777" w:rsidR="00A57D29" w:rsidRDefault="00A57D29" w:rsidP="00A57D29"/>
    <w:p w14:paraId="65819C9B" w14:textId="77777777" w:rsidR="00A57D29" w:rsidRPr="00A57D29" w:rsidRDefault="00A57D29" w:rsidP="00A57D29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86319E" w:rsidRPr="002C3874" w14:paraId="5305D019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8A1DFE" w14:textId="6B8814E2" w:rsidR="0086319E" w:rsidRPr="002C3874" w:rsidRDefault="00F340E1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51C824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pt;height:29pt" o:ole="">
                  <v:imagedata r:id="rId13" o:title=""/>
                </v:shape>
                <o:OLEObject Type="Embed" ProgID="Equation.DSMT4" ShapeID="_x0000_i1025" DrawAspect="Content" ObjectID="_1852955391" r:id="rId14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AD864C" w14:textId="6EDEF809" w:rsidR="0086319E" w:rsidRPr="002C3874" w:rsidRDefault="00F340E1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20" w:dyaOrig="540" w14:anchorId="5E9611BE">
                <v:shape id="_x0000_i1026" type="#_x0000_t75" style="width:96pt;height:27pt" o:ole="">
                  <v:imagedata r:id="rId15" o:title=""/>
                </v:shape>
                <o:OLEObject Type="Embed" ProgID="Equation.DSMT4" ShapeID="_x0000_i1026" DrawAspect="Content" ObjectID="_1852955392" r:id="rId16"/>
              </w:object>
            </w:r>
          </w:p>
        </w:tc>
      </w:tr>
      <w:tr w:rsidR="0086319E" w:rsidRPr="002C3874" w14:paraId="553752D6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0D3BA8" w14:textId="47AF8F7C" w:rsidR="0086319E" w:rsidRPr="002C3874" w:rsidRDefault="00F340E1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4F9FAB4B">
                <v:shape id="_x0000_i1027" type="#_x0000_t75" style="width:103pt;height:29pt" o:ole="">
                  <v:imagedata r:id="rId17" o:title=""/>
                </v:shape>
                <o:OLEObject Type="Embed" ProgID="Equation.DSMT4" ShapeID="_x0000_i1027" DrawAspect="Content" ObjectID="_1852955393" r:id="rId18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B65714" w14:textId="35697DDF" w:rsidR="0086319E" w:rsidRPr="002C3874" w:rsidRDefault="00F340E1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180" w:dyaOrig="600" w14:anchorId="35205BAB">
                <v:shape id="_x0000_i1028" type="#_x0000_t75" style="width:109pt;height:30pt" o:ole="">
                  <v:imagedata r:id="rId19" o:title=""/>
                </v:shape>
                <o:OLEObject Type="Embed" ProgID="Equation.DSMT4" ShapeID="_x0000_i1028" DrawAspect="Content" ObjectID="_1852955394" r:id="rId20"/>
              </w:object>
            </w:r>
          </w:p>
        </w:tc>
      </w:tr>
      <w:tr w:rsidR="0086319E" w:rsidRPr="002C3874" w14:paraId="10DD7E1A" w14:textId="77777777" w:rsidTr="006E6E88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71BAE7" w14:textId="6FABC702" w:rsidR="0086319E" w:rsidRPr="002C3874" w:rsidRDefault="00F340E1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680" w:dyaOrig="560" w14:anchorId="62CAB40F">
                <v:shape id="_x0000_i1029" type="#_x0000_t75" style="width:84pt;height:28pt" o:ole="">
                  <v:imagedata r:id="rId21" o:title=""/>
                </v:shape>
                <o:OLEObject Type="Embed" ProgID="Equation.DSMT4" ShapeID="_x0000_i1029" DrawAspect="Content" ObjectID="_1852955395" r:id="rId22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41BFD9F" w14:textId="5D09A5F8" w:rsidR="0086319E" w:rsidRPr="002C3874" w:rsidRDefault="00F340E1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620" w:dyaOrig="580" w14:anchorId="2BFE7CE2">
                <v:shape id="_x0000_i1030" type="#_x0000_t75" style="width:81pt;height:29pt" o:ole="">
                  <v:imagedata r:id="rId23" o:title=""/>
                </v:shape>
                <o:OLEObject Type="Embed" ProgID="Equation.DSMT4" ShapeID="_x0000_i1030" DrawAspect="Content" ObjectID="_1852955396" r:id="rId24"/>
              </w:object>
            </w:r>
          </w:p>
        </w:tc>
      </w:tr>
    </w:tbl>
    <w:p w14:paraId="1C3B6DE9" w14:textId="77777777" w:rsidR="0086319E" w:rsidRPr="002C3874" w:rsidRDefault="0086319E" w:rsidP="0086319E"/>
    <w:p w14:paraId="690931B0" w14:textId="77777777" w:rsidR="00A57D29" w:rsidRPr="002C3874" w:rsidRDefault="00A57D29" w:rsidP="00A57D29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A57D29" w:rsidRPr="002C3874" w14:paraId="59036276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0C42354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5DB83042" wp14:editId="7E20409E">
                  <wp:extent cx="2552065" cy="2190115"/>
                  <wp:effectExtent l="0" t="0" r="635" b="635"/>
                  <wp:docPr id="151241467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F8C00B2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365BFC23" wp14:editId="01E4A59B">
                  <wp:extent cx="2552065" cy="2190115"/>
                  <wp:effectExtent l="0" t="0" r="635" b="635"/>
                  <wp:docPr id="200301555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0A43F298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1E532BD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3BB1EB73" wp14:editId="33A260D7">
                  <wp:extent cx="2552065" cy="2190115"/>
                  <wp:effectExtent l="0" t="0" r="635" b="635"/>
                  <wp:docPr id="130948585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D86FC1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7769DC36" wp14:editId="33320817">
                  <wp:extent cx="2552065" cy="2190115"/>
                  <wp:effectExtent l="0" t="0" r="635" b="635"/>
                  <wp:docPr id="44005376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27352CD0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BE5C87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216D3997" wp14:editId="76472A85">
                  <wp:extent cx="2552065" cy="2190115"/>
                  <wp:effectExtent l="0" t="0" r="635" b="635"/>
                  <wp:docPr id="63313777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0F08BF0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23373A43" wp14:editId="18C2DF41">
                  <wp:extent cx="2552065" cy="2190115"/>
                  <wp:effectExtent l="0" t="0" r="635" b="635"/>
                  <wp:docPr id="119549981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04EB00" w14:textId="77777777" w:rsidR="00A57D29" w:rsidRDefault="00A57D29" w:rsidP="00A57D29"/>
    <w:p w14:paraId="1F35EFCD" w14:textId="3EDA0CFD" w:rsidR="002846A7" w:rsidRPr="002C3874" w:rsidRDefault="002846A7" w:rsidP="002846A7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2846A7" w:rsidRPr="002C3874" w14:paraId="24A18BBD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33D5174" w14:textId="5A9D4078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480" w:dyaOrig="560" w14:anchorId="62AB2452">
                <v:shape id="_x0000_i1031" type="#_x0000_t75" style="width:74pt;height:28pt" o:ole="">
                  <v:imagedata r:id="rId31" o:title=""/>
                </v:shape>
                <o:OLEObject Type="Embed" ProgID="Equation.DSMT4" ShapeID="_x0000_i1031" DrawAspect="Content" ObjectID="_1852955397" r:id="rId32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6AC202" w14:textId="3BB8D393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3100" w:dyaOrig="540" w14:anchorId="0BC911B4">
                <v:shape id="_x0000_i1032" type="#_x0000_t75" style="width:155pt;height:27pt" o:ole="">
                  <v:imagedata r:id="rId33" o:title=""/>
                </v:shape>
                <o:OLEObject Type="Embed" ProgID="Equation.DSMT4" ShapeID="_x0000_i1032" DrawAspect="Content" ObjectID="_1852955398" r:id="rId34"/>
              </w:object>
            </w:r>
          </w:p>
        </w:tc>
      </w:tr>
      <w:tr w:rsidR="002846A7" w:rsidRPr="002C3874" w14:paraId="616A8E10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7A904C" w14:textId="7332D577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20" w:dyaOrig="540" w14:anchorId="42E55676">
                <v:shape id="_x0000_i1033" type="#_x0000_t75" style="width:96pt;height:27pt" o:ole="">
                  <v:imagedata r:id="rId35" o:title=""/>
                </v:shape>
                <o:OLEObject Type="Embed" ProgID="Equation.DSMT4" ShapeID="_x0000_i1033" DrawAspect="Content" ObjectID="_1852955399" r:id="rId36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CFEAE1E" w14:textId="03392C61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480" w:dyaOrig="540" w14:anchorId="05A76E25">
                <v:shape id="_x0000_i1034" type="#_x0000_t75" style="width:74pt;height:27pt" o:ole="">
                  <v:imagedata r:id="rId37" o:title=""/>
                </v:shape>
                <o:OLEObject Type="Embed" ProgID="Equation.DSMT4" ShapeID="_x0000_i1034" DrawAspect="Content" ObjectID="_1852955400" r:id="rId38"/>
              </w:object>
            </w:r>
          </w:p>
        </w:tc>
      </w:tr>
      <w:tr w:rsidR="002846A7" w:rsidRPr="002C3874" w14:paraId="60DDDB77" w14:textId="77777777" w:rsidTr="006E6E88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D8DB7F" w14:textId="3FFD1BBD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140" w:dyaOrig="560" w14:anchorId="225207AC">
                <v:shape id="_x0000_i1035" type="#_x0000_t75" style="width:107pt;height:28pt" o:ole="">
                  <v:imagedata r:id="rId39" o:title=""/>
                </v:shape>
                <o:OLEObject Type="Embed" ProgID="Equation.DSMT4" ShapeID="_x0000_i1035" DrawAspect="Content" ObjectID="_1852955401" r:id="rId40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696F40" w14:textId="7DB8F48F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659" w:dyaOrig="540" w14:anchorId="1565CEBD">
                <v:shape id="_x0000_i1036" type="#_x0000_t75" style="width:132.95pt;height:27pt" o:ole="">
                  <v:imagedata r:id="rId41" o:title=""/>
                </v:shape>
                <o:OLEObject Type="Embed" ProgID="Equation.DSMT4" ShapeID="_x0000_i1036" DrawAspect="Content" ObjectID="_1852955402" r:id="rId42"/>
              </w:object>
            </w:r>
          </w:p>
        </w:tc>
      </w:tr>
    </w:tbl>
    <w:p w14:paraId="3A394FAE" w14:textId="77777777" w:rsidR="002846A7" w:rsidRPr="002C3874" w:rsidRDefault="002846A7" w:rsidP="002846A7"/>
    <w:p w14:paraId="67A0D652" w14:textId="77777777" w:rsidR="00A57D29" w:rsidRPr="002C3874" w:rsidRDefault="00A57D29" w:rsidP="00A57D29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A57D29" w:rsidRPr="002C3874" w14:paraId="7459A86D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04B0898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27DB3159" wp14:editId="1F00E9B1">
                  <wp:extent cx="2552065" cy="2190115"/>
                  <wp:effectExtent l="0" t="0" r="635" b="635"/>
                  <wp:docPr id="21548887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9956BE8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0111F449" wp14:editId="28D544DA">
                  <wp:extent cx="2552065" cy="2190115"/>
                  <wp:effectExtent l="0" t="0" r="635" b="635"/>
                  <wp:docPr id="165732357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7AD0442A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E9F5542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18BF18BE" wp14:editId="7625032E">
                  <wp:extent cx="2552065" cy="2190115"/>
                  <wp:effectExtent l="0" t="0" r="635" b="635"/>
                  <wp:docPr id="30678266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196A1F7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04F7EF38" wp14:editId="36A0D7A4">
                  <wp:extent cx="2552065" cy="2190115"/>
                  <wp:effectExtent l="0" t="0" r="635" b="635"/>
                  <wp:docPr id="194489365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273843B2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D3EB62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537D6D11" wp14:editId="0DCE11C0">
                  <wp:extent cx="2552065" cy="2190115"/>
                  <wp:effectExtent l="0" t="0" r="635" b="635"/>
                  <wp:docPr id="105358993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F9C646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358BADCB" wp14:editId="4A9723AE">
                  <wp:extent cx="2552065" cy="2190115"/>
                  <wp:effectExtent l="0" t="0" r="635" b="635"/>
                  <wp:docPr id="190977152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89DC75" w14:textId="77777777" w:rsidR="00A57D29" w:rsidRDefault="00A57D29" w:rsidP="00A57D29"/>
    <w:p w14:paraId="2824462D" w14:textId="3015BD91" w:rsidR="002846A7" w:rsidRPr="002C3874" w:rsidRDefault="002846A7" w:rsidP="002846A7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2846A7" w:rsidRPr="002C3874" w14:paraId="651E1775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A4F3C2" w14:textId="52F940FE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6E15BCCF">
                <v:shape id="_x0000_i1037" type="#_x0000_t75" style="width:103pt;height:29pt" o:ole="">
                  <v:imagedata r:id="rId49" o:title=""/>
                </v:shape>
                <o:OLEObject Type="Embed" ProgID="Equation.DSMT4" ShapeID="_x0000_i1037" DrawAspect="Content" ObjectID="_1852955403" r:id="rId50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2810EC" w14:textId="7ECE6F04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140" w:dyaOrig="560" w14:anchorId="6C6521CC">
                <v:shape id="_x0000_i1038" type="#_x0000_t75" style="width:107pt;height:28pt" o:ole="">
                  <v:imagedata r:id="rId51" o:title=""/>
                </v:shape>
                <o:OLEObject Type="Embed" ProgID="Equation.DSMT4" ShapeID="_x0000_i1038" DrawAspect="Content" ObjectID="_1852955404" r:id="rId52"/>
              </w:object>
            </w:r>
          </w:p>
        </w:tc>
      </w:tr>
      <w:tr w:rsidR="002846A7" w:rsidRPr="002C3874" w14:paraId="2309A476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76C8A8" w14:textId="7EB3276C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39" w:dyaOrig="560" w14:anchorId="62555538">
                <v:shape id="_x0000_i1039" type="#_x0000_t75" style="width:96.95pt;height:28pt" o:ole="">
                  <v:imagedata r:id="rId53" o:title=""/>
                </v:shape>
                <o:OLEObject Type="Embed" ProgID="Equation.DSMT4" ShapeID="_x0000_i1039" DrawAspect="Content" ObjectID="_1852955405" r:id="rId54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DFCB71D" w14:textId="0CE65A0C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39" w:dyaOrig="560" w14:anchorId="0FE986D5">
                <v:shape id="_x0000_i1040" type="#_x0000_t75" style="width:96.95pt;height:28pt" o:ole="">
                  <v:imagedata r:id="rId55" o:title=""/>
                </v:shape>
                <o:OLEObject Type="Embed" ProgID="Equation.DSMT4" ShapeID="_x0000_i1040" DrawAspect="Content" ObjectID="_1852955406" r:id="rId56"/>
              </w:object>
            </w:r>
          </w:p>
        </w:tc>
      </w:tr>
      <w:tr w:rsidR="002846A7" w:rsidRPr="002C3874" w14:paraId="72775658" w14:textId="77777777" w:rsidTr="006E6E88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F6FCF0" w14:textId="53111D94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480" w:dyaOrig="560" w14:anchorId="28C61B46">
                <v:shape id="_x0000_i1041" type="#_x0000_t75" style="width:74pt;height:28pt" o:ole="">
                  <v:imagedata r:id="rId57" o:title=""/>
                </v:shape>
                <o:OLEObject Type="Embed" ProgID="Equation.DSMT4" ShapeID="_x0000_i1041" DrawAspect="Content" ObjectID="_1852955407" r:id="rId58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5525442" w14:textId="2DD2A006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45BAE43C">
                <v:shape id="_x0000_i1042" type="#_x0000_t75" style="width:103pt;height:29pt" o:ole="">
                  <v:imagedata r:id="rId59" o:title=""/>
                </v:shape>
                <o:OLEObject Type="Embed" ProgID="Equation.DSMT4" ShapeID="_x0000_i1042" DrawAspect="Content" ObjectID="_1852955408" r:id="rId60"/>
              </w:object>
            </w:r>
          </w:p>
        </w:tc>
      </w:tr>
    </w:tbl>
    <w:p w14:paraId="67385D3C" w14:textId="77777777" w:rsidR="002846A7" w:rsidRPr="002C3874" w:rsidRDefault="002846A7" w:rsidP="002846A7"/>
    <w:p w14:paraId="36B4A21D" w14:textId="77777777" w:rsidR="00A57D29" w:rsidRPr="002C3874" w:rsidRDefault="00A57D29" w:rsidP="00A57D29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A57D29" w:rsidRPr="002C3874" w14:paraId="743D243F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ABC0C60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7FCFCE69" wp14:editId="622E94BE">
                  <wp:extent cx="2552065" cy="2190115"/>
                  <wp:effectExtent l="0" t="0" r="635" b="635"/>
                  <wp:docPr id="1388567912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33908C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300D2DF1" wp14:editId="04A84621">
                  <wp:extent cx="2552065" cy="2190115"/>
                  <wp:effectExtent l="0" t="0" r="635" b="635"/>
                  <wp:docPr id="126450763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6FC9E9E1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8A47979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46970FB8" wp14:editId="2C42D45F">
                  <wp:extent cx="2552065" cy="2190115"/>
                  <wp:effectExtent l="0" t="0" r="635" b="635"/>
                  <wp:docPr id="106109724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8D50914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1ADA01C7" wp14:editId="3882EAC9">
                  <wp:extent cx="2552065" cy="2190115"/>
                  <wp:effectExtent l="0" t="0" r="635" b="635"/>
                  <wp:docPr id="211042386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06226CAC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1E3D9F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11760367" wp14:editId="776D4CD9">
                  <wp:extent cx="2552065" cy="2190115"/>
                  <wp:effectExtent l="0" t="0" r="635" b="635"/>
                  <wp:docPr id="1332579475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2ED15C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372A1725" wp14:editId="64C6B916">
                  <wp:extent cx="2552065" cy="2190115"/>
                  <wp:effectExtent l="0" t="0" r="635" b="635"/>
                  <wp:docPr id="196465798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FC970" w14:textId="77777777" w:rsidR="00A57D29" w:rsidRPr="002C3874" w:rsidRDefault="00A57D29" w:rsidP="00A57D29"/>
    <w:p w14:paraId="7FAB7804" w14:textId="2AF0CDAD" w:rsidR="002846A7" w:rsidRPr="002C3874" w:rsidRDefault="002846A7" w:rsidP="002846A7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2846A7" w:rsidRPr="002C3874" w14:paraId="376EAFE3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28267D" w14:textId="7C89FF09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20" w:dyaOrig="560" w14:anchorId="0156DDDC">
                <v:shape id="_x0000_i1043" type="#_x0000_t75" style="width:96pt;height:28pt" o:ole="">
                  <v:imagedata r:id="rId67" o:title=""/>
                </v:shape>
                <o:OLEObject Type="Embed" ProgID="Equation.DSMT4" ShapeID="_x0000_i1043" DrawAspect="Content" ObjectID="_1852955409" r:id="rId68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597F1F" w14:textId="1FDE2ACE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39" w:dyaOrig="560" w14:anchorId="38F8122D">
                <v:shape id="_x0000_i1044" type="#_x0000_t75" style="width:96.95pt;height:28pt" o:ole="">
                  <v:imagedata r:id="rId69" o:title=""/>
                </v:shape>
                <o:OLEObject Type="Embed" ProgID="Equation.DSMT4" ShapeID="_x0000_i1044" DrawAspect="Content" ObjectID="_1852955410" r:id="rId70"/>
              </w:object>
            </w:r>
          </w:p>
        </w:tc>
      </w:tr>
      <w:tr w:rsidR="002846A7" w:rsidRPr="002C3874" w14:paraId="0C425B6C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5E7953" w14:textId="41BCAD37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620" w:dyaOrig="580" w14:anchorId="59057740">
                <v:shape id="_x0000_i1045" type="#_x0000_t75" style="width:81pt;height:29pt" o:ole="">
                  <v:imagedata r:id="rId71" o:title=""/>
                </v:shape>
                <o:OLEObject Type="Embed" ProgID="Equation.DSMT4" ShapeID="_x0000_i1045" DrawAspect="Content" ObjectID="_1852955411" r:id="rId72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F61212C" w14:textId="09AE60CA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0A01FF5E">
                <v:shape id="_x0000_i1046" type="#_x0000_t75" style="width:103pt;height:29pt" o:ole="">
                  <v:imagedata r:id="rId73" o:title=""/>
                </v:shape>
                <o:OLEObject Type="Embed" ProgID="Equation.DSMT4" ShapeID="_x0000_i1046" DrawAspect="Content" ObjectID="_1852955412" r:id="rId74"/>
              </w:object>
            </w:r>
          </w:p>
        </w:tc>
      </w:tr>
      <w:tr w:rsidR="002846A7" w:rsidRPr="002C3874" w14:paraId="5FC21934" w14:textId="77777777" w:rsidTr="006E6E88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8B9E7D1" w14:textId="73E08B30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00" w:dyaOrig="540" w14:anchorId="0639D657">
                <v:shape id="_x0000_i1047" type="#_x0000_t75" style="width:95pt;height:27pt" o:ole="">
                  <v:imagedata r:id="rId75" o:title=""/>
                </v:shape>
                <o:OLEObject Type="Embed" ProgID="Equation.DSMT4" ShapeID="_x0000_i1047" DrawAspect="Content" ObjectID="_1852955413" r:id="rId76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FF35DC" w14:textId="2B136466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39" w:dyaOrig="560" w14:anchorId="4102FF92">
                <v:shape id="_x0000_i1048" type="#_x0000_t75" style="width:96.95pt;height:28pt" o:ole="">
                  <v:imagedata r:id="rId77" o:title=""/>
                </v:shape>
                <o:OLEObject Type="Embed" ProgID="Equation.DSMT4" ShapeID="_x0000_i1048" DrawAspect="Content" ObjectID="_1852955414" r:id="rId78"/>
              </w:object>
            </w:r>
          </w:p>
        </w:tc>
      </w:tr>
    </w:tbl>
    <w:p w14:paraId="344DC964" w14:textId="77777777" w:rsidR="002846A7" w:rsidRPr="002C3874" w:rsidRDefault="002846A7" w:rsidP="002846A7"/>
    <w:p w14:paraId="6A5D29CF" w14:textId="77777777" w:rsidR="00A57D29" w:rsidRPr="002C3874" w:rsidRDefault="00A57D29" w:rsidP="00A57D29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A57D29" w:rsidRPr="002C3874" w14:paraId="08619970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319EB4E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73A0B05B" wp14:editId="769A9069">
                  <wp:extent cx="2552065" cy="2190115"/>
                  <wp:effectExtent l="0" t="0" r="635" b="635"/>
                  <wp:docPr id="556044508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464C189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22A30801" wp14:editId="6376CB94">
                  <wp:extent cx="2552065" cy="2190115"/>
                  <wp:effectExtent l="0" t="0" r="635" b="635"/>
                  <wp:docPr id="104855202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724ABD3C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3480A0C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5F6CD5F7" wp14:editId="6D593F77">
                  <wp:extent cx="2552065" cy="2190115"/>
                  <wp:effectExtent l="0" t="0" r="635" b="635"/>
                  <wp:docPr id="1080495219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DB63638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13E4B729" wp14:editId="48536E58">
                  <wp:extent cx="2552065" cy="2190115"/>
                  <wp:effectExtent l="0" t="0" r="635" b="635"/>
                  <wp:docPr id="1740850363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6A4ABCA5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4A9E29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43BD06A0" wp14:editId="45B40E1A">
                  <wp:extent cx="2552065" cy="2190115"/>
                  <wp:effectExtent l="0" t="0" r="635" b="635"/>
                  <wp:docPr id="1140412960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A24C02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278DDD74" wp14:editId="08757519">
                  <wp:extent cx="2552065" cy="2190115"/>
                  <wp:effectExtent l="0" t="0" r="635" b="635"/>
                  <wp:docPr id="818075033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3F090" w14:textId="77777777" w:rsidR="00A57D29" w:rsidRPr="002C3874" w:rsidRDefault="00A57D29" w:rsidP="00A57D29"/>
    <w:p w14:paraId="450E5F99" w14:textId="148776DD" w:rsidR="002846A7" w:rsidRPr="002C3874" w:rsidRDefault="002846A7" w:rsidP="002846A7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2846A7" w:rsidRPr="002C3874" w14:paraId="53920DD2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3763DFB" w14:textId="7F60BD9E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460" w:dyaOrig="560" w14:anchorId="43A72C71">
                <v:shape id="_x0000_i1049" type="#_x0000_t75" style="width:73pt;height:28pt" o:ole="">
                  <v:imagedata r:id="rId85" o:title=""/>
                </v:shape>
                <o:OLEObject Type="Embed" ProgID="Equation.DSMT4" ShapeID="_x0000_i1049" DrawAspect="Content" ObjectID="_1852955415" r:id="rId86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A34B85F" w14:textId="752F4175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1900" w:dyaOrig="540" w14:anchorId="4324C891">
                <v:shape id="_x0000_i1050" type="#_x0000_t75" style="width:95pt;height:27pt" o:ole="">
                  <v:imagedata r:id="rId87" o:title=""/>
                </v:shape>
                <o:OLEObject Type="Embed" ProgID="Equation.DSMT4" ShapeID="_x0000_i1050" DrawAspect="Content" ObjectID="_1852955416" r:id="rId88"/>
              </w:object>
            </w:r>
          </w:p>
        </w:tc>
      </w:tr>
      <w:tr w:rsidR="002846A7" w:rsidRPr="002C3874" w14:paraId="7DE53268" w14:textId="77777777" w:rsidTr="0086659E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290E21" w14:textId="245FC9AA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180" w:dyaOrig="600" w14:anchorId="343D07C4">
                <v:shape id="_x0000_i1051" type="#_x0000_t75" style="width:109pt;height:30pt" o:ole="">
                  <v:imagedata r:id="rId89" o:title=""/>
                </v:shape>
                <o:OLEObject Type="Embed" ProgID="Equation.DSMT4" ShapeID="_x0000_i1051" DrawAspect="Content" ObjectID="_1852955417" r:id="rId90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0FBD7D" w14:textId="71779E49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3100" w:dyaOrig="540" w14:anchorId="1814CFE1">
                <v:shape id="_x0000_i1052" type="#_x0000_t75" style="width:155pt;height:27pt" o:ole="">
                  <v:imagedata r:id="rId91" o:title=""/>
                </v:shape>
                <o:OLEObject Type="Embed" ProgID="Equation.DSMT4" ShapeID="_x0000_i1052" DrawAspect="Content" ObjectID="_1852955418" r:id="rId92"/>
              </w:object>
            </w:r>
          </w:p>
        </w:tc>
      </w:tr>
      <w:tr w:rsidR="002846A7" w:rsidRPr="002C3874" w14:paraId="29EFF2D1" w14:textId="77777777" w:rsidTr="006E6E88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CBC35B" w14:textId="202183C1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180" w:dyaOrig="600" w14:anchorId="70FC7500">
                <v:shape id="_x0000_i1053" type="#_x0000_t75" style="width:109pt;height:30pt" o:ole="">
                  <v:imagedata r:id="rId93" o:title=""/>
                </v:shape>
                <o:OLEObject Type="Embed" ProgID="Equation.DSMT4" ShapeID="_x0000_i1053" DrawAspect="Content" ObjectID="_1852955419" r:id="rId94"/>
              </w:objec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0125267" w14:textId="29C92FF2" w:rsidR="002846A7" w:rsidRPr="002C3874" w:rsidRDefault="002C3874" w:rsidP="006E6E88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45A36E3F">
                <v:shape id="_x0000_i1054" type="#_x0000_t75" style="width:103pt;height:29pt" o:ole="">
                  <v:imagedata r:id="rId95" o:title=""/>
                </v:shape>
                <o:OLEObject Type="Embed" ProgID="Equation.DSMT4" ShapeID="_x0000_i1054" DrawAspect="Content" ObjectID="_1852955420" r:id="rId96"/>
              </w:object>
            </w:r>
          </w:p>
        </w:tc>
      </w:tr>
    </w:tbl>
    <w:p w14:paraId="7542F4A5" w14:textId="77777777" w:rsidR="002846A7" w:rsidRPr="002C3874" w:rsidRDefault="002846A7" w:rsidP="002846A7"/>
    <w:p w14:paraId="49822EC1" w14:textId="77777777" w:rsidR="00A57D29" w:rsidRPr="002C3874" w:rsidRDefault="00A57D29" w:rsidP="00A57D29">
      <w:pPr>
        <w:pStyle w:val="Title"/>
      </w:pPr>
    </w:p>
    <w:tbl>
      <w:tblPr>
        <w:tblW w:w="5000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0"/>
        <w:gridCol w:w="4670"/>
      </w:tblGrid>
      <w:tr w:rsidR="00A57D29" w:rsidRPr="002C3874" w14:paraId="3E0F54DD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24888B1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7DAC85E7" wp14:editId="5E99E9A6">
                  <wp:extent cx="2552065" cy="2190115"/>
                  <wp:effectExtent l="0" t="0" r="635" b="635"/>
                  <wp:docPr id="1484903733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3B0BB54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51A57386" wp14:editId="534DBCF0">
                  <wp:extent cx="2552065" cy="2190115"/>
                  <wp:effectExtent l="0" t="0" r="635" b="635"/>
                  <wp:docPr id="148503946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2C3874" w14:paraId="1D3E5411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3789D5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6856142F" wp14:editId="4951367A">
                  <wp:extent cx="2552065" cy="2190115"/>
                  <wp:effectExtent l="0" t="0" r="635" b="635"/>
                  <wp:docPr id="599970729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6AFB1A2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4BA3B345" wp14:editId="62214CCF">
                  <wp:extent cx="2552065" cy="2190115"/>
                  <wp:effectExtent l="0" t="0" r="635" b="635"/>
                  <wp:docPr id="73466522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D29" w:rsidRPr="00DC1CA0" w14:paraId="7B0782C8" w14:textId="77777777" w:rsidTr="005A4051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2BDD33" w14:textId="77777777" w:rsidR="00A57D29" w:rsidRPr="002C3874" w:rsidRDefault="00A57D29" w:rsidP="005A4051">
            <w:pPr>
              <w:jc w:val="center"/>
            </w:pPr>
            <w:r w:rsidRPr="002C3874">
              <w:rPr>
                <w:noProof/>
              </w:rPr>
              <w:drawing>
                <wp:inline distT="0" distB="0" distL="0" distR="0" wp14:anchorId="328C8CDF" wp14:editId="55052186">
                  <wp:extent cx="2552065" cy="2190115"/>
                  <wp:effectExtent l="0" t="0" r="635" b="635"/>
                  <wp:docPr id="182118798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D1E33D" w14:textId="77777777" w:rsidR="00A57D29" w:rsidRPr="002C3874" w:rsidRDefault="00A57D29" w:rsidP="005A4051">
            <w:pPr>
              <w:jc w:val="center"/>
            </w:pPr>
          </w:p>
        </w:tc>
      </w:tr>
    </w:tbl>
    <w:p w14:paraId="6A313AE0" w14:textId="77777777" w:rsidR="00A57D29" w:rsidRPr="002C3874" w:rsidRDefault="00A57D29" w:rsidP="00A57D29"/>
    <w:p w14:paraId="0B9A3510" w14:textId="06172B8C" w:rsidR="002C3874" w:rsidRPr="002C3874" w:rsidRDefault="002C3874" w:rsidP="002C3874">
      <w:pPr>
        <w:pStyle w:val="Title"/>
      </w:pPr>
    </w:p>
    <w:tbl>
      <w:tblPr>
        <w:tblW w:w="5001" w:type="pct"/>
        <w:tblBorders>
          <w:top w:val="dashed" w:sz="8" w:space="0" w:color="288AC3" w:themeColor="accent1"/>
          <w:left w:val="dashed" w:sz="8" w:space="0" w:color="288AC3" w:themeColor="accent1"/>
          <w:bottom w:val="dashed" w:sz="8" w:space="0" w:color="288AC3" w:themeColor="accent1"/>
          <w:right w:val="dashed" w:sz="8" w:space="0" w:color="288AC3" w:themeColor="accent1"/>
          <w:insideH w:val="dashed" w:sz="8" w:space="0" w:color="288AC3" w:themeColor="accent1"/>
          <w:insideV w:val="dashed" w:sz="8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671"/>
        <w:gridCol w:w="4671"/>
      </w:tblGrid>
      <w:tr w:rsidR="00A57D29" w:rsidRPr="002C3874" w14:paraId="4782E596" w14:textId="77777777" w:rsidTr="00A57D29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5F25C9D" w14:textId="571ACEC2" w:rsidR="00A57D29" w:rsidRPr="002C3874" w:rsidRDefault="00A57D29" w:rsidP="002C3874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720" w:dyaOrig="540" w14:anchorId="6827BA16">
                <v:shape id="_x0000_i1055" type="#_x0000_t75" style="width:136pt;height:27pt" o:ole="">
                  <v:imagedata r:id="rId102" o:title=""/>
                </v:shape>
                <o:OLEObject Type="Embed" ProgID="Equation.DSMT4" ShapeID="_x0000_i1055" DrawAspect="Content" ObjectID="_1852955421" r:id="rId103"/>
              </w:object>
            </w:r>
          </w:p>
        </w:tc>
        <w:tc>
          <w:tcPr>
            <w:tcW w:w="2500" w:type="pct"/>
            <w:vAlign w:val="center"/>
          </w:tcPr>
          <w:p w14:paraId="615CAC9F" w14:textId="1E9ED042" w:rsidR="00A57D29" w:rsidRPr="002C3874" w:rsidRDefault="00A57D29" w:rsidP="002C3874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0BC4F95B">
                <v:shape id="_x0000_i1056" type="#_x0000_t75" style="width:103pt;height:29pt" o:ole="">
                  <v:imagedata r:id="rId104" o:title=""/>
                </v:shape>
                <o:OLEObject Type="Embed" ProgID="Equation.DSMT4" ShapeID="_x0000_i1056" DrawAspect="Content" ObjectID="_1852955422" r:id="rId105"/>
              </w:object>
            </w:r>
          </w:p>
        </w:tc>
      </w:tr>
      <w:tr w:rsidR="00A57D29" w:rsidRPr="002C3874" w14:paraId="35B5FD9D" w14:textId="77777777" w:rsidTr="00A57D29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AE8556" w14:textId="5B1818CE" w:rsidR="00A57D29" w:rsidRPr="002C3874" w:rsidRDefault="00A57D29" w:rsidP="002C3874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180" w:dyaOrig="600" w14:anchorId="149CB6A8">
                <v:shape id="_x0000_i1057" type="#_x0000_t75" style="width:109pt;height:30pt" o:ole="">
                  <v:imagedata r:id="rId106" o:title=""/>
                </v:shape>
                <o:OLEObject Type="Embed" ProgID="Equation.DSMT4" ShapeID="_x0000_i1057" DrawAspect="Content" ObjectID="_1852955423" r:id="rId107"/>
              </w:object>
            </w:r>
          </w:p>
        </w:tc>
        <w:tc>
          <w:tcPr>
            <w:tcW w:w="2500" w:type="pct"/>
            <w:vAlign w:val="center"/>
          </w:tcPr>
          <w:p w14:paraId="6B97F803" w14:textId="48518F8D" w:rsidR="00A57D29" w:rsidRPr="002C3874" w:rsidRDefault="00A57D29" w:rsidP="002C3874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060" w:dyaOrig="580" w14:anchorId="4DA8304B">
                <v:shape id="_x0000_i1058" type="#_x0000_t75" style="width:103pt;height:29pt" o:ole="">
                  <v:imagedata r:id="rId108" o:title=""/>
                </v:shape>
                <o:OLEObject Type="Embed" ProgID="Equation.DSMT4" ShapeID="_x0000_i1058" DrawAspect="Content" ObjectID="_1852955424" r:id="rId109"/>
              </w:object>
            </w:r>
          </w:p>
        </w:tc>
      </w:tr>
      <w:tr w:rsidR="00A57D29" w:rsidRPr="002C3874" w14:paraId="249DD0B3" w14:textId="77777777" w:rsidTr="00A57D29">
        <w:trPr>
          <w:trHeight w:val="3744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CF3E43" w14:textId="0F511240" w:rsidR="00A57D29" w:rsidRPr="002C3874" w:rsidRDefault="00A57D29" w:rsidP="002C387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0" w:type="pct"/>
            <w:vAlign w:val="center"/>
          </w:tcPr>
          <w:p w14:paraId="27E2DEFB" w14:textId="331198CB" w:rsidR="00A57D29" w:rsidRPr="002C3874" w:rsidRDefault="00A57D29" w:rsidP="002C3874">
            <w:pPr>
              <w:jc w:val="center"/>
              <w:rPr>
                <w:b/>
                <w:bCs/>
                <w:sz w:val="36"/>
                <w:szCs w:val="36"/>
              </w:rPr>
            </w:pPr>
            <w:r w:rsidRPr="002C3874">
              <w:rPr>
                <w:b/>
                <w:bCs/>
                <w:position w:val="-18"/>
                <w:sz w:val="36"/>
                <w:szCs w:val="36"/>
              </w:rPr>
              <w:object w:dxaOrig="2220" w:dyaOrig="540" w14:anchorId="7BFCFA0C">
                <v:shape id="_x0000_i1059" type="#_x0000_t75" style="width:111pt;height:27pt" o:ole="">
                  <v:imagedata r:id="rId110" o:title=""/>
                </v:shape>
                <o:OLEObject Type="Embed" ProgID="Equation.DSMT4" ShapeID="_x0000_i1059" DrawAspect="Content" ObjectID="_1852955425" r:id="rId111"/>
              </w:object>
            </w:r>
          </w:p>
        </w:tc>
      </w:tr>
    </w:tbl>
    <w:p w14:paraId="555C1D8C" w14:textId="77777777" w:rsidR="002C3874" w:rsidRPr="002C3874" w:rsidRDefault="002C3874" w:rsidP="002C3874"/>
    <w:sectPr w:rsidR="002C3874" w:rsidRPr="002C3874" w:rsidSect="002C3874">
      <w:footerReference w:type="default" r:id="rId1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C3CE6" w14:textId="77777777" w:rsidR="00E35CD2" w:rsidRDefault="00E35CD2" w:rsidP="00DC1CA0">
      <w:r>
        <w:separator/>
      </w:r>
    </w:p>
  </w:endnote>
  <w:endnote w:type="continuationSeparator" w:id="0">
    <w:p w14:paraId="60DE30A3" w14:textId="77777777" w:rsidR="00E35CD2" w:rsidRDefault="00E35CD2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7E4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7F5B57" w14:textId="570DB8AD" w:rsidR="009F0B2E" w:rsidRPr="008C5074" w:rsidRDefault="00D61ADB" w:rsidP="008C5074">
                          <w:pPr>
                            <w:pStyle w:val="Footer"/>
                          </w:pPr>
                          <w:r>
                            <w:t>Family 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327F5B57" w14:textId="570DB8AD" w:rsidR="009F0B2E" w:rsidRPr="008C5074" w:rsidRDefault="00D61ADB" w:rsidP="008C5074">
                    <w:pPr>
                      <w:pStyle w:val="Footer"/>
                    </w:pPr>
                    <w:r>
                      <w:t>Family Ties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05517" w14:textId="77777777" w:rsidR="00E35CD2" w:rsidRDefault="00E35CD2" w:rsidP="00DC1CA0">
      <w:r>
        <w:separator/>
      </w:r>
    </w:p>
  </w:footnote>
  <w:footnote w:type="continuationSeparator" w:id="0">
    <w:p w14:paraId="2386B218" w14:textId="77777777" w:rsidR="00E35CD2" w:rsidRDefault="00E35CD2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DB"/>
    <w:rsid w:val="00015DC4"/>
    <w:rsid w:val="00034C1B"/>
    <w:rsid w:val="00072D23"/>
    <w:rsid w:val="000A086B"/>
    <w:rsid w:val="000C3017"/>
    <w:rsid w:val="000C7623"/>
    <w:rsid w:val="000F6F96"/>
    <w:rsid w:val="001B5BA6"/>
    <w:rsid w:val="002040D8"/>
    <w:rsid w:val="0021229C"/>
    <w:rsid w:val="00224C5B"/>
    <w:rsid w:val="00233158"/>
    <w:rsid w:val="00245200"/>
    <w:rsid w:val="00246BC1"/>
    <w:rsid w:val="00274BB5"/>
    <w:rsid w:val="002846A7"/>
    <w:rsid w:val="002C3874"/>
    <w:rsid w:val="002D4C34"/>
    <w:rsid w:val="00304DC6"/>
    <w:rsid w:val="00323B15"/>
    <w:rsid w:val="00392A41"/>
    <w:rsid w:val="00403889"/>
    <w:rsid w:val="00463853"/>
    <w:rsid w:val="00480109"/>
    <w:rsid w:val="004806AD"/>
    <w:rsid w:val="004856EB"/>
    <w:rsid w:val="004C2D48"/>
    <w:rsid w:val="004D0B87"/>
    <w:rsid w:val="00507A6B"/>
    <w:rsid w:val="005345DE"/>
    <w:rsid w:val="00554362"/>
    <w:rsid w:val="0058414E"/>
    <w:rsid w:val="005B2598"/>
    <w:rsid w:val="005B4511"/>
    <w:rsid w:val="005E3EB2"/>
    <w:rsid w:val="00644B47"/>
    <w:rsid w:val="006C5B24"/>
    <w:rsid w:val="006E2654"/>
    <w:rsid w:val="006F637F"/>
    <w:rsid w:val="00782F44"/>
    <w:rsid w:val="007A5710"/>
    <w:rsid w:val="0084668B"/>
    <w:rsid w:val="0086319E"/>
    <w:rsid w:val="0086659E"/>
    <w:rsid w:val="00895868"/>
    <w:rsid w:val="008C5074"/>
    <w:rsid w:val="008E31E6"/>
    <w:rsid w:val="008F712F"/>
    <w:rsid w:val="009112D3"/>
    <w:rsid w:val="00914680"/>
    <w:rsid w:val="009222B1"/>
    <w:rsid w:val="00927061"/>
    <w:rsid w:val="00976B6A"/>
    <w:rsid w:val="00977E3D"/>
    <w:rsid w:val="00992F29"/>
    <w:rsid w:val="009A7873"/>
    <w:rsid w:val="009F0B2E"/>
    <w:rsid w:val="00A1673F"/>
    <w:rsid w:val="00A57D29"/>
    <w:rsid w:val="00A77EC7"/>
    <w:rsid w:val="00AB1DA9"/>
    <w:rsid w:val="00AB7023"/>
    <w:rsid w:val="00AF213D"/>
    <w:rsid w:val="00BD7B9F"/>
    <w:rsid w:val="00BF08CE"/>
    <w:rsid w:val="00BF1FE6"/>
    <w:rsid w:val="00C51A3A"/>
    <w:rsid w:val="00C61CEB"/>
    <w:rsid w:val="00C83603"/>
    <w:rsid w:val="00CC48D6"/>
    <w:rsid w:val="00CD2461"/>
    <w:rsid w:val="00CE2E34"/>
    <w:rsid w:val="00CF4EFB"/>
    <w:rsid w:val="00D61ADB"/>
    <w:rsid w:val="00D72955"/>
    <w:rsid w:val="00D760BA"/>
    <w:rsid w:val="00DC1CA0"/>
    <w:rsid w:val="00DE0B48"/>
    <w:rsid w:val="00E26CEB"/>
    <w:rsid w:val="00E326C3"/>
    <w:rsid w:val="00E35CD2"/>
    <w:rsid w:val="00E45663"/>
    <w:rsid w:val="00E46C11"/>
    <w:rsid w:val="00E76FF3"/>
    <w:rsid w:val="00EA2AF9"/>
    <w:rsid w:val="00EB6E7A"/>
    <w:rsid w:val="00F10244"/>
    <w:rsid w:val="00F340E1"/>
    <w:rsid w:val="00F80B5C"/>
    <w:rsid w:val="00F87387"/>
    <w:rsid w:val="00FD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90A39"/>
  <w15:chartTrackingRefBased/>
  <w15:docId w15:val="{7200C06B-ED3D-460D-9881-B647C9BC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57D29"/>
  </w:style>
  <w:style w:type="paragraph" w:styleId="Heading1">
    <w:name w:val="heading 1"/>
    <w:basedOn w:val="Normal"/>
    <w:next w:val="Normal"/>
    <w:link w:val="Heading1Char"/>
    <w:uiPriority w:val="9"/>
    <w:qFormat/>
    <w:rsid w:val="00A57D29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7D29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57D29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57D29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D29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D29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57D29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57D29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57D29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D29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D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D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D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D29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A57D29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A57D29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A57D29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57D29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A57D29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A57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A57D29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A57D29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7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D29"/>
  </w:style>
  <w:style w:type="paragraph" w:styleId="ListParagraph">
    <w:name w:val="List Paragraph"/>
    <w:basedOn w:val="Normal"/>
    <w:uiPriority w:val="34"/>
    <w:qFormat/>
    <w:rsid w:val="00A57D29"/>
    <w:pPr>
      <w:ind w:left="720"/>
      <w:contextualSpacing/>
    </w:pPr>
  </w:style>
  <w:style w:type="paragraph" w:customStyle="1" w:styleId="AnswerKey">
    <w:name w:val="Answer Key"/>
    <w:basedOn w:val="Normal"/>
    <w:qFormat/>
    <w:rsid w:val="00A57D29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11.wmf"/><Relationship Id="rId42" Type="http://schemas.openxmlformats.org/officeDocument/2006/relationships/oleObject" Target="embeddings/oleObject12.bin"/><Relationship Id="rId47" Type="http://schemas.openxmlformats.org/officeDocument/2006/relationships/image" Target="media/image29.png"/><Relationship Id="rId63" Type="http://schemas.openxmlformats.org/officeDocument/2006/relationships/image" Target="media/image39.png"/><Relationship Id="rId68" Type="http://schemas.openxmlformats.org/officeDocument/2006/relationships/oleObject" Target="embeddings/oleObject19.bin"/><Relationship Id="rId84" Type="http://schemas.openxmlformats.org/officeDocument/2006/relationships/image" Target="media/image54.png"/><Relationship Id="rId89" Type="http://schemas.openxmlformats.org/officeDocument/2006/relationships/image" Target="media/image57.wmf"/><Relationship Id="rId112" Type="http://schemas.openxmlformats.org/officeDocument/2006/relationships/footer" Target="footer1.xml"/><Relationship Id="rId16" Type="http://schemas.openxmlformats.org/officeDocument/2006/relationships/oleObject" Target="embeddings/oleObject2.bin"/><Relationship Id="rId107" Type="http://schemas.openxmlformats.org/officeDocument/2006/relationships/oleObject" Target="embeddings/oleObject33.bin"/><Relationship Id="rId11" Type="http://schemas.openxmlformats.org/officeDocument/2006/relationships/image" Target="media/image5.png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53" Type="http://schemas.openxmlformats.org/officeDocument/2006/relationships/image" Target="media/image33.wmf"/><Relationship Id="rId58" Type="http://schemas.openxmlformats.org/officeDocument/2006/relationships/oleObject" Target="embeddings/oleObject17.bin"/><Relationship Id="rId74" Type="http://schemas.openxmlformats.org/officeDocument/2006/relationships/oleObject" Target="embeddings/oleObject22.bin"/><Relationship Id="rId79" Type="http://schemas.openxmlformats.org/officeDocument/2006/relationships/image" Target="media/image49.png"/><Relationship Id="rId102" Type="http://schemas.openxmlformats.org/officeDocument/2006/relationships/image" Target="media/image66.wmf"/><Relationship Id="rId5" Type="http://schemas.openxmlformats.org/officeDocument/2006/relationships/footnotes" Target="footnotes.xml"/><Relationship Id="rId90" Type="http://schemas.openxmlformats.org/officeDocument/2006/relationships/oleObject" Target="embeddings/oleObject27.bin"/><Relationship Id="rId95" Type="http://schemas.openxmlformats.org/officeDocument/2006/relationships/image" Target="media/image60.wmf"/><Relationship Id="rId22" Type="http://schemas.openxmlformats.org/officeDocument/2006/relationships/oleObject" Target="embeddings/oleObject5.bin"/><Relationship Id="rId27" Type="http://schemas.openxmlformats.org/officeDocument/2006/relationships/image" Target="media/image15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64" Type="http://schemas.openxmlformats.org/officeDocument/2006/relationships/image" Target="media/image40.png"/><Relationship Id="rId69" Type="http://schemas.openxmlformats.org/officeDocument/2006/relationships/image" Target="media/image44.wmf"/><Relationship Id="rId113" Type="http://schemas.openxmlformats.org/officeDocument/2006/relationships/fontTable" Target="fontTable.xml"/><Relationship Id="rId80" Type="http://schemas.openxmlformats.org/officeDocument/2006/relationships/image" Target="media/image50.png"/><Relationship Id="rId85" Type="http://schemas.openxmlformats.org/officeDocument/2006/relationships/image" Target="media/image55.wmf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59" Type="http://schemas.openxmlformats.org/officeDocument/2006/relationships/image" Target="media/image36.wmf"/><Relationship Id="rId103" Type="http://schemas.openxmlformats.org/officeDocument/2006/relationships/oleObject" Target="embeddings/oleObject31.bin"/><Relationship Id="rId108" Type="http://schemas.openxmlformats.org/officeDocument/2006/relationships/image" Target="media/image69.wmf"/><Relationship Id="rId54" Type="http://schemas.openxmlformats.org/officeDocument/2006/relationships/oleObject" Target="embeddings/oleObject15.bin"/><Relationship Id="rId70" Type="http://schemas.openxmlformats.org/officeDocument/2006/relationships/oleObject" Target="embeddings/oleObject20.bin"/><Relationship Id="rId75" Type="http://schemas.openxmlformats.org/officeDocument/2006/relationships/image" Target="media/image47.wmf"/><Relationship Id="rId91" Type="http://schemas.openxmlformats.org/officeDocument/2006/relationships/image" Target="media/image58.wmf"/><Relationship Id="rId96" Type="http://schemas.openxmlformats.org/officeDocument/2006/relationships/oleObject" Target="embeddings/oleObject3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image" Target="media/image16.png"/><Relationship Id="rId36" Type="http://schemas.openxmlformats.org/officeDocument/2006/relationships/oleObject" Target="embeddings/oleObject9.bin"/><Relationship Id="rId49" Type="http://schemas.openxmlformats.org/officeDocument/2006/relationships/image" Target="media/image31.wmf"/><Relationship Id="rId57" Type="http://schemas.openxmlformats.org/officeDocument/2006/relationships/image" Target="media/image35.wmf"/><Relationship Id="rId106" Type="http://schemas.openxmlformats.org/officeDocument/2006/relationships/image" Target="media/image68.wmf"/><Relationship Id="rId114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19.wmf"/><Relationship Id="rId44" Type="http://schemas.openxmlformats.org/officeDocument/2006/relationships/image" Target="media/image26.png"/><Relationship Id="rId52" Type="http://schemas.openxmlformats.org/officeDocument/2006/relationships/oleObject" Target="embeddings/oleObject14.bin"/><Relationship Id="rId60" Type="http://schemas.openxmlformats.org/officeDocument/2006/relationships/oleObject" Target="embeddings/oleObject18.bin"/><Relationship Id="rId65" Type="http://schemas.openxmlformats.org/officeDocument/2006/relationships/image" Target="media/image41.png"/><Relationship Id="rId73" Type="http://schemas.openxmlformats.org/officeDocument/2006/relationships/image" Target="media/image46.wmf"/><Relationship Id="rId78" Type="http://schemas.openxmlformats.org/officeDocument/2006/relationships/oleObject" Target="embeddings/oleObject24.bin"/><Relationship Id="rId81" Type="http://schemas.openxmlformats.org/officeDocument/2006/relationships/image" Target="media/image51.png"/><Relationship Id="rId86" Type="http://schemas.openxmlformats.org/officeDocument/2006/relationships/oleObject" Target="embeddings/oleObject25.bin"/><Relationship Id="rId94" Type="http://schemas.openxmlformats.org/officeDocument/2006/relationships/oleObject" Target="embeddings/oleObject29.bin"/><Relationship Id="rId99" Type="http://schemas.openxmlformats.org/officeDocument/2006/relationships/image" Target="media/image63.png"/><Relationship Id="rId101" Type="http://schemas.openxmlformats.org/officeDocument/2006/relationships/image" Target="media/image6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39" Type="http://schemas.openxmlformats.org/officeDocument/2006/relationships/image" Target="media/image23.wmf"/><Relationship Id="rId109" Type="http://schemas.openxmlformats.org/officeDocument/2006/relationships/oleObject" Target="embeddings/oleObject34.bin"/><Relationship Id="rId34" Type="http://schemas.openxmlformats.org/officeDocument/2006/relationships/oleObject" Target="embeddings/oleObject8.bin"/><Relationship Id="rId50" Type="http://schemas.openxmlformats.org/officeDocument/2006/relationships/oleObject" Target="embeddings/oleObject13.bin"/><Relationship Id="rId55" Type="http://schemas.openxmlformats.org/officeDocument/2006/relationships/image" Target="media/image34.wmf"/><Relationship Id="rId76" Type="http://schemas.openxmlformats.org/officeDocument/2006/relationships/oleObject" Target="embeddings/oleObject23.bin"/><Relationship Id="rId97" Type="http://schemas.openxmlformats.org/officeDocument/2006/relationships/image" Target="media/image61.png"/><Relationship Id="rId104" Type="http://schemas.openxmlformats.org/officeDocument/2006/relationships/image" Target="media/image67.wmf"/><Relationship Id="rId7" Type="http://schemas.openxmlformats.org/officeDocument/2006/relationships/image" Target="media/image1.png"/><Relationship Id="rId71" Type="http://schemas.openxmlformats.org/officeDocument/2006/relationships/image" Target="media/image45.wmf"/><Relationship Id="rId92" Type="http://schemas.openxmlformats.org/officeDocument/2006/relationships/oleObject" Target="embeddings/oleObject28.bin"/><Relationship Id="rId2" Type="http://schemas.openxmlformats.org/officeDocument/2006/relationships/styles" Target="styles.xml"/><Relationship Id="rId29" Type="http://schemas.openxmlformats.org/officeDocument/2006/relationships/image" Target="media/image17.png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1.bin"/><Relationship Id="rId45" Type="http://schemas.openxmlformats.org/officeDocument/2006/relationships/image" Target="media/image27.png"/><Relationship Id="rId66" Type="http://schemas.openxmlformats.org/officeDocument/2006/relationships/image" Target="media/image42.png"/><Relationship Id="rId87" Type="http://schemas.openxmlformats.org/officeDocument/2006/relationships/image" Target="media/image56.wmf"/><Relationship Id="rId110" Type="http://schemas.openxmlformats.org/officeDocument/2006/relationships/image" Target="media/image70.wmf"/><Relationship Id="rId61" Type="http://schemas.openxmlformats.org/officeDocument/2006/relationships/image" Target="media/image37.png"/><Relationship Id="rId82" Type="http://schemas.openxmlformats.org/officeDocument/2006/relationships/image" Target="media/image52.png"/><Relationship Id="rId19" Type="http://schemas.openxmlformats.org/officeDocument/2006/relationships/image" Target="media/image10.wmf"/><Relationship Id="rId14" Type="http://schemas.openxmlformats.org/officeDocument/2006/relationships/oleObject" Target="embeddings/oleObject1.bin"/><Relationship Id="rId30" Type="http://schemas.openxmlformats.org/officeDocument/2006/relationships/image" Target="media/image18.png"/><Relationship Id="rId35" Type="http://schemas.openxmlformats.org/officeDocument/2006/relationships/image" Target="media/image21.wmf"/><Relationship Id="rId56" Type="http://schemas.openxmlformats.org/officeDocument/2006/relationships/oleObject" Target="embeddings/oleObject16.bin"/><Relationship Id="rId77" Type="http://schemas.openxmlformats.org/officeDocument/2006/relationships/image" Target="media/image48.wmf"/><Relationship Id="rId100" Type="http://schemas.openxmlformats.org/officeDocument/2006/relationships/image" Target="media/image64.png"/><Relationship Id="rId105" Type="http://schemas.openxmlformats.org/officeDocument/2006/relationships/oleObject" Target="embeddings/oleObject32.bin"/><Relationship Id="rId8" Type="http://schemas.openxmlformats.org/officeDocument/2006/relationships/image" Target="media/image2.png"/><Relationship Id="rId51" Type="http://schemas.openxmlformats.org/officeDocument/2006/relationships/image" Target="media/image32.wmf"/><Relationship Id="rId72" Type="http://schemas.openxmlformats.org/officeDocument/2006/relationships/oleObject" Target="embeddings/oleObject21.bin"/><Relationship Id="rId93" Type="http://schemas.openxmlformats.org/officeDocument/2006/relationships/image" Target="media/image59.wmf"/><Relationship Id="rId98" Type="http://schemas.openxmlformats.org/officeDocument/2006/relationships/image" Target="media/image62.png"/><Relationship Id="rId3" Type="http://schemas.openxmlformats.org/officeDocument/2006/relationships/settings" Target="settings.xml"/><Relationship Id="rId25" Type="http://schemas.openxmlformats.org/officeDocument/2006/relationships/image" Target="media/image13.png"/><Relationship Id="rId46" Type="http://schemas.openxmlformats.org/officeDocument/2006/relationships/image" Target="media/image28.png"/><Relationship Id="rId67" Type="http://schemas.openxmlformats.org/officeDocument/2006/relationships/image" Target="media/image43.wmf"/><Relationship Id="rId20" Type="http://schemas.openxmlformats.org/officeDocument/2006/relationships/oleObject" Target="embeddings/oleObject4.bin"/><Relationship Id="rId41" Type="http://schemas.openxmlformats.org/officeDocument/2006/relationships/image" Target="media/image24.wmf"/><Relationship Id="rId62" Type="http://schemas.openxmlformats.org/officeDocument/2006/relationships/image" Target="media/image38.png"/><Relationship Id="rId83" Type="http://schemas.openxmlformats.org/officeDocument/2006/relationships/image" Target="media/image53.png"/><Relationship Id="rId88" Type="http://schemas.openxmlformats.org/officeDocument/2006/relationships/oleObject" Target="embeddings/oleObject26.bin"/><Relationship Id="rId111" Type="http://schemas.openxmlformats.org/officeDocument/2006/relationships/oleObject" Target="embeddings/oleObject3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Vertic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</Template>
  <TotalTime>180</TotalTime>
  <Pages>12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Ties</vt:lpstr>
    </vt:vector>
  </TitlesOfParts>
  <Manager/>
  <Company/>
  <LinksUpToDate>false</LinksUpToDate>
  <CharactersWithSpaces>1089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Ties</dc:title>
  <dc:subject/>
  <dc:creator>K20 Center</dc:creator>
  <cp:keywords/>
  <dc:description/>
  <cp:lastModifiedBy>Smith, Gina N.</cp:lastModifiedBy>
  <cp:revision>11</cp:revision>
  <dcterms:created xsi:type="dcterms:W3CDTF">2026-07-29T13:19:00Z</dcterms:created>
  <dcterms:modified xsi:type="dcterms:W3CDTF">2026-10-08T14:03:00Z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