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F4641" w14:textId="0BFC0987" w:rsidR="00DC1CA0" w:rsidRPr="0073138D" w:rsidRDefault="008B6CD2" w:rsidP="00072D23">
      <w:pPr>
        <w:pStyle w:val="Title"/>
      </w:pPr>
      <w:r w:rsidRPr="0073138D">
        <w:t>Modeling the Story</w:t>
      </w:r>
    </w:p>
    <w:p w14:paraId="27189BC8" w14:textId="2E1AB07C" w:rsidR="003215BF" w:rsidRPr="0073138D" w:rsidRDefault="003215BF" w:rsidP="00020BCB">
      <w:pPr>
        <w:spacing w:line="276" w:lineRule="auto"/>
      </w:pPr>
      <w:r w:rsidRPr="0073138D">
        <w:t>Read each story and sketch a graph th</w:t>
      </w:r>
      <w:r w:rsidR="00DD2A72" w:rsidRPr="0073138D">
        <w:t>at</w:t>
      </w:r>
      <w:r w:rsidRPr="0073138D">
        <w:t xml:space="preserve"> represents the phenomenon in the story. Be sure to label </w:t>
      </w:r>
      <w:r w:rsidR="00936D49">
        <w:t xml:space="preserve">the </w:t>
      </w:r>
      <w:r w:rsidRPr="0073138D">
        <w:t>axes and indicate a scale. Then, determine which family of functions your sketch belongs to. Explain your reasoning.</w:t>
      </w:r>
    </w:p>
    <w:p w14:paraId="421419D3" w14:textId="0F7849F5" w:rsidR="003215BF" w:rsidRPr="0073138D" w:rsidRDefault="003215BF" w:rsidP="00020BCB">
      <w:pPr>
        <w:spacing w:line="276" w:lineRule="auto"/>
      </w:pPr>
      <w:r w:rsidRPr="0073138D">
        <w:rPr>
          <w:b/>
          <w:bCs/>
          <w:color w:val="288AC3" w:themeColor="accent1"/>
        </w:rPr>
        <w:t>1)</w:t>
      </w:r>
      <w:r w:rsidRPr="0073138D">
        <w:t xml:space="preserve"> </w:t>
      </w:r>
      <w:r w:rsidR="00936D49">
        <w:t xml:space="preserve">  </w:t>
      </w:r>
      <w:r w:rsidRPr="0073138D">
        <w:t xml:space="preserve">During a certain </w:t>
      </w:r>
      <w:r w:rsidR="00957870" w:rsidRPr="0073138D">
        <w:t>concert</w:t>
      </w:r>
      <w:r w:rsidRPr="0073138D">
        <w:t>, the volume of the song decreases steadily from 10 decibels to</w:t>
      </w:r>
      <w:r w:rsidR="00DD2A72" w:rsidRPr="0073138D">
        <w:t xml:space="preserve"> </w:t>
      </w:r>
      <w:r w:rsidRPr="0073138D">
        <w:t xml:space="preserve">1 decibel during </w:t>
      </w:r>
      <w:r w:rsidR="00957870" w:rsidRPr="0073138D">
        <w:t>five</w:t>
      </w:r>
      <w:r w:rsidRPr="0073138D">
        <w:t xml:space="preserve"> minute</w:t>
      </w:r>
      <w:r w:rsidR="00957870" w:rsidRPr="0073138D">
        <w:t>s</w:t>
      </w:r>
      <w:r w:rsidRPr="0073138D">
        <w:t xml:space="preserve"> and then increases back to 10 decibels during the next </w:t>
      </w:r>
      <w:r w:rsidR="00957870" w:rsidRPr="0073138D">
        <w:t xml:space="preserve">five </w:t>
      </w:r>
      <w:r w:rsidRPr="0073138D">
        <w:t>minute</w:t>
      </w:r>
      <w:r w:rsidR="00957870" w:rsidRPr="0073138D">
        <w:t>s</w:t>
      </w:r>
      <w:r w:rsidRPr="0073138D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5"/>
        <w:gridCol w:w="5035"/>
      </w:tblGrid>
      <w:tr w:rsidR="003215BF" w:rsidRPr="0073138D" w14:paraId="21080035" w14:textId="77777777" w:rsidTr="00DD2A72">
        <w:tc>
          <w:tcPr>
            <w:tcW w:w="4315" w:type="dxa"/>
          </w:tcPr>
          <w:p w14:paraId="442CE1B7" w14:textId="77777777" w:rsidR="00020BCB" w:rsidRPr="0073138D" w:rsidRDefault="00DD2A72" w:rsidP="00DC1CA0">
            <w:r w:rsidRPr="0073138D">
              <w:t xml:space="preserve">     </w:t>
            </w:r>
            <w:r w:rsidRPr="0073138D">
              <w:rPr>
                <w:noProof/>
              </w:rPr>
              <w:drawing>
                <wp:inline distT="0" distB="0" distL="0" distR="0" wp14:anchorId="23524E30" wp14:editId="794A8B8C">
                  <wp:extent cx="2286000" cy="2286000"/>
                  <wp:effectExtent l="0" t="0" r="0" b="0"/>
                  <wp:docPr id="1916335631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335631" name="Graphic 1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B78DF4" w14:textId="1DA1C09C" w:rsidR="00DD2A72" w:rsidRPr="0073138D" w:rsidRDefault="00DD2A72" w:rsidP="00DC1CA0"/>
        </w:tc>
        <w:tc>
          <w:tcPr>
            <w:tcW w:w="5035" w:type="dxa"/>
          </w:tcPr>
          <w:p w14:paraId="3903BB4F" w14:textId="75F5AD6F" w:rsidR="003215BF" w:rsidRPr="0073138D" w:rsidRDefault="00DD2A72" w:rsidP="00DD2A72">
            <w:pPr>
              <w:pStyle w:val="Heading1"/>
            </w:pPr>
            <w:r w:rsidRPr="0073138D">
              <w:t>Family of Functions and Reasoning</w:t>
            </w:r>
          </w:p>
          <w:p w14:paraId="262DCEB4" w14:textId="4E3E90F1" w:rsidR="003215BF" w:rsidRPr="0073138D" w:rsidRDefault="003215BF" w:rsidP="00DD2A72">
            <w:pPr>
              <w:spacing w:before="240" w:line="480" w:lineRule="auto"/>
            </w:pPr>
            <w:r w:rsidRPr="0073138D">
              <w:t>_____________</w:t>
            </w:r>
            <w:r w:rsidR="00DD2A72" w:rsidRPr="0073138D">
              <w:t>_____</w:t>
            </w:r>
            <w:r w:rsidRPr="0073138D">
              <w:t>_____________________</w:t>
            </w:r>
          </w:p>
          <w:p w14:paraId="7CF7D8D3" w14:textId="77777777" w:rsidR="00DD2A72" w:rsidRPr="0073138D" w:rsidRDefault="00DD2A72" w:rsidP="00DD2A72">
            <w:pPr>
              <w:spacing w:line="480" w:lineRule="auto"/>
            </w:pPr>
            <w:r w:rsidRPr="0073138D">
              <w:t>_______________________________________</w:t>
            </w:r>
          </w:p>
          <w:p w14:paraId="465FA449" w14:textId="081CCFEC" w:rsidR="003215BF" w:rsidRPr="0073138D" w:rsidRDefault="003215BF" w:rsidP="00020BCB">
            <w:pPr>
              <w:spacing w:line="480" w:lineRule="auto"/>
            </w:pPr>
            <w:r w:rsidRPr="0073138D">
              <w:t>__________________</w:t>
            </w:r>
            <w:r w:rsidR="00DD2A72" w:rsidRPr="0073138D">
              <w:t>_____</w:t>
            </w:r>
            <w:r w:rsidRPr="0073138D">
              <w:t>________________</w:t>
            </w:r>
          </w:p>
          <w:p w14:paraId="5835F45E" w14:textId="0A74A46C" w:rsidR="003215BF" w:rsidRPr="0073138D" w:rsidRDefault="003215BF" w:rsidP="00020BCB">
            <w:pPr>
              <w:spacing w:line="480" w:lineRule="auto"/>
            </w:pPr>
            <w:r w:rsidRPr="0073138D">
              <w:t>_______________________</w:t>
            </w:r>
            <w:r w:rsidR="00DD2A72" w:rsidRPr="0073138D">
              <w:t>_____</w:t>
            </w:r>
            <w:r w:rsidRPr="0073138D">
              <w:t>___________</w:t>
            </w:r>
          </w:p>
          <w:p w14:paraId="4FCDB0E4" w14:textId="2FBCF308" w:rsidR="003215BF" w:rsidRPr="0073138D" w:rsidRDefault="003215BF" w:rsidP="00020BCB">
            <w:pPr>
              <w:spacing w:line="480" w:lineRule="auto"/>
            </w:pPr>
            <w:r w:rsidRPr="0073138D">
              <w:t>____________________________</w:t>
            </w:r>
            <w:r w:rsidR="00DD2A72" w:rsidRPr="0073138D">
              <w:t>_____</w:t>
            </w:r>
            <w:r w:rsidRPr="0073138D">
              <w:t>______</w:t>
            </w:r>
          </w:p>
        </w:tc>
      </w:tr>
    </w:tbl>
    <w:p w14:paraId="71C17E8C" w14:textId="77777777" w:rsidR="003215BF" w:rsidRPr="0073138D" w:rsidRDefault="003215BF" w:rsidP="00DC1CA0"/>
    <w:p w14:paraId="7787EA58" w14:textId="6CD66CD9" w:rsidR="00F964E1" w:rsidRPr="0073138D" w:rsidRDefault="003215BF" w:rsidP="00020BCB">
      <w:pPr>
        <w:spacing w:line="276" w:lineRule="auto"/>
      </w:pPr>
      <w:r w:rsidRPr="0073138D">
        <w:rPr>
          <w:b/>
          <w:bCs/>
          <w:color w:val="288AC3" w:themeColor="accent1"/>
        </w:rPr>
        <w:t>2)</w:t>
      </w:r>
      <w:r w:rsidRPr="0073138D">
        <w:t xml:space="preserve"> </w:t>
      </w:r>
      <w:r w:rsidR="00936D49">
        <w:t xml:space="preserve">  </w:t>
      </w:r>
      <w:r w:rsidR="00F964E1" w:rsidRPr="0073138D">
        <w:t xml:space="preserve">When a ball is thrown up, it starts to slow down as it travels upward (due to gravity). A ball </w:t>
      </w:r>
      <w:r w:rsidR="00936D49">
        <w:t>is</w:t>
      </w:r>
      <w:r w:rsidR="00F964E1" w:rsidRPr="0073138D">
        <w:t xml:space="preserve"> thrown into the air from ground level. After 5 seconds, it reaches a height of 40 ft, and then it begins to fall. As it falls, it speeds up (due to gravity) until it hits the ground 10 seconds after it was thrown.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5"/>
        <w:gridCol w:w="5035"/>
      </w:tblGrid>
      <w:tr w:rsidR="00DD2A72" w:rsidRPr="0073138D" w14:paraId="70047012" w14:textId="77777777" w:rsidTr="00DD2A72">
        <w:tc>
          <w:tcPr>
            <w:tcW w:w="4315" w:type="dxa"/>
          </w:tcPr>
          <w:p w14:paraId="405D224C" w14:textId="77777777" w:rsidR="00DD2A72" w:rsidRPr="0073138D" w:rsidRDefault="00DD2A72" w:rsidP="0050663D">
            <w:r w:rsidRPr="0073138D">
              <w:t xml:space="preserve">     </w:t>
            </w:r>
            <w:r w:rsidRPr="0073138D">
              <w:rPr>
                <w:noProof/>
              </w:rPr>
              <w:drawing>
                <wp:inline distT="0" distB="0" distL="0" distR="0" wp14:anchorId="754C62D0" wp14:editId="0E77C492">
                  <wp:extent cx="2286000" cy="2286000"/>
                  <wp:effectExtent l="0" t="0" r="0" b="0"/>
                  <wp:docPr id="832019923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335631" name="Graphic 1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F9A2E9" w14:textId="77777777" w:rsidR="00DD2A72" w:rsidRPr="0073138D" w:rsidRDefault="00DD2A72" w:rsidP="0050663D"/>
        </w:tc>
        <w:tc>
          <w:tcPr>
            <w:tcW w:w="5035" w:type="dxa"/>
          </w:tcPr>
          <w:p w14:paraId="034B7D6A" w14:textId="77777777" w:rsidR="00DD2A72" w:rsidRPr="0073138D" w:rsidRDefault="00DD2A72" w:rsidP="00DD2A72">
            <w:pPr>
              <w:pStyle w:val="Heading1"/>
            </w:pPr>
            <w:r w:rsidRPr="0073138D">
              <w:t>Family of Functions and Reasoning</w:t>
            </w:r>
          </w:p>
          <w:p w14:paraId="0217098D" w14:textId="77777777" w:rsidR="00DD2A72" w:rsidRPr="0073138D" w:rsidRDefault="00DD2A72" w:rsidP="00DD2A72">
            <w:pPr>
              <w:spacing w:before="240" w:line="480" w:lineRule="auto"/>
            </w:pPr>
            <w:r w:rsidRPr="0073138D">
              <w:t>_______________________________________</w:t>
            </w:r>
          </w:p>
          <w:p w14:paraId="14C3F7DF" w14:textId="77777777" w:rsidR="00DD2A72" w:rsidRPr="0073138D" w:rsidRDefault="00DD2A72" w:rsidP="0050663D">
            <w:pPr>
              <w:spacing w:line="480" w:lineRule="auto"/>
            </w:pPr>
            <w:r w:rsidRPr="0073138D">
              <w:t>_______________________________________</w:t>
            </w:r>
          </w:p>
          <w:p w14:paraId="3D08F00B" w14:textId="77777777" w:rsidR="00DD2A72" w:rsidRPr="0073138D" w:rsidRDefault="00DD2A72" w:rsidP="0050663D">
            <w:pPr>
              <w:spacing w:line="480" w:lineRule="auto"/>
            </w:pPr>
            <w:r w:rsidRPr="0073138D">
              <w:t>_______________________________________</w:t>
            </w:r>
          </w:p>
          <w:p w14:paraId="1AED9B28" w14:textId="77777777" w:rsidR="00DD2A72" w:rsidRPr="0073138D" w:rsidRDefault="00DD2A72" w:rsidP="0050663D">
            <w:pPr>
              <w:spacing w:line="480" w:lineRule="auto"/>
            </w:pPr>
            <w:r w:rsidRPr="0073138D">
              <w:t>_______________________________________</w:t>
            </w:r>
          </w:p>
          <w:p w14:paraId="28661A1C" w14:textId="77777777" w:rsidR="00DD2A72" w:rsidRPr="0073138D" w:rsidRDefault="00DD2A72" w:rsidP="0050663D">
            <w:pPr>
              <w:spacing w:line="480" w:lineRule="auto"/>
            </w:pPr>
            <w:r w:rsidRPr="0073138D">
              <w:t>_______________________________________</w:t>
            </w:r>
          </w:p>
        </w:tc>
      </w:tr>
    </w:tbl>
    <w:p w14:paraId="2EC392C0" w14:textId="77777777" w:rsidR="003215BF" w:rsidRPr="0073138D" w:rsidRDefault="003215BF" w:rsidP="00DC1CA0"/>
    <w:p w14:paraId="1F7895FA" w14:textId="77777777" w:rsidR="003215BF" w:rsidRPr="0073138D" w:rsidRDefault="003215BF" w:rsidP="003215BF"/>
    <w:p w14:paraId="701E6811" w14:textId="65C1A748" w:rsidR="003215BF" w:rsidRPr="0073138D" w:rsidRDefault="00AA4331" w:rsidP="00020BCB">
      <w:pPr>
        <w:spacing w:line="276" w:lineRule="auto"/>
      </w:pPr>
      <w:r w:rsidRPr="0073138D">
        <w:rPr>
          <w:b/>
          <w:bCs/>
          <w:color w:val="288AC3" w:themeColor="accent1"/>
        </w:rPr>
        <w:t>3</w:t>
      </w:r>
      <w:r w:rsidR="003215BF" w:rsidRPr="0073138D">
        <w:rPr>
          <w:b/>
          <w:bCs/>
          <w:color w:val="288AC3" w:themeColor="accent1"/>
        </w:rPr>
        <w:t>)</w:t>
      </w:r>
      <w:r w:rsidR="003215BF" w:rsidRPr="0073138D">
        <w:t xml:space="preserve"> </w:t>
      </w:r>
      <w:r w:rsidR="00936D49">
        <w:t xml:space="preserve"> </w:t>
      </w:r>
      <w:r w:rsidR="003215BF" w:rsidRPr="0073138D">
        <w:t xml:space="preserve">A </w:t>
      </w:r>
      <w:r w:rsidR="0073138D" w:rsidRPr="0073138D">
        <w:t>1-foot-tall</w:t>
      </w:r>
      <w:r w:rsidR="003215BF" w:rsidRPr="0073138D">
        <w:t xml:space="preserve"> tree was planted at the school </w:t>
      </w:r>
      <w:r w:rsidR="00E202AC" w:rsidRPr="0073138D">
        <w:t>9</w:t>
      </w:r>
      <w:r w:rsidR="003215BF" w:rsidRPr="0073138D">
        <w:t xml:space="preserve"> years ago. </w:t>
      </w:r>
      <w:r w:rsidR="00E202AC" w:rsidRPr="0073138D">
        <w:t xml:space="preserve">It took 5 years for the tree to reach a height of 5 ft </w:t>
      </w:r>
      <w:r w:rsidR="003215BF" w:rsidRPr="0073138D">
        <w:t>The</w:t>
      </w:r>
      <w:r w:rsidR="00E202AC" w:rsidRPr="0073138D">
        <w:t>n the</w:t>
      </w:r>
      <w:r w:rsidR="003215BF" w:rsidRPr="0073138D">
        <w:t xml:space="preserve"> tree’s height doubled </w:t>
      </w:r>
      <w:r w:rsidR="00E202AC" w:rsidRPr="0073138D">
        <w:t>two years later</w:t>
      </w:r>
      <w:r w:rsidR="003215BF" w:rsidRPr="0073138D">
        <w:t xml:space="preserve">. </w:t>
      </w:r>
      <w:r w:rsidR="00E202AC" w:rsidRPr="0073138D">
        <w:t>One</w:t>
      </w:r>
      <w:r w:rsidR="003215BF" w:rsidRPr="0073138D">
        <w:t xml:space="preserve"> year after that, the tree was </w:t>
      </w:r>
      <w:r w:rsidR="00E202AC" w:rsidRPr="0073138D">
        <w:t>15</w:t>
      </w:r>
      <w:r w:rsidR="003215BF" w:rsidRPr="0073138D">
        <w:t xml:space="preserve"> ft tall. This year, the tree was measured at </w:t>
      </w:r>
      <w:r w:rsidR="00E202AC" w:rsidRPr="0073138D">
        <w:t>21</w:t>
      </w:r>
      <w:r w:rsidR="003215BF" w:rsidRPr="0073138D">
        <w:t xml:space="preserve"> ft.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5"/>
        <w:gridCol w:w="5035"/>
      </w:tblGrid>
      <w:tr w:rsidR="009C6885" w14:paraId="34B3B64B" w14:textId="77777777" w:rsidTr="0050663D">
        <w:tc>
          <w:tcPr>
            <w:tcW w:w="4315" w:type="dxa"/>
          </w:tcPr>
          <w:p w14:paraId="44CB996D" w14:textId="77777777" w:rsidR="009C6885" w:rsidRPr="0073138D" w:rsidRDefault="009C6885" w:rsidP="0050663D">
            <w:r w:rsidRPr="0073138D">
              <w:t xml:space="preserve">     </w:t>
            </w:r>
            <w:r w:rsidRPr="0073138D">
              <w:rPr>
                <w:noProof/>
              </w:rPr>
              <w:drawing>
                <wp:inline distT="0" distB="0" distL="0" distR="0" wp14:anchorId="6D6519E2" wp14:editId="5A9EED9C">
                  <wp:extent cx="2286000" cy="2286000"/>
                  <wp:effectExtent l="0" t="0" r="0" b="0"/>
                  <wp:docPr id="963158831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335631" name="Graphic 1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C9D166" w14:textId="77777777" w:rsidR="009C6885" w:rsidRPr="0073138D" w:rsidRDefault="009C6885" w:rsidP="0050663D"/>
        </w:tc>
        <w:tc>
          <w:tcPr>
            <w:tcW w:w="5035" w:type="dxa"/>
          </w:tcPr>
          <w:p w14:paraId="467317FC" w14:textId="77777777" w:rsidR="009C6885" w:rsidRPr="0073138D" w:rsidRDefault="009C6885" w:rsidP="0050663D">
            <w:pPr>
              <w:pStyle w:val="Heading1"/>
            </w:pPr>
            <w:r w:rsidRPr="0073138D">
              <w:t>Family of Functions and Reasoning</w:t>
            </w:r>
          </w:p>
          <w:p w14:paraId="486C07E5" w14:textId="77777777" w:rsidR="009C6885" w:rsidRPr="0073138D" w:rsidRDefault="009C6885" w:rsidP="0050663D">
            <w:pPr>
              <w:spacing w:before="240" w:line="480" w:lineRule="auto"/>
            </w:pPr>
            <w:r w:rsidRPr="0073138D">
              <w:t>_______________________________________</w:t>
            </w:r>
          </w:p>
          <w:p w14:paraId="7377C4DD" w14:textId="77777777" w:rsidR="009C6885" w:rsidRPr="0073138D" w:rsidRDefault="009C6885" w:rsidP="0050663D">
            <w:pPr>
              <w:spacing w:line="480" w:lineRule="auto"/>
            </w:pPr>
            <w:r w:rsidRPr="0073138D">
              <w:t>_______________________________________</w:t>
            </w:r>
          </w:p>
          <w:p w14:paraId="54C848F8" w14:textId="77777777" w:rsidR="009C6885" w:rsidRPr="0073138D" w:rsidRDefault="009C6885" w:rsidP="0050663D">
            <w:pPr>
              <w:spacing w:line="480" w:lineRule="auto"/>
            </w:pPr>
            <w:r w:rsidRPr="0073138D">
              <w:t>_______________________________________</w:t>
            </w:r>
          </w:p>
          <w:p w14:paraId="22A44782" w14:textId="77777777" w:rsidR="009C6885" w:rsidRPr="0073138D" w:rsidRDefault="009C6885" w:rsidP="0050663D">
            <w:pPr>
              <w:spacing w:line="480" w:lineRule="auto"/>
            </w:pPr>
            <w:r w:rsidRPr="0073138D">
              <w:t>_______________________________________</w:t>
            </w:r>
          </w:p>
          <w:p w14:paraId="135811E8" w14:textId="77777777" w:rsidR="009C6885" w:rsidRDefault="009C6885" w:rsidP="0050663D">
            <w:pPr>
              <w:spacing w:line="480" w:lineRule="auto"/>
            </w:pPr>
            <w:r w:rsidRPr="0073138D">
              <w:t>_______________________________________</w:t>
            </w:r>
          </w:p>
        </w:tc>
      </w:tr>
    </w:tbl>
    <w:p w14:paraId="4058825E" w14:textId="77777777" w:rsidR="003215BF" w:rsidRDefault="003215BF" w:rsidP="003215BF"/>
    <w:sectPr w:rsidR="003215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13F54" w14:textId="77777777" w:rsidR="00B32647" w:rsidRDefault="00B32647" w:rsidP="00DC1CA0">
      <w:r>
        <w:separator/>
      </w:r>
    </w:p>
  </w:endnote>
  <w:endnote w:type="continuationSeparator" w:id="0">
    <w:p w14:paraId="6F3D890C" w14:textId="77777777" w:rsidR="00B32647" w:rsidRDefault="00B32647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0041B" w14:textId="77777777" w:rsidR="0068318D" w:rsidRDefault="006831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1533C" w14:textId="7A75D73E" w:rsidR="00DC1CA0" w:rsidRPr="00304DC6" w:rsidRDefault="0068318D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50761CBF">
              <wp:simplePos x="0" y="0"/>
              <wp:positionH relativeFrom="column">
                <wp:posOffset>1207770</wp:posOffset>
              </wp:positionH>
              <wp:positionV relativeFrom="paragraph">
                <wp:posOffset>-240665</wp:posOffset>
              </wp:positionV>
              <wp:extent cx="3735070" cy="1828800"/>
              <wp:effectExtent l="0" t="0" r="0" b="1905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07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5B59EA" w14:textId="31B0438E" w:rsidR="009F0B2E" w:rsidRPr="008C5074" w:rsidRDefault="003215BF" w:rsidP="008C5074">
                          <w:pPr>
                            <w:pStyle w:val="Footer"/>
                          </w:pPr>
                          <w:r>
                            <w:t>Family Ties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95.1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" filled="f" stroked="f" strokeweight=".5pt">
              <v:textbox style="mso-fit-shape-to-text:t">
                <w:txbxContent>
                  <w:p w14:paraId="525B59EA" w14:textId="31B0438E" w:rsidR="009F0B2E" w:rsidRPr="008C5074" w:rsidRDefault="003215BF" w:rsidP="008C5074">
                    <w:pPr>
                      <w:pStyle w:val="Footer"/>
                    </w:pPr>
                    <w:r>
                      <w:t>Family Ties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15CF5B3D">
          <wp:simplePos x="0" y="0"/>
          <wp:positionH relativeFrom="column">
            <wp:posOffset>1109980</wp:posOffset>
          </wp:positionH>
          <wp:positionV relativeFrom="paragraph">
            <wp:posOffset>-193675</wp:posOffset>
          </wp:positionV>
          <wp:extent cx="4673600" cy="393700"/>
          <wp:effectExtent l="0" t="0" r="0" b="635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87599" w14:textId="77777777" w:rsidR="0068318D" w:rsidRDefault="006831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987D2" w14:textId="77777777" w:rsidR="00B32647" w:rsidRDefault="00B32647" w:rsidP="00DC1CA0">
      <w:r>
        <w:separator/>
      </w:r>
    </w:p>
  </w:footnote>
  <w:footnote w:type="continuationSeparator" w:id="0">
    <w:p w14:paraId="499404D8" w14:textId="77777777" w:rsidR="00B32647" w:rsidRDefault="00B32647" w:rsidP="00DC1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D649D" w14:textId="77777777" w:rsidR="0068318D" w:rsidRDefault="006831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9B143" w14:textId="77777777" w:rsidR="0068318D" w:rsidRDefault="006831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168E" w14:textId="77777777" w:rsidR="0068318D" w:rsidRDefault="006831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5BF"/>
    <w:rsid w:val="00020BCB"/>
    <w:rsid w:val="00072D23"/>
    <w:rsid w:val="00074066"/>
    <w:rsid w:val="000C7623"/>
    <w:rsid w:val="00196608"/>
    <w:rsid w:val="001B5BA6"/>
    <w:rsid w:val="002040D8"/>
    <w:rsid w:val="00233158"/>
    <w:rsid w:val="00245200"/>
    <w:rsid w:val="00246BC1"/>
    <w:rsid w:val="0025722C"/>
    <w:rsid w:val="00274BB5"/>
    <w:rsid w:val="002B2174"/>
    <w:rsid w:val="002D4C34"/>
    <w:rsid w:val="00304DC6"/>
    <w:rsid w:val="003215BF"/>
    <w:rsid w:val="003E3F5D"/>
    <w:rsid w:val="00403889"/>
    <w:rsid w:val="00414457"/>
    <w:rsid w:val="00460805"/>
    <w:rsid w:val="00463853"/>
    <w:rsid w:val="00480109"/>
    <w:rsid w:val="004806AD"/>
    <w:rsid w:val="004856EB"/>
    <w:rsid w:val="004C2D48"/>
    <w:rsid w:val="004D0B87"/>
    <w:rsid w:val="005345DE"/>
    <w:rsid w:val="00547333"/>
    <w:rsid w:val="005B2598"/>
    <w:rsid w:val="005B4511"/>
    <w:rsid w:val="005E3EB2"/>
    <w:rsid w:val="006140DD"/>
    <w:rsid w:val="00644B47"/>
    <w:rsid w:val="0068318D"/>
    <w:rsid w:val="006C5B24"/>
    <w:rsid w:val="006E2654"/>
    <w:rsid w:val="006F4719"/>
    <w:rsid w:val="006F637F"/>
    <w:rsid w:val="00724D4C"/>
    <w:rsid w:val="0073138D"/>
    <w:rsid w:val="007468ED"/>
    <w:rsid w:val="00782F44"/>
    <w:rsid w:val="007A5710"/>
    <w:rsid w:val="00860FA3"/>
    <w:rsid w:val="008B6CD2"/>
    <w:rsid w:val="008C5074"/>
    <w:rsid w:val="008E31E6"/>
    <w:rsid w:val="008F712F"/>
    <w:rsid w:val="009112D3"/>
    <w:rsid w:val="00914680"/>
    <w:rsid w:val="00936D49"/>
    <w:rsid w:val="00957870"/>
    <w:rsid w:val="00976B6A"/>
    <w:rsid w:val="00977E3D"/>
    <w:rsid w:val="009A7873"/>
    <w:rsid w:val="009C6885"/>
    <w:rsid w:val="009F0B2E"/>
    <w:rsid w:val="009F39B5"/>
    <w:rsid w:val="00A1673F"/>
    <w:rsid w:val="00A47BEB"/>
    <w:rsid w:val="00A77EC7"/>
    <w:rsid w:val="00A972DF"/>
    <w:rsid w:val="00AA4331"/>
    <w:rsid w:val="00AA6A9E"/>
    <w:rsid w:val="00AF213D"/>
    <w:rsid w:val="00B32647"/>
    <w:rsid w:val="00BD7B9F"/>
    <w:rsid w:val="00BF08CE"/>
    <w:rsid w:val="00C36A61"/>
    <w:rsid w:val="00C77CF9"/>
    <w:rsid w:val="00C83603"/>
    <w:rsid w:val="00CD2461"/>
    <w:rsid w:val="00CE2E34"/>
    <w:rsid w:val="00CF4EFB"/>
    <w:rsid w:val="00CF51CB"/>
    <w:rsid w:val="00D72955"/>
    <w:rsid w:val="00D739C0"/>
    <w:rsid w:val="00D74986"/>
    <w:rsid w:val="00D760BA"/>
    <w:rsid w:val="00DC1CA0"/>
    <w:rsid w:val="00DD2A72"/>
    <w:rsid w:val="00DE0B48"/>
    <w:rsid w:val="00E202AC"/>
    <w:rsid w:val="00E26CEB"/>
    <w:rsid w:val="00E326C3"/>
    <w:rsid w:val="00E45663"/>
    <w:rsid w:val="00E46C11"/>
    <w:rsid w:val="00E76FF3"/>
    <w:rsid w:val="00EA2AF9"/>
    <w:rsid w:val="00EB6E7A"/>
    <w:rsid w:val="00F10244"/>
    <w:rsid w:val="00F80B5C"/>
    <w:rsid w:val="00F87387"/>
    <w:rsid w:val="00F964E1"/>
    <w:rsid w:val="00FD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CECC8"/>
  <w15:chartTrackingRefBased/>
  <w15:docId w15:val="{9E41B021-B536-434A-B989-31D94A66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D603B"/>
  </w:style>
  <w:style w:type="paragraph" w:styleId="Heading1">
    <w:name w:val="heading 1"/>
    <w:basedOn w:val="Normal"/>
    <w:next w:val="Normal"/>
    <w:link w:val="Heading1Char"/>
    <w:uiPriority w:val="9"/>
    <w:qFormat/>
    <w:rsid w:val="00FD603B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603B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FD603B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FD603B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03B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03B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D603B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FD603B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FD603B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03B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0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0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0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03B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FD603B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FD603B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FD603B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D603B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FD603B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FD6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FD603B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FD603B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0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D60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03B"/>
  </w:style>
  <w:style w:type="paragraph" w:styleId="ListParagraph">
    <w:name w:val="List Paragraph"/>
    <w:basedOn w:val="Normal"/>
    <w:uiPriority w:val="34"/>
    <w:qFormat/>
    <w:rsid w:val="00FD603B"/>
    <w:pPr>
      <w:ind w:left="720"/>
      <w:contextualSpacing/>
    </w:pPr>
  </w:style>
  <w:style w:type="paragraph" w:customStyle="1" w:styleId="AnswerKey">
    <w:name w:val="Answer Key"/>
    <w:basedOn w:val="Normal"/>
    <w:qFormat/>
    <w:rsid w:val="00FD603B"/>
    <w:rPr>
      <w:color w:val="D30F7F" w:themeColor="accent5"/>
    </w:rPr>
  </w:style>
  <w:style w:type="table" w:styleId="TableGrid">
    <w:name w:val="Table Grid"/>
    <w:basedOn w:val="TableNormal"/>
    <w:uiPriority w:val="39"/>
    <w:rsid w:val="00321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ike0002\Documents\Custom%20Office%20Templates\Vertical%20(25)&#8212;Template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Vertical (25)—Template</Template>
  <TotalTime>5</TotalTime>
  <Pages>2</Pages>
  <Words>336</Words>
  <Characters>1397</Characters>
  <Application>Microsoft Office Word</Application>
  <DocSecurity>0</DocSecurity>
  <Lines>87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Family Ties</vt:lpstr>
    </vt:vector>
  </TitlesOfParts>
  <Manager/>
  <Company/>
  <LinksUpToDate>false</LinksUpToDate>
  <CharactersWithSpaces>1672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Ties</dc:title>
  <dc:subject/>
  <dc:creator>K20 Center</dc:creator>
  <cp:keywords/>
  <dc:description/>
  <cp:lastModifiedBy>Smith, Gina N.</cp:lastModifiedBy>
  <cp:revision>4</cp:revision>
  <dcterms:created xsi:type="dcterms:W3CDTF">2026-10-05T16:51:00Z</dcterms:created>
  <dcterms:modified xsi:type="dcterms:W3CDTF">2026-10-08T14:02:00Z</dcterms:modified>
  <cp:category/>
</cp:coreProperties>
</file>