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FEB52" w14:textId="4BF93D72" w:rsidR="000B6085" w:rsidRPr="000B6085" w:rsidRDefault="000B6085" w:rsidP="000B6085">
      <w:pPr>
        <w:pStyle w:val="Title"/>
      </w:pPr>
      <w:r w:rsidRPr="000B6085">
        <w:t>Not Like the Others:</w:t>
      </w:r>
    </w:p>
    <w:p w14:paraId="3F3381BB" w14:textId="77777777" w:rsidR="000B6085" w:rsidRDefault="000B6085" w:rsidP="000B6085">
      <w:pPr>
        <w:pStyle w:val="Title"/>
      </w:pPr>
      <w:r w:rsidRPr="000B6085">
        <w:t>Graph #1</w:t>
      </w:r>
    </w:p>
    <w:p w14:paraId="3604ADB7" w14:textId="77777777" w:rsidR="000B6085" w:rsidRPr="008D224E" w:rsidRDefault="000B6085" w:rsidP="000B6085">
      <w:r>
        <w:t>Discuss with your group why you think this graph is not like the others.</w:t>
      </w:r>
    </w:p>
    <w:p w14:paraId="6C890398" w14:textId="64FA6765" w:rsidR="000B6085" w:rsidRDefault="000B6085" w:rsidP="000B6085">
      <w:r w:rsidRPr="000B6085">
        <w:rPr>
          <w:noProof/>
        </w:rPr>
        <w:drawing>
          <wp:inline distT="0" distB="0" distL="0" distR="0" wp14:anchorId="755D6F3F" wp14:editId="51381116">
            <wp:extent cx="5943600" cy="5943600"/>
            <wp:effectExtent l="0" t="0" r="0" b="0"/>
            <wp:docPr id="50141572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415721" name="Graphic 1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BCE4F" w14:textId="77777777" w:rsidR="000B6085" w:rsidRDefault="000B6085" w:rsidP="000B6085">
      <w:r>
        <w:br w:type="page"/>
      </w:r>
    </w:p>
    <w:p w14:paraId="6217F030" w14:textId="6006A2B6" w:rsidR="008D224E" w:rsidRDefault="008D224E"/>
    <w:p w14:paraId="32D7736C" w14:textId="77777777" w:rsidR="008559FF" w:rsidRDefault="008D224E" w:rsidP="008D224E">
      <w:pPr>
        <w:pStyle w:val="Title"/>
      </w:pPr>
      <w:r>
        <w:t>Not Like the Others</w:t>
      </w:r>
      <w:r w:rsidR="008559FF">
        <w:t>:</w:t>
      </w:r>
    </w:p>
    <w:p w14:paraId="4B665294" w14:textId="6711D9A5" w:rsidR="008D224E" w:rsidRDefault="008559FF" w:rsidP="008D224E">
      <w:pPr>
        <w:pStyle w:val="Title"/>
      </w:pPr>
      <w:r>
        <w:t>Graph #2</w:t>
      </w:r>
    </w:p>
    <w:p w14:paraId="7395411A" w14:textId="6241D6FE" w:rsidR="008D224E" w:rsidRDefault="004F27FE" w:rsidP="008D224E">
      <w:r>
        <w:t>Discuss with your group why you think this graph is not like the others.</w:t>
      </w:r>
    </w:p>
    <w:p w14:paraId="7052F654" w14:textId="040641A4" w:rsidR="008D224E" w:rsidRDefault="008D224E" w:rsidP="008D224E">
      <w:r w:rsidRPr="008D224E">
        <w:rPr>
          <w:noProof/>
        </w:rPr>
        <w:drawing>
          <wp:inline distT="0" distB="0" distL="0" distR="0" wp14:anchorId="7E1EDEE2" wp14:editId="02D915A6">
            <wp:extent cx="5943600" cy="5943600"/>
            <wp:effectExtent l="0" t="0" r="0" b="0"/>
            <wp:docPr id="1175350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350400" name="Picture 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0F236" w14:textId="77777777" w:rsidR="008D224E" w:rsidRDefault="008D224E">
      <w:r>
        <w:br w:type="page"/>
      </w:r>
    </w:p>
    <w:p w14:paraId="63400349" w14:textId="77777777" w:rsidR="008559FF" w:rsidRDefault="008D224E" w:rsidP="008D224E">
      <w:pPr>
        <w:pStyle w:val="Title"/>
      </w:pPr>
      <w:r>
        <w:lastRenderedPageBreak/>
        <w:t>Not Like the Others</w:t>
      </w:r>
      <w:r w:rsidR="008559FF">
        <w:t>:</w:t>
      </w:r>
    </w:p>
    <w:p w14:paraId="48290651" w14:textId="79D45EA6" w:rsidR="008D224E" w:rsidRDefault="008559FF" w:rsidP="008D224E">
      <w:pPr>
        <w:pStyle w:val="Title"/>
      </w:pPr>
      <w:r>
        <w:t>Graph #3</w:t>
      </w:r>
    </w:p>
    <w:p w14:paraId="1269E86C" w14:textId="75BED4EB" w:rsidR="008D224E" w:rsidRDefault="004F27FE" w:rsidP="008D224E">
      <w:r>
        <w:t>Discuss with your group why you think this graph is not like the others.</w:t>
      </w:r>
    </w:p>
    <w:p w14:paraId="7ADA3A15" w14:textId="55FD622C" w:rsidR="008D224E" w:rsidRDefault="008D224E" w:rsidP="008D224E">
      <w:r w:rsidRPr="008D224E">
        <w:rPr>
          <w:noProof/>
        </w:rPr>
        <w:drawing>
          <wp:inline distT="0" distB="0" distL="0" distR="0" wp14:anchorId="1F63DFFE" wp14:editId="72F17E1E">
            <wp:extent cx="5943600" cy="5943600"/>
            <wp:effectExtent l="0" t="0" r="0" b="0"/>
            <wp:docPr id="989008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008683" name="Picture 1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C2200" w14:textId="77777777" w:rsidR="008D224E" w:rsidRDefault="008D224E">
      <w:r>
        <w:br w:type="page"/>
      </w:r>
    </w:p>
    <w:p w14:paraId="04117ECA" w14:textId="77777777" w:rsidR="008559FF" w:rsidRDefault="008D224E" w:rsidP="008D224E">
      <w:pPr>
        <w:pStyle w:val="Title"/>
      </w:pPr>
      <w:r>
        <w:lastRenderedPageBreak/>
        <w:t>Not Like the Others</w:t>
      </w:r>
      <w:r w:rsidR="008559FF">
        <w:t>:</w:t>
      </w:r>
    </w:p>
    <w:p w14:paraId="0AA1490C" w14:textId="69DAA5A4" w:rsidR="008D224E" w:rsidRDefault="008559FF" w:rsidP="008D224E">
      <w:pPr>
        <w:pStyle w:val="Title"/>
      </w:pPr>
      <w:r>
        <w:t>Graph #4</w:t>
      </w:r>
    </w:p>
    <w:p w14:paraId="687C0C53" w14:textId="269097E9" w:rsidR="008D224E" w:rsidRPr="008D224E" w:rsidRDefault="004F27FE" w:rsidP="008D224E">
      <w:r>
        <w:t>Discuss with your group why you think this graph is not like the others.</w:t>
      </w:r>
    </w:p>
    <w:p w14:paraId="43EEF331" w14:textId="350CA323" w:rsidR="008D224E" w:rsidRDefault="008D224E" w:rsidP="008D224E">
      <w:r w:rsidRPr="008D224E">
        <w:rPr>
          <w:noProof/>
        </w:rPr>
        <w:drawing>
          <wp:inline distT="0" distB="0" distL="0" distR="0" wp14:anchorId="40DB40CB" wp14:editId="79E80C6E">
            <wp:extent cx="5943600" cy="5943600"/>
            <wp:effectExtent l="0" t="0" r="0" b="0"/>
            <wp:docPr id="1663188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188677" name="Picture 1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D224E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EAA4" w14:textId="77777777" w:rsidR="00096BE5" w:rsidRDefault="00096BE5" w:rsidP="00DC1CA0">
      <w:r>
        <w:separator/>
      </w:r>
    </w:p>
  </w:endnote>
  <w:endnote w:type="continuationSeparator" w:id="0">
    <w:p w14:paraId="6238B876" w14:textId="77777777" w:rsidR="00096BE5" w:rsidRDefault="00096BE5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DB786" w14:textId="5CFE5071" w:rsidR="00DC1CA0" w:rsidRPr="00304DC6" w:rsidRDefault="007E6E9C" w:rsidP="004C2D48">
    <w:pPr>
      <w:pStyle w:val="Footer"/>
    </w:pP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3EAF8143">
          <wp:simplePos x="0" y="0"/>
          <wp:positionH relativeFrom="column">
            <wp:posOffset>1090930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0FEE2935">
              <wp:simplePos x="0" y="0"/>
              <wp:positionH relativeFrom="column">
                <wp:posOffset>1188720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E3B7DE" w14:textId="5A86AAC9" w:rsidR="009F0B2E" w:rsidRPr="008C5074" w:rsidRDefault="008D224E" w:rsidP="008C5074">
                          <w:pPr>
                            <w:pStyle w:val="Footer"/>
                          </w:pPr>
                          <w:r>
                            <w:t>Family 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3.6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EJx6f/eAAAACwEAAA8AAAAAAAAAAAAAAAAAcgQAAGRycy9kb3ducmV2LnhtbFBLBQYA&#10;AAAABAAEAPMAAAB9BQAAAAA=&#10;" filled="f" stroked="f" strokeweight=".5pt">
              <v:textbox style="mso-fit-shape-to-text:t">
                <w:txbxContent>
                  <w:p w14:paraId="06E3B7DE" w14:textId="5A86AAC9" w:rsidR="009F0B2E" w:rsidRPr="008C5074" w:rsidRDefault="008D224E" w:rsidP="008C5074">
                    <w:pPr>
                      <w:pStyle w:val="Footer"/>
                    </w:pPr>
                    <w:r>
                      <w:t>Family Ties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E1F82" w14:textId="77777777" w:rsidR="00096BE5" w:rsidRDefault="00096BE5" w:rsidP="00DC1CA0">
      <w:r>
        <w:separator/>
      </w:r>
    </w:p>
  </w:footnote>
  <w:footnote w:type="continuationSeparator" w:id="0">
    <w:p w14:paraId="7F27C993" w14:textId="77777777" w:rsidR="00096BE5" w:rsidRDefault="00096BE5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24E"/>
    <w:rsid w:val="00072D23"/>
    <w:rsid w:val="00096BE5"/>
    <w:rsid w:val="000B6085"/>
    <w:rsid w:val="000C7623"/>
    <w:rsid w:val="000E16BE"/>
    <w:rsid w:val="001B5BA6"/>
    <w:rsid w:val="002040D8"/>
    <w:rsid w:val="00233158"/>
    <w:rsid w:val="00245200"/>
    <w:rsid w:val="00246BC1"/>
    <w:rsid w:val="0025722C"/>
    <w:rsid w:val="00274BB5"/>
    <w:rsid w:val="002C4F1C"/>
    <w:rsid w:val="002D4C34"/>
    <w:rsid w:val="00304DC6"/>
    <w:rsid w:val="00323496"/>
    <w:rsid w:val="00403889"/>
    <w:rsid w:val="00414457"/>
    <w:rsid w:val="00463853"/>
    <w:rsid w:val="00480109"/>
    <w:rsid w:val="004806AD"/>
    <w:rsid w:val="0048368D"/>
    <w:rsid w:val="004856EB"/>
    <w:rsid w:val="004C2D48"/>
    <w:rsid w:val="004D0B87"/>
    <w:rsid w:val="004E778C"/>
    <w:rsid w:val="004F27FE"/>
    <w:rsid w:val="005345DE"/>
    <w:rsid w:val="005B2598"/>
    <w:rsid w:val="005B4511"/>
    <w:rsid w:val="005E3EB2"/>
    <w:rsid w:val="00644B47"/>
    <w:rsid w:val="006C5B24"/>
    <w:rsid w:val="006E2654"/>
    <w:rsid w:val="006F637F"/>
    <w:rsid w:val="00782F44"/>
    <w:rsid w:val="007A5710"/>
    <w:rsid w:val="007E6E9C"/>
    <w:rsid w:val="008559FF"/>
    <w:rsid w:val="00887814"/>
    <w:rsid w:val="008979C4"/>
    <w:rsid w:val="008A4F1D"/>
    <w:rsid w:val="008C5074"/>
    <w:rsid w:val="008D224E"/>
    <w:rsid w:val="008E31E6"/>
    <w:rsid w:val="008F712F"/>
    <w:rsid w:val="009112D3"/>
    <w:rsid w:val="00914680"/>
    <w:rsid w:val="009259F9"/>
    <w:rsid w:val="00976B6A"/>
    <w:rsid w:val="00977E3D"/>
    <w:rsid w:val="009A7873"/>
    <w:rsid w:val="009F0B2E"/>
    <w:rsid w:val="00A1673F"/>
    <w:rsid w:val="00A77EC7"/>
    <w:rsid w:val="00AF213D"/>
    <w:rsid w:val="00B75EC3"/>
    <w:rsid w:val="00B77521"/>
    <w:rsid w:val="00BD7B9F"/>
    <w:rsid w:val="00BF08CE"/>
    <w:rsid w:val="00C63F5C"/>
    <w:rsid w:val="00C83603"/>
    <w:rsid w:val="00CD2461"/>
    <w:rsid w:val="00CE2E34"/>
    <w:rsid w:val="00CF4EFB"/>
    <w:rsid w:val="00CF5338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EC2D86"/>
    <w:rsid w:val="00F10244"/>
    <w:rsid w:val="00F3064D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B84332"/>
  <w15:chartTrackingRefBased/>
  <w15:docId w15:val="{737F2DEC-8364-4C4F-8D7F-BD6109C9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8A4F1D"/>
  </w:style>
  <w:style w:type="paragraph" w:styleId="Heading1">
    <w:name w:val="heading 1"/>
    <w:basedOn w:val="Normal"/>
    <w:next w:val="Normal"/>
    <w:link w:val="Heading1Char"/>
    <w:uiPriority w:val="9"/>
    <w:qFormat/>
    <w:rsid w:val="008A4F1D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F1D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8A4F1D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8A4F1D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F1D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F1D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A4F1D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8A4F1D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8A4F1D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F1D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F1D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8A4F1D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8A4F1D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8A4F1D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A4F1D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8A4F1D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8A4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8A4F1D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8A4F1D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4F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A4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F1D"/>
  </w:style>
  <w:style w:type="paragraph" w:styleId="ListParagraph">
    <w:name w:val="List Paragraph"/>
    <w:basedOn w:val="Normal"/>
    <w:uiPriority w:val="34"/>
    <w:qFormat/>
    <w:rsid w:val="008A4F1D"/>
    <w:pPr>
      <w:ind w:left="720"/>
      <w:contextualSpacing/>
    </w:pPr>
  </w:style>
  <w:style w:type="paragraph" w:customStyle="1" w:styleId="AnswerKey">
    <w:name w:val="Answer Key"/>
    <w:basedOn w:val="Normal"/>
    <w:qFormat/>
    <w:rsid w:val="008A4F1D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sv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ke0002\Documents\Custom%20Office%20Templates\Vertical%20(25)&#8212;Template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Vertical (25)—Template</Template>
  <TotalTime>2</TotalTime>
  <Pages>4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Ties</vt:lpstr>
    </vt:vector>
  </TitlesOfParts>
  <Manager/>
  <Company/>
  <LinksUpToDate>false</LinksUpToDate>
  <CharactersWithSpaces>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Ties</dc:title>
  <dc:subject/>
  <dc:creator>K20 Center</dc:creator>
  <cp:keywords/>
  <dc:description/>
  <cp:lastModifiedBy>Smith, Gina N.</cp:lastModifiedBy>
  <cp:revision>4</cp:revision>
  <dcterms:created xsi:type="dcterms:W3CDTF">2026-09-22T16:56:00Z</dcterms:created>
  <dcterms:modified xsi:type="dcterms:W3CDTF">2026-10-08T13:56:00Z</dcterms:modified>
  <cp:category/>
</cp:coreProperties>
</file>