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AA5BA6E" w14:textId="3EC33CC0" w:rsidR="00446C13" w:rsidRDefault="008E33BB" w:rsidP="00DC7A6D">
      <w:pPr>
        <w:pStyle w:val="Title"/>
      </w:pPr>
      <w:r>
        <w:t>Ministries: comparative analysis</w:t>
      </w:r>
    </w:p>
    <w:p w14:paraId="1288A1BD" w14:textId="37B95475" w:rsidR="00B30AFE" w:rsidRDefault="00B30AFE" w:rsidP="00B30AFE">
      <w:pPr>
        <w:pStyle w:val="Heading2"/>
        <w:rPr>
          <w:rFonts w:eastAsia="Calibri"/>
        </w:rPr>
      </w:pPr>
      <w:r>
        <w:rPr>
          <w:rFonts w:eastAsia="Calibri"/>
        </w:rPr>
        <w:t>Orwell’s Ministries in the Real World</w:t>
      </w:r>
    </w:p>
    <w:p w14:paraId="7E54879C" w14:textId="556B57CE" w:rsidR="008E33BB" w:rsidRPr="00B30AFE" w:rsidRDefault="008E33BB" w:rsidP="008E33BB">
      <w:pPr>
        <w:rPr>
          <w:rFonts w:ascii="Calibri" w:eastAsia="Calibri" w:hAnsi="Calibri" w:cs="Calibri"/>
          <w:szCs w:val="24"/>
        </w:rPr>
      </w:pPr>
      <w:r w:rsidRPr="00B30AFE">
        <w:rPr>
          <w:rFonts w:ascii="Calibri" w:eastAsia="Calibri" w:hAnsi="Calibri" w:cs="Calibri"/>
          <w:szCs w:val="24"/>
        </w:rPr>
        <w:t xml:space="preserve">Choose a country to research. Take note of any similarities to </w:t>
      </w:r>
      <w:r w:rsidRPr="00B30AFE">
        <w:rPr>
          <w:rFonts w:ascii="Calibri" w:eastAsia="Calibri" w:hAnsi="Calibri" w:cs="Calibri"/>
          <w:i/>
          <w:szCs w:val="24"/>
        </w:rPr>
        <w:t>1984 (underline</w:t>
      </w:r>
      <w:r w:rsidR="00D4319E">
        <w:rPr>
          <w:rFonts w:ascii="Calibri" w:eastAsia="Calibri" w:hAnsi="Calibri" w:cs="Calibri"/>
          <w:i/>
          <w:szCs w:val="24"/>
        </w:rPr>
        <w:t xml:space="preserve"> these</w:t>
      </w:r>
      <w:r w:rsidRPr="00B30AFE">
        <w:rPr>
          <w:rFonts w:ascii="Calibri" w:eastAsia="Calibri" w:hAnsi="Calibri" w:cs="Calibri"/>
          <w:i/>
          <w:szCs w:val="24"/>
        </w:rPr>
        <w:t>)</w:t>
      </w:r>
      <w:r w:rsidRPr="00B30AFE">
        <w:rPr>
          <w:rFonts w:ascii="Calibri" w:eastAsia="Calibri" w:hAnsi="Calibri" w:cs="Calibri"/>
          <w:szCs w:val="24"/>
        </w:rPr>
        <w:t xml:space="preserve"> or anything you notice that is similar to the U.S.A. (</w:t>
      </w:r>
      <w:r w:rsidRPr="00B30AFE">
        <w:rPr>
          <w:rFonts w:ascii="Calibri" w:eastAsia="Calibri" w:hAnsi="Calibri" w:cs="Calibri"/>
          <w:i/>
          <w:szCs w:val="24"/>
        </w:rPr>
        <w:t>circle</w:t>
      </w:r>
      <w:r w:rsidR="00D4319E">
        <w:rPr>
          <w:rFonts w:ascii="Calibri" w:eastAsia="Calibri" w:hAnsi="Calibri" w:cs="Calibri"/>
          <w:i/>
          <w:szCs w:val="24"/>
        </w:rPr>
        <w:t xml:space="preserve"> these</w:t>
      </w:r>
      <w:r w:rsidRPr="00B30AFE">
        <w:rPr>
          <w:rFonts w:ascii="Calibri" w:eastAsia="Calibri" w:hAnsi="Calibri" w:cs="Calibri"/>
          <w:szCs w:val="24"/>
        </w:rPr>
        <w:t>). You must provide facts and explain any observations of bias you find in your research. Note any logical fallacies you notice. Write explanations for similarities, biases, and fallacies.</w:t>
      </w:r>
    </w:p>
    <w:p w14:paraId="495288BD" w14:textId="77777777" w:rsidR="008E33BB" w:rsidRDefault="008E33BB" w:rsidP="00B30AFE">
      <w:pPr>
        <w:spacing w:after="0" w:line="240" w:lineRule="auto"/>
      </w:pPr>
    </w:p>
    <w:p w14:paraId="35D882C6" w14:textId="77777777" w:rsidR="008E33BB" w:rsidRDefault="008E33BB" w:rsidP="00B30AFE">
      <w:pPr>
        <w:spacing w:after="0"/>
        <w:rPr>
          <w:rFonts w:ascii="Calibri" w:eastAsia="Calibri" w:hAnsi="Calibri" w:cs="Calibri"/>
          <w:szCs w:val="24"/>
        </w:rPr>
      </w:pPr>
      <w:r>
        <w:rPr>
          <w:rFonts w:ascii="Calibri" w:eastAsia="Calibri" w:hAnsi="Calibri" w:cs="Calibri"/>
          <w:b/>
          <w:color w:val="980000"/>
          <w:szCs w:val="24"/>
        </w:rPr>
        <w:t>Example Country:</w:t>
      </w:r>
      <w:r>
        <w:rPr>
          <w:rFonts w:ascii="Calibri" w:eastAsia="Calibri" w:hAnsi="Calibri" w:cs="Calibri"/>
          <w:szCs w:val="24"/>
        </w:rPr>
        <w:t xml:space="preserve"> Eritrea</w:t>
      </w:r>
    </w:p>
    <w:p w14:paraId="4E1DC95C" w14:textId="77777777" w:rsidR="008E33BB" w:rsidRDefault="008E33BB" w:rsidP="008E33BB">
      <w:pPr>
        <w:rPr>
          <w:rFonts w:ascii="Calibri" w:eastAsia="Calibri" w:hAnsi="Calibri" w:cs="Calibri"/>
          <w:szCs w:val="24"/>
        </w:rPr>
      </w:pPr>
      <w:r>
        <w:rPr>
          <w:rFonts w:ascii="Calibri" w:eastAsia="Calibri" w:hAnsi="Calibri" w:cs="Calibri"/>
          <w:b/>
          <w:color w:val="980000"/>
          <w:szCs w:val="24"/>
        </w:rPr>
        <w:t>Article/Video Title (link)</w:t>
      </w:r>
      <w:r>
        <w:rPr>
          <w:rFonts w:ascii="Calibri" w:eastAsia="Calibri" w:hAnsi="Calibri" w:cs="Calibri"/>
          <w:szCs w:val="24"/>
        </w:rPr>
        <w:t xml:space="preserve">: </w:t>
      </w:r>
      <w:hyperlink r:id="rId11">
        <w:r>
          <w:rPr>
            <w:rFonts w:ascii="Calibri" w:eastAsia="Calibri" w:hAnsi="Calibri" w:cs="Calibri"/>
            <w:i/>
            <w:color w:val="1155CC"/>
            <w:sz w:val="20"/>
            <w:szCs w:val="20"/>
            <w:u w:val="single"/>
          </w:rPr>
          <w:t>UN Should Continue Scrutiny of Rights Crisis in Eritrea</w:t>
        </w:r>
      </w:hyperlink>
    </w:p>
    <w:tbl>
      <w:tblPr>
        <w:tblStyle w:val="a"/>
        <w:tblpPr w:leftFromText="180" w:rightFromText="180" w:topFromText="180" w:bottomFromText="180" w:vertAnchor="text" w:tblpX="15"/>
        <w:tblW w:w="86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40"/>
        <w:gridCol w:w="1440"/>
        <w:gridCol w:w="1425"/>
        <w:gridCol w:w="1455"/>
        <w:gridCol w:w="1440"/>
        <w:gridCol w:w="1440"/>
      </w:tblGrid>
      <w:tr w:rsidR="008E33BB" w14:paraId="17102928" w14:textId="77777777" w:rsidTr="00B30AFE">
        <w:trPr>
          <w:trHeight w:val="1381"/>
        </w:trPr>
        <w:tc>
          <w:tcPr>
            <w:tcW w:w="1440" w:type="dxa"/>
            <w:vAlign w:val="center"/>
          </w:tcPr>
          <w:p w14:paraId="67C2A9AF" w14:textId="77777777" w:rsidR="008E33BB" w:rsidRDefault="008E33BB" w:rsidP="00242423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color w:val="134F5C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980000"/>
                <w:szCs w:val="24"/>
                <w:u w:val="single"/>
              </w:rPr>
              <w:t>Miniluv</w:t>
            </w:r>
            <w:proofErr w:type="spellEnd"/>
            <w:r>
              <w:rPr>
                <w:rFonts w:ascii="Calibri" w:eastAsia="Calibri" w:hAnsi="Calibri" w:cs="Calibri"/>
                <w:b/>
                <w:color w:val="980000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134F5C"/>
                <w:szCs w:val="24"/>
              </w:rPr>
              <w:t>(Ministry of Love)</w:t>
            </w:r>
          </w:p>
          <w:p w14:paraId="31F4818E" w14:textId="77777777" w:rsidR="008E33BB" w:rsidRPr="00B30AFE" w:rsidRDefault="008E33BB" w:rsidP="00242423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i/>
                <w:iCs/>
                <w:color w:val="134F5C"/>
                <w:szCs w:val="24"/>
              </w:rPr>
            </w:pPr>
            <w:r w:rsidRPr="00B30AFE">
              <w:rPr>
                <w:rFonts w:ascii="Calibri" w:eastAsia="Calibri" w:hAnsi="Calibri" w:cs="Calibri"/>
                <w:b/>
                <w:i/>
                <w:iCs/>
                <w:color w:val="134F5C"/>
                <w:szCs w:val="24"/>
              </w:rPr>
              <w:t>Punishment</w:t>
            </w:r>
          </w:p>
        </w:tc>
        <w:tc>
          <w:tcPr>
            <w:tcW w:w="1440" w:type="dxa"/>
            <w:vAlign w:val="center"/>
          </w:tcPr>
          <w:p w14:paraId="41E3FCD3" w14:textId="77777777" w:rsidR="00B30AFE" w:rsidRDefault="008E33BB" w:rsidP="00242423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color w:val="134F5C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980000"/>
                <w:szCs w:val="24"/>
                <w:u w:val="single"/>
              </w:rPr>
              <w:t>Minipax</w:t>
            </w:r>
            <w:proofErr w:type="spellEnd"/>
            <w:r>
              <w:rPr>
                <w:rFonts w:ascii="Calibri" w:eastAsia="Calibri" w:hAnsi="Calibri" w:cs="Calibri"/>
                <w:b/>
                <w:color w:val="980000"/>
                <w:szCs w:val="24"/>
                <w:u w:val="single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134F5C"/>
                <w:szCs w:val="24"/>
              </w:rPr>
              <w:t>(Ministry of Peace)</w:t>
            </w:r>
          </w:p>
          <w:p w14:paraId="0C1AFC68" w14:textId="6AA7C957" w:rsidR="008E33BB" w:rsidRPr="00B30AFE" w:rsidRDefault="008E33BB" w:rsidP="00242423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i/>
                <w:iCs/>
                <w:color w:val="134F5C"/>
                <w:szCs w:val="24"/>
              </w:rPr>
            </w:pPr>
            <w:r w:rsidRPr="00B30AFE">
              <w:rPr>
                <w:rFonts w:ascii="Calibri" w:eastAsia="Calibri" w:hAnsi="Calibri" w:cs="Calibri"/>
                <w:b/>
                <w:i/>
                <w:iCs/>
                <w:color w:val="134F5C"/>
                <w:szCs w:val="24"/>
              </w:rPr>
              <w:t>War</w:t>
            </w:r>
          </w:p>
        </w:tc>
        <w:tc>
          <w:tcPr>
            <w:tcW w:w="1425" w:type="dxa"/>
            <w:vAlign w:val="center"/>
          </w:tcPr>
          <w:p w14:paraId="2640BAA5" w14:textId="77777777" w:rsidR="00B30AFE" w:rsidRDefault="008E33BB" w:rsidP="00242423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color w:val="134F5C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980000"/>
                <w:szCs w:val="24"/>
                <w:u w:val="single"/>
              </w:rPr>
              <w:t>Miniplenty</w:t>
            </w:r>
            <w:proofErr w:type="spellEnd"/>
            <w:r>
              <w:rPr>
                <w:rFonts w:ascii="Calibri" w:eastAsia="Calibri" w:hAnsi="Calibri" w:cs="Calibri"/>
                <w:b/>
                <w:color w:val="980000"/>
                <w:szCs w:val="24"/>
                <w:u w:val="single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134F5C"/>
                <w:szCs w:val="24"/>
              </w:rPr>
              <w:t xml:space="preserve">(Ministry of Food) </w:t>
            </w:r>
          </w:p>
          <w:p w14:paraId="0251D0C4" w14:textId="62670BE8" w:rsidR="008E33BB" w:rsidRPr="00B30AFE" w:rsidRDefault="008E33BB" w:rsidP="00242423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i/>
                <w:iCs/>
                <w:color w:val="134F5C"/>
                <w:szCs w:val="24"/>
              </w:rPr>
            </w:pPr>
            <w:r w:rsidRPr="00B30AFE">
              <w:rPr>
                <w:rFonts w:ascii="Calibri" w:eastAsia="Calibri" w:hAnsi="Calibri" w:cs="Calibri"/>
                <w:b/>
                <w:i/>
                <w:iCs/>
                <w:color w:val="134F5C"/>
                <w:szCs w:val="24"/>
              </w:rPr>
              <w:t>Control</w:t>
            </w:r>
          </w:p>
        </w:tc>
        <w:tc>
          <w:tcPr>
            <w:tcW w:w="1455" w:type="dxa"/>
            <w:vAlign w:val="center"/>
          </w:tcPr>
          <w:p w14:paraId="17C29E69" w14:textId="77777777" w:rsidR="008E33BB" w:rsidRDefault="008E33BB" w:rsidP="00242423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color w:val="134F5C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980000"/>
                <w:szCs w:val="24"/>
                <w:u w:val="single"/>
              </w:rPr>
              <w:t>Minitru</w:t>
            </w:r>
            <w:proofErr w:type="spellEnd"/>
            <w:r>
              <w:rPr>
                <w:rFonts w:ascii="Calibri" w:eastAsia="Calibri" w:hAnsi="Calibri" w:cs="Calibri"/>
                <w:b/>
                <w:color w:val="980000"/>
                <w:szCs w:val="24"/>
                <w:u w:val="single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134F5C"/>
                <w:szCs w:val="24"/>
              </w:rPr>
              <w:t>(Ministry of Truth)</w:t>
            </w:r>
          </w:p>
          <w:p w14:paraId="2043E642" w14:textId="77777777" w:rsidR="008E33BB" w:rsidRPr="00B30AFE" w:rsidRDefault="008E33BB" w:rsidP="00242423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i/>
                <w:iCs/>
                <w:color w:val="134F5C"/>
                <w:sz w:val="23"/>
                <w:szCs w:val="23"/>
              </w:rPr>
            </w:pPr>
            <w:r w:rsidRPr="00B30AFE">
              <w:rPr>
                <w:rFonts w:ascii="Calibri" w:eastAsia="Calibri" w:hAnsi="Calibri" w:cs="Calibri"/>
                <w:b/>
                <w:i/>
                <w:iCs/>
                <w:color w:val="134F5C"/>
                <w:sz w:val="23"/>
                <w:szCs w:val="23"/>
              </w:rPr>
              <w:t>Propaganda</w:t>
            </w:r>
          </w:p>
        </w:tc>
        <w:tc>
          <w:tcPr>
            <w:tcW w:w="1440" w:type="dxa"/>
            <w:vAlign w:val="center"/>
          </w:tcPr>
          <w:p w14:paraId="67E540B9" w14:textId="77777777" w:rsidR="008E33BB" w:rsidRDefault="008E33BB" w:rsidP="00242423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i/>
                <w:color w:val="134F5C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134F5C"/>
                <w:szCs w:val="24"/>
              </w:rPr>
              <w:t>Contains Bias</w:t>
            </w:r>
          </w:p>
        </w:tc>
        <w:tc>
          <w:tcPr>
            <w:tcW w:w="1440" w:type="dxa"/>
            <w:vAlign w:val="center"/>
          </w:tcPr>
          <w:p w14:paraId="60F0F5BC" w14:textId="77777777" w:rsidR="008E33BB" w:rsidRDefault="008E33BB" w:rsidP="00242423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i/>
                <w:color w:val="134F5C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134F5C"/>
                <w:szCs w:val="24"/>
              </w:rPr>
              <w:t>Logical Fallacy</w:t>
            </w:r>
          </w:p>
        </w:tc>
      </w:tr>
      <w:tr w:rsidR="008E33BB" w14:paraId="7AC13B5D" w14:textId="77777777" w:rsidTr="00242423">
        <w:trPr>
          <w:trHeight w:val="2851"/>
        </w:trPr>
        <w:tc>
          <w:tcPr>
            <w:tcW w:w="1440" w:type="dxa"/>
          </w:tcPr>
          <w:p w14:paraId="6207A0AC" w14:textId="77777777" w:rsidR="008E33BB" w:rsidRPr="00886E61" w:rsidRDefault="008E33BB" w:rsidP="00242423">
            <w:pPr>
              <w:widowControl w:val="0"/>
              <w:spacing w:line="240" w:lineRule="auto"/>
              <w:rPr>
                <w:rFonts w:ascii="Calibri" w:eastAsia="Calibri" w:hAnsi="Calibri" w:cs="Calibri"/>
                <w:color w:val="444444"/>
                <w:sz w:val="19"/>
                <w:szCs w:val="19"/>
              </w:rPr>
            </w:pPr>
            <w:r w:rsidRPr="00886E61">
              <w:rPr>
                <w:rFonts w:ascii="Calibri" w:eastAsia="Calibri" w:hAnsi="Calibri" w:cs="Calibri"/>
                <w:color w:val="444444"/>
                <w:sz w:val="19"/>
                <w:szCs w:val="19"/>
              </w:rPr>
              <w:t>“…enforced disappearances persist unabated…”</w:t>
            </w:r>
          </w:p>
        </w:tc>
        <w:tc>
          <w:tcPr>
            <w:tcW w:w="1440" w:type="dxa"/>
          </w:tcPr>
          <w:p w14:paraId="59ABC8B7" w14:textId="77777777" w:rsidR="008E33BB" w:rsidRDefault="008E33BB" w:rsidP="00242423">
            <w:pPr>
              <w:widowControl w:val="0"/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“</w:t>
            </w:r>
            <w:r>
              <w:rPr>
                <w:rFonts w:ascii="Calibri" w:eastAsia="Calibri" w:hAnsi="Calibri" w:cs="Calibri"/>
                <w:color w:val="444444"/>
                <w:sz w:val="20"/>
                <w:szCs w:val="20"/>
              </w:rPr>
              <w:t xml:space="preserve">... policy of </w:t>
            </w:r>
            <w:hyperlink r:id="rId12">
              <w:r>
                <w:rPr>
                  <w:rFonts w:ascii="Calibri" w:eastAsia="Calibri" w:hAnsi="Calibri" w:cs="Calibri"/>
                  <w:color w:val="1155CC"/>
                  <w:sz w:val="20"/>
                  <w:szCs w:val="20"/>
                  <w:u w:val="single"/>
                </w:rPr>
                <w:t>indefinite national service</w:t>
              </w:r>
            </w:hyperlink>
            <w:r>
              <w:rPr>
                <w:rFonts w:ascii="Calibri" w:eastAsia="Calibri" w:hAnsi="Calibri" w:cs="Calibri"/>
                <w:color w:val="444444"/>
                <w:sz w:val="20"/>
                <w:szCs w:val="20"/>
              </w:rPr>
              <w:t xml:space="preserve">, including </w:t>
            </w:r>
            <w:hyperlink r:id="rId13">
              <w:r>
                <w:rPr>
                  <w:rFonts w:ascii="Calibri" w:eastAsia="Calibri" w:hAnsi="Calibri" w:cs="Calibri"/>
                  <w:color w:val="1155CC"/>
                  <w:sz w:val="20"/>
                  <w:szCs w:val="20"/>
                  <w:u w:val="single"/>
                </w:rPr>
                <w:t>compulsory military conscription</w:t>
              </w:r>
            </w:hyperlink>
            <w:r>
              <w:rPr>
                <w:rFonts w:ascii="Calibri" w:eastAsia="Calibri" w:hAnsi="Calibri" w:cs="Calibri"/>
                <w:sz w:val="20"/>
                <w:szCs w:val="20"/>
              </w:rPr>
              <w:t>…”</w:t>
            </w:r>
          </w:p>
        </w:tc>
        <w:tc>
          <w:tcPr>
            <w:tcW w:w="1425" w:type="dxa"/>
          </w:tcPr>
          <w:p w14:paraId="2E3FF357" w14:textId="77777777" w:rsidR="008E33BB" w:rsidRDefault="008E33BB" w:rsidP="00242423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  <w:tc>
          <w:tcPr>
            <w:tcW w:w="1455" w:type="dxa"/>
          </w:tcPr>
          <w:p w14:paraId="666728CB" w14:textId="77777777" w:rsidR="008E33BB" w:rsidRDefault="008E33BB" w:rsidP="00242423">
            <w:pPr>
              <w:widowControl w:val="0"/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4444"/>
                <w:sz w:val="20"/>
                <w:szCs w:val="20"/>
              </w:rPr>
              <w:t>“Civic space within Eritrea is completely closed: no independent media…”</w:t>
            </w:r>
          </w:p>
        </w:tc>
        <w:tc>
          <w:tcPr>
            <w:tcW w:w="1440" w:type="dxa"/>
          </w:tcPr>
          <w:p w14:paraId="1E94EBEF" w14:textId="77777777" w:rsidR="008E33BB" w:rsidRDefault="008E33BB" w:rsidP="00242423">
            <w:pPr>
              <w:widowControl w:val="0"/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4444"/>
                <w:sz w:val="20"/>
                <w:szCs w:val="20"/>
              </w:rPr>
              <w:t>“They should stand with victims of abuses and the courageous Eritrean human rights defenders, not with rights-abusing governments seeking to undermine international protections.”</w:t>
            </w:r>
          </w:p>
        </w:tc>
        <w:tc>
          <w:tcPr>
            <w:tcW w:w="1440" w:type="dxa"/>
          </w:tcPr>
          <w:p w14:paraId="522BF0C9" w14:textId="77777777" w:rsidR="008E33BB" w:rsidRDefault="008E33BB" w:rsidP="00242423">
            <w:pPr>
              <w:widowControl w:val="0"/>
              <w:spacing w:line="240" w:lineRule="auto"/>
            </w:pPr>
          </w:p>
        </w:tc>
      </w:tr>
    </w:tbl>
    <w:p w14:paraId="620F51A6" w14:textId="77777777" w:rsidR="008E33BB" w:rsidRDefault="008E33BB" w:rsidP="008E33BB">
      <w:pPr>
        <w:rPr>
          <w:rFonts w:ascii="Calibri" w:eastAsia="Calibri" w:hAnsi="Calibri" w:cs="Calibri"/>
          <w:szCs w:val="24"/>
        </w:rPr>
      </w:pPr>
    </w:p>
    <w:p w14:paraId="00BC38AE" w14:textId="70A28CD4" w:rsidR="008E33BB" w:rsidRDefault="008E33BB" w:rsidP="008E33BB"/>
    <w:tbl>
      <w:tblPr>
        <w:tblW w:w="86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20"/>
        <w:gridCol w:w="3120"/>
        <w:gridCol w:w="2415"/>
      </w:tblGrid>
      <w:tr w:rsidR="008E33BB" w14:paraId="2C08887C" w14:textId="77777777" w:rsidTr="00242423">
        <w:trPr>
          <w:trHeight w:val="2190"/>
        </w:trPr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26F9EE" w14:textId="77777777" w:rsidR="008E33BB" w:rsidRDefault="008E33BB" w:rsidP="002424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  <w:color w:val="980000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980000"/>
                <w:szCs w:val="24"/>
              </w:rPr>
              <w:t>Similarities: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4F128D" w14:textId="77777777" w:rsidR="008E33BB" w:rsidRDefault="008E33BB" w:rsidP="002424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  <w:color w:val="980000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980000"/>
                <w:szCs w:val="24"/>
              </w:rPr>
              <w:t>Bias:</w:t>
            </w:r>
          </w:p>
        </w:tc>
        <w:tc>
          <w:tcPr>
            <w:tcW w:w="2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878510" w14:textId="77777777" w:rsidR="008E33BB" w:rsidRDefault="008E33BB" w:rsidP="002424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  <w:color w:val="980000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980000"/>
                <w:szCs w:val="24"/>
              </w:rPr>
              <w:t>Logical Fallacy:</w:t>
            </w:r>
          </w:p>
        </w:tc>
      </w:tr>
    </w:tbl>
    <w:p w14:paraId="5E68D66F" w14:textId="77777777" w:rsidR="008E33BB" w:rsidRDefault="008E33BB" w:rsidP="008E33BB">
      <w:pPr>
        <w:rPr>
          <w:rFonts w:ascii="Calibri" w:eastAsia="Calibri" w:hAnsi="Calibri" w:cs="Calibri"/>
          <w:b/>
          <w:color w:val="980000"/>
          <w:szCs w:val="24"/>
        </w:rPr>
        <w:sectPr w:rsidR="008E33BB" w:rsidSect="008E33BB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2240" w:h="15840"/>
          <w:pgMar w:top="720" w:right="1440" w:bottom="720" w:left="1440" w:header="720" w:footer="720" w:gutter="0"/>
          <w:pgNumType w:start="1"/>
          <w:cols w:space="720"/>
        </w:sectPr>
      </w:pPr>
    </w:p>
    <w:p w14:paraId="76F754E9" w14:textId="77777777" w:rsidR="008E33BB" w:rsidRDefault="008E33BB" w:rsidP="008E33BB">
      <w:pPr>
        <w:rPr>
          <w:rFonts w:ascii="Calibri" w:eastAsia="Calibri" w:hAnsi="Calibri" w:cs="Calibri"/>
          <w:szCs w:val="24"/>
        </w:rPr>
      </w:pPr>
      <w:r>
        <w:rPr>
          <w:rFonts w:ascii="Calibri" w:eastAsia="Calibri" w:hAnsi="Calibri" w:cs="Calibri"/>
          <w:b/>
          <w:color w:val="980000"/>
          <w:szCs w:val="24"/>
        </w:rPr>
        <w:lastRenderedPageBreak/>
        <w:t>Country:</w:t>
      </w:r>
      <w:r>
        <w:rPr>
          <w:rFonts w:ascii="Calibri" w:eastAsia="Calibri" w:hAnsi="Calibri" w:cs="Calibri"/>
          <w:szCs w:val="24"/>
        </w:rPr>
        <w:t xml:space="preserve"> </w:t>
      </w:r>
    </w:p>
    <w:p w14:paraId="098160C4" w14:textId="77777777" w:rsidR="008E33BB" w:rsidRDefault="008E33BB" w:rsidP="008E33BB">
      <w:pPr>
        <w:rPr>
          <w:rFonts w:ascii="Calibri" w:eastAsia="Calibri" w:hAnsi="Calibri" w:cs="Calibri"/>
          <w:szCs w:val="24"/>
        </w:rPr>
      </w:pPr>
      <w:r>
        <w:rPr>
          <w:rFonts w:ascii="Calibri" w:eastAsia="Calibri" w:hAnsi="Calibri" w:cs="Calibri"/>
          <w:b/>
          <w:color w:val="980000"/>
          <w:szCs w:val="24"/>
        </w:rPr>
        <w:t>Article/Video Title (link)</w:t>
      </w:r>
      <w:r>
        <w:rPr>
          <w:rFonts w:ascii="Calibri" w:eastAsia="Calibri" w:hAnsi="Calibri" w:cs="Calibri"/>
          <w:szCs w:val="24"/>
        </w:rPr>
        <w:t xml:space="preserve">: </w:t>
      </w:r>
    </w:p>
    <w:tbl>
      <w:tblPr>
        <w:tblpPr w:leftFromText="180" w:rightFromText="180" w:topFromText="180" w:bottomFromText="180" w:vertAnchor="text" w:tblpX="15"/>
        <w:tblW w:w="86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40"/>
        <w:gridCol w:w="1440"/>
        <w:gridCol w:w="1440"/>
        <w:gridCol w:w="1440"/>
        <w:gridCol w:w="1440"/>
        <w:gridCol w:w="1440"/>
      </w:tblGrid>
      <w:tr w:rsidR="00B30AFE" w14:paraId="2628090E" w14:textId="77777777" w:rsidTr="0014010E">
        <w:trPr>
          <w:trHeight w:val="1381"/>
        </w:trPr>
        <w:tc>
          <w:tcPr>
            <w:tcW w:w="1440" w:type="dxa"/>
            <w:vAlign w:val="center"/>
          </w:tcPr>
          <w:p w14:paraId="319F0384" w14:textId="77777777" w:rsidR="00B30AFE" w:rsidRDefault="00B30AFE" w:rsidP="00B30AFE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color w:val="134F5C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980000"/>
                <w:szCs w:val="24"/>
                <w:u w:val="single"/>
              </w:rPr>
              <w:t>Miniluv</w:t>
            </w:r>
            <w:proofErr w:type="spellEnd"/>
            <w:r>
              <w:rPr>
                <w:rFonts w:ascii="Calibri" w:eastAsia="Calibri" w:hAnsi="Calibri" w:cs="Calibri"/>
                <w:b/>
                <w:color w:val="980000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134F5C"/>
                <w:szCs w:val="24"/>
              </w:rPr>
              <w:t>(Ministry of Love)</w:t>
            </w:r>
          </w:p>
          <w:p w14:paraId="507EE6AE" w14:textId="3C569AAC" w:rsidR="00B30AFE" w:rsidRDefault="00B30AFE" w:rsidP="00B30AFE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color w:val="134F5C"/>
                <w:szCs w:val="24"/>
              </w:rPr>
            </w:pPr>
            <w:r w:rsidRPr="00B30AFE">
              <w:rPr>
                <w:rFonts w:ascii="Calibri" w:eastAsia="Calibri" w:hAnsi="Calibri" w:cs="Calibri"/>
                <w:b/>
                <w:i/>
                <w:iCs/>
                <w:color w:val="134F5C"/>
                <w:szCs w:val="24"/>
              </w:rPr>
              <w:t>Punishment</w:t>
            </w:r>
          </w:p>
        </w:tc>
        <w:tc>
          <w:tcPr>
            <w:tcW w:w="1440" w:type="dxa"/>
            <w:vAlign w:val="center"/>
          </w:tcPr>
          <w:p w14:paraId="5DBF0C8C" w14:textId="77777777" w:rsidR="00B30AFE" w:rsidRDefault="00B30AFE" w:rsidP="00B30AFE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color w:val="134F5C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980000"/>
                <w:szCs w:val="24"/>
                <w:u w:val="single"/>
              </w:rPr>
              <w:t>Minipax</w:t>
            </w:r>
            <w:proofErr w:type="spellEnd"/>
            <w:r>
              <w:rPr>
                <w:rFonts w:ascii="Calibri" w:eastAsia="Calibri" w:hAnsi="Calibri" w:cs="Calibri"/>
                <w:b/>
                <w:color w:val="980000"/>
                <w:szCs w:val="24"/>
                <w:u w:val="single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134F5C"/>
                <w:szCs w:val="24"/>
              </w:rPr>
              <w:t>(Ministry of Peace)</w:t>
            </w:r>
          </w:p>
          <w:p w14:paraId="2F64719C" w14:textId="055145FB" w:rsidR="00B30AFE" w:rsidRDefault="00B30AFE" w:rsidP="00B30AFE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color w:val="134F5C"/>
                <w:szCs w:val="24"/>
              </w:rPr>
            </w:pPr>
            <w:r w:rsidRPr="00B30AFE">
              <w:rPr>
                <w:rFonts w:ascii="Calibri" w:eastAsia="Calibri" w:hAnsi="Calibri" w:cs="Calibri"/>
                <w:b/>
                <w:i/>
                <w:iCs/>
                <w:color w:val="134F5C"/>
                <w:szCs w:val="24"/>
              </w:rPr>
              <w:t>War</w:t>
            </w:r>
          </w:p>
        </w:tc>
        <w:tc>
          <w:tcPr>
            <w:tcW w:w="1440" w:type="dxa"/>
            <w:vAlign w:val="center"/>
          </w:tcPr>
          <w:p w14:paraId="1E32695E" w14:textId="77777777" w:rsidR="00B30AFE" w:rsidRDefault="00B30AFE" w:rsidP="00B30AFE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color w:val="134F5C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980000"/>
                <w:szCs w:val="24"/>
                <w:u w:val="single"/>
              </w:rPr>
              <w:t>Miniplenty</w:t>
            </w:r>
            <w:proofErr w:type="spellEnd"/>
            <w:r>
              <w:rPr>
                <w:rFonts w:ascii="Calibri" w:eastAsia="Calibri" w:hAnsi="Calibri" w:cs="Calibri"/>
                <w:b/>
                <w:color w:val="980000"/>
                <w:szCs w:val="24"/>
                <w:u w:val="single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134F5C"/>
                <w:szCs w:val="24"/>
              </w:rPr>
              <w:t xml:space="preserve">(Ministry of Food) </w:t>
            </w:r>
          </w:p>
          <w:p w14:paraId="3B6743B1" w14:textId="0F0100AF" w:rsidR="00B30AFE" w:rsidRDefault="00B30AFE" w:rsidP="00B30AFE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color w:val="134F5C"/>
                <w:szCs w:val="24"/>
              </w:rPr>
            </w:pPr>
            <w:r w:rsidRPr="00B30AFE">
              <w:rPr>
                <w:rFonts w:ascii="Calibri" w:eastAsia="Calibri" w:hAnsi="Calibri" w:cs="Calibri"/>
                <w:b/>
                <w:i/>
                <w:iCs/>
                <w:color w:val="134F5C"/>
                <w:szCs w:val="24"/>
              </w:rPr>
              <w:t>Control</w:t>
            </w:r>
          </w:p>
        </w:tc>
        <w:tc>
          <w:tcPr>
            <w:tcW w:w="1440" w:type="dxa"/>
            <w:vAlign w:val="center"/>
          </w:tcPr>
          <w:p w14:paraId="4765B826" w14:textId="77777777" w:rsidR="00B30AFE" w:rsidRDefault="00B30AFE" w:rsidP="00B30AFE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color w:val="134F5C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980000"/>
                <w:szCs w:val="24"/>
                <w:u w:val="single"/>
              </w:rPr>
              <w:t>Minitru</w:t>
            </w:r>
            <w:proofErr w:type="spellEnd"/>
            <w:r>
              <w:rPr>
                <w:rFonts w:ascii="Calibri" w:eastAsia="Calibri" w:hAnsi="Calibri" w:cs="Calibri"/>
                <w:b/>
                <w:color w:val="980000"/>
                <w:szCs w:val="24"/>
                <w:u w:val="single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134F5C"/>
                <w:szCs w:val="24"/>
              </w:rPr>
              <w:t>(Ministry of Truth)</w:t>
            </w:r>
          </w:p>
          <w:p w14:paraId="2B6D514F" w14:textId="24566598" w:rsidR="00B30AFE" w:rsidRDefault="00B30AFE" w:rsidP="00B30AFE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color w:val="134F5C"/>
                <w:szCs w:val="24"/>
              </w:rPr>
            </w:pPr>
            <w:r w:rsidRPr="00B30AFE">
              <w:rPr>
                <w:rFonts w:ascii="Calibri" w:eastAsia="Calibri" w:hAnsi="Calibri" w:cs="Calibri"/>
                <w:b/>
                <w:i/>
                <w:iCs/>
                <w:color w:val="134F5C"/>
                <w:sz w:val="23"/>
                <w:szCs w:val="23"/>
              </w:rPr>
              <w:t>Propaganda</w:t>
            </w:r>
          </w:p>
        </w:tc>
        <w:tc>
          <w:tcPr>
            <w:tcW w:w="1440" w:type="dxa"/>
            <w:vAlign w:val="center"/>
          </w:tcPr>
          <w:p w14:paraId="1BD4FED2" w14:textId="697B5B94" w:rsidR="00B30AFE" w:rsidRDefault="00B30AFE" w:rsidP="00B30AFE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i/>
                <w:color w:val="134F5C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134F5C"/>
                <w:szCs w:val="24"/>
              </w:rPr>
              <w:t>Contains Bias</w:t>
            </w:r>
          </w:p>
        </w:tc>
        <w:tc>
          <w:tcPr>
            <w:tcW w:w="1440" w:type="dxa"/>
            <w:vAlign w:val="center"/>
          </w:tcPr>
          <w:p w14:paraId="55407DD4" w14:textId="7868EAFF" w:rsidR="00B30AFE" w:rsidRDefault="00B30AFE" w:rsidP="00B30AFE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i/>
                <w:color w:val="134F5C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134F5C"/>
                <w:szCs w:val="24"/>
              </w:rPr>
              <w:t>Logical Fallacy</w:t>
            </w:r>
          </w:p>
        </w:tc>
      </w:tr>
      <w:tr w:rsidR="008E33BB" w14:paraId="07203625" w14:textId="77777777" w:rsidTr="00242423">
        <w:trPr>
          <w:trHeight w:val="2851"/>
        </w:trPr>
        <w:tc>
          <w:tcPr>
            <w:tcW w:w="1440" w:type="dxa"/>
          </w:tcPr>
          <w:p w14:paraId="5D83886F" w14:textId="77777777" w:rsidR="008E33BB" w:rsidRDefault="008E33BB" w:rsidP="00242423">
            <w:pPr>
              <w:widowControl w:val="0"/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594E5DD8" w14:textId="77777777" w:rsidR="00B30AFE" w:rsidRDefault="00B30AFE" w:rsidP="00B30AFE">
            <w:pPr>
              <w:pStyle w:val="BodyText"/>
            </w:pPr>
          </w:p>
          <w:p w14:paraId="10394084" w14:textId="77777777" w:rsidR="00B30AFE" w:rsidRDefault="00B30AFE" w:rsidP="00B30AFE">
            <w:pPr>
              <w:pStyle w:val="BodyText"/>
            </w:pPr>
          </w:p>
          <w:p w14:paraId="0B8443EF" w14:textId="77777777" w:rsidR="00B30AFE" w:rsidRDefault="00B30AFE" w:rsidP="00B30AFE">
            <w:pPr>
              <w:pStyle w:val="BodyText"/>
            </w:pPr>
          </w:p>
          <w:p w14:paraId="5F578B59" w14:textId="77777777" w:rsidR="00B30AFE" w:rsidRDefault="00B30AFE" w:rsidP="00B30AFE">
            <w:pPr>
              <w:pStyle w:val="BodyText"/>
            </w:pPr>
          </w:p>
          <w:p w14:paraId="09067D2D" w14:textId="77777777" w:rsidR="00B30AFE" w:rsidRDefault="00B30AFE" w:rsidP="00B30AFE">
            <w:pPr>
              <w:pStyle w:val="BodyText"/>
            </w:pPr>
          </w:p>
          <w:p w14:paraId="79CAC6A5" w14:textId="77777777" w:rsidR="00B30AFE" w:rsidRDefault="00B30AFE" w:rsidP="00B30AFE">
            <w:pPr>
              <w:pStyle w:val="BodyText"/>
            </w:pPr>
          </w:p>
          <w:p w14:paraId="1FC66531" w14:textId="77777777" w:rsidR="00B30AFE" w:rsidRDefault="00B30AFE" w:rsidP="00B30AFE">
            <w:pPr>
              <w:pStyle w:val="BodyText"/>
            </w:pPr>
          </w:p>
          <w:p w14:paraId="3254B616" w14:textId="77777777" w:rsidR="00B30AFE" w:rsidRDefault="00B30AFE" w:rsidP="00B30AFE">
            <w:pPr>
              <w:pStyle w:val="BodyText"/>
            </w:pPr>
          </w:p>
          <w:p w14:paraId="68F02C29" w14:textId="77777777" w:rsidR="00B30AFE" w:rsidRPr="00B30AFE" w:rsidRDefault="00B30AFE" w:rsidP="00B30AFE">
            <w:pPr>
              <w:pStyle w:val="BodyText"/>
            </w:pPr>
          </w:p>
        </w:tc>
        <w:tc>
          <w:tcPr>
            <w:tcW w:w="1440" w:type="dxa"/>
          </w:tcPr>
          <w:p w14:paraId="60DB0512" w14:textId="77777777" w:rsidR="008E33BB" w:rsidRDefault="008E33BB" w:rsidP="00242423">
            <w:pPr>
              <w:widowControl w:val="0"/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440" w:type="dxa"/>
          </w:tcPr>
          <w:p w14:paraId="4D5E7E1F" w14:textId="77777777" w:rsidR="008E33BB" w:rsidRDefault="008E33BB" w:rsidP="0024242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14:paraId="3D194B65" w14:textId="77777777" w:rsidR="008E33BB" w:rsidRDefault="008E33BB" w:rsidP="00242423">
            <w:pPr>
              <w:widowControl w:val="0"/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440" w:type="dxa"/>
          </w:tcPr>
          <w:p w14:paraId="0E6E3D42" w14:textId="77777777" w:rsidR="008E33BB" w:rsidRDefault="008E33BB" w:rsidP="00242423">
            <w:pPr>
              <w:widowControl w:val="0"/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440" w:type="dxa"/>
          </w:tcPr>
          <w:p w14:paraId="3630BF1B" w14:textId="77777777" w:rsidR="008E33BB" w:rsidRDefault="008E33BB" w:rsidP="00242423">
            <w:pPr>
              <w:widowControl w:val="0"/>
              <w:spacing w:line="240" w:lineRule="auto"/>
            </w:pPr>
          </w:p>
        </w:tc>
      </w:tr>
    </w:tbl>
    <w:p w14:paraId="79C9D9EB" w14:textId="77777777" w:rsidR="008E33BB" w:rsidRDefault="008E33BB" w:rsidP="008E33BB">
      <w:pPr>
        <w:rPr>
          <w:rFonts w:ascii="Calibri" w:eastAsia="Calibri" w:hAnsi="Calibri" w:cs="Calibri"/>
          <w:szCs w:val="24"/>
        </w:rPr>
      </w:pPr>
    </w:p>
    <w:p w14:paraId="57C290CB" w14:textId="77777777" w:rsidR="008E33BB" w:rsidRDefault="008E33BB" w:rsidP="008E33BB">
      <w:pPr>
        <w:rPr>
          <w:rFonts w:ascii="Calibri" w:eastAsia="Calibri" w:hAnsi="Calibri" w:cs="Calibri"/>
          <w:szCs w:val="24"/>
        </w:rPr>
      </w:pPr>
    </w:p>
    <w:p w14:paraId="6BC4DE6F" w14:textId="77777777" w:rsidR="008E33BB" w:rsidRDefault="008E33BB" w:rsidP="008E33BB">
      <w:pPr>
        <w:rPr>
          <w:rFonts w:ascii="Calibri" w:eastAsia="Calibri" w:hAnsi="Calibri" w:cs="Calibri"/>
          <w:szCs w:val="24"/>
        </w:rPr>
      </w:pPr>
    </w:p>
    <w:p w14:paraId="7A96429B" w14:textId="77777777" w:rsidR="008E33BB" w:rsidRDefault="008E33BB" w:rsidP="008E33BB">
      <w:pPr>
        <w:rPr>
          <w:rFonts w:ascii="Calibri" w:eastAsia="Calibri" w:hAnsi="Calibri" w:cs="Calibri"/>
          <w:szCs w:val="24"/>
        </w:rPr>
      </w:pPr>
    </w:p>
    <w:p w14:paraId="71861EEE" w14:textId="77777777" w:rsidR="008E33BB" w:rsidRDefault="008E33BB" w:rsidP="008E33BB">
      <w:pPr>
        <w:rPr>
          <w:rFonts w:ascii="Calibri" w:eastAsia="Calibri" w:hAnsi="Calibri" w:cs="Calibri"/>
          <w:b/>
          <w:color w:val="980000"/>
          <w:szCs w:val="24"/>
        </w:rPr>
      </w:pPr>
    </w:p>
    <w:tbl>
      <w:tblPr>
        <w:tblW w:w="87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820"/>
        <w:gridCol w:w="2940"/>
        <w:gridCol w:w="2955"/>
      </w:tblGrid>
      <w:tr w:rsidR="008E33BB" w14:paraId="64865278" w14:textId="77777777" w:rsidTr="00242423">
        <w:trPr>
          <w:trHeight w:val="1635"/>
        </w:trPr>
        <w:tc>
          <w:tcPr>
            <w:tcW w:w="2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5D7C95" w14:textId="77777777" w:rsidR="008E33BB" w:rsidRDefault="008E33BB" w:rsidP="00242423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color w:val="980000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980000"/>
                <w:szCs w:val="24"/>
              </w:rPr>
              <w:t>Similarities:</w:t>
            </w:r>
          </w:p>
        </w:tc>
        <w:tc>
          <w:tcPr>
            <w:tcW w:w="29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13E2A" w14:textId="77777777" w:rsidR="008E33BB" w:rsidRDefault="008E33BB" w:rsidP="00242423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color w:val="980000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980000"/>
                <w:szCs w:val="24"/>
              </w:rPr>
              <w:t>Bias:</w:t>
            </w:r>
          </w:p>
        </w:tc>
        <w:tc>
          <w:tcPr>
            <w:tcW w:w="29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3AA987" w14:textId="77777777" w:rsidR="008E33BB" w:rsidRDefault="008E33BB" w:rsidP="00242423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color w:val="980000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980000"/>
                <w:szCs w:val="24"/>
              </w:rPr>
              <w:t>Logical Fallacy:</w:t>
            </w:r>
          </w:p>
        </w:tc>
      </w:tr>
    </w:tbl>
    <w:p w14:paraId="1016A8CD" w14:textId="245A7151" w:rsidR="008E33BB" w:rsidRDefault="008E33BB" w:rsidP="008E33BB">
      <w:pPr>
        <w:rPr>
          <w:rFonts w:ascii="Calibri" w:eastAsia="Calibri" w:hAnsi="Calibri" w:cs="Calibri"/>
          <w:b/>
          <w:color w:val="980000"/>
          <w:szCs w:val="24"/>
        </w:rPr>
      </w:pPr>
    </w:p>
    <w:p w14:paraId="3CB9F476" w14:textId="77777777" w:rsidR="008E33BB" w:rsidRDefault="008E33BB" w:rsidP="008E33BB">
      <w:pPr>
        <w:pStyle w:val="BodyText"/>
      </w:pPr>
      <w:r>
        <w:br w:type="page"/>
      </w:r>
    </w:p>
    <w:p w14:paraId="505686D4" w14:textId="77777777" w:rsidR="008E33BB" w:rsidRDefault="008E33BB" w:rsidP="008E33BB">
      <w:pPr>
        <w:rPr>
          <w:rFonts w:ascii="Calibri" w:eastAsia="Calibri" w:hAnsi="Calibri" w:cs="Calibri"/>
          <w:szCs w:val="24"/>
        </w:rPr>
      </w:pPr>
      <w:r>
        <w:rPr>
          <w:rFonts w:ascii="Calibri" w:eastAsia="Calibri" w:hAnsi="Calibri" w:cs="Calibri"/>
          <w:b/>
          <w:color w:val="980000"/>
          <w:szCs w:val="24"/>
        </w:rPr>
        <w:lastRenderedPageBreak/>
        <w:t>Country:</w:t>
      </w:r>
      <w:r>
        <w:rPr>
          <w:rFonts w:ascii="Calibri" w:eastAsia="Calibri" w:hAnsi="Calibri" w:cs="Calibri"/>
          <w:szCs w:val="24"/>
        </w:rPr>
        <w:t xml:space="preserve"> </w:t>
      </w:r>
    </w:p>
    <w:p w14:paraId="227F625C" w14:textId="77777777" w:rsidR="008E33BB" w:rsidRDefault="008E33BB" w:rsidP="008E33BB">
      <w:pPr>
        <w:rPr>
          <w:rFonts w:ascii="Calibri" w:eastAsia="Calibri" w:hAnsi="Calibri" w:cs="Calibri"/>
          <w:szCs w:val="24"/>
        </w:rPr>
      </w:pPr>
      <w:r>
        <w:rPr>
          <w:rFonts w:ascii="Calibri" w:eastAsia="Calibri" w:hAnsi="Calibri" w:cs="Calibri"/>
          <w:b/>
          <w:color w:val="980000"/>
          <w:szCs w:val="24"/>
        </w:rPr>
        <w:t>Article/Video Title (link)</w:t>
      </w:r>
      <w:r>
        <w:rPr>
          <w:rFonts w:ascii="Calibri" w:eastAsia="Calibri" w:hAnsi="Calibri" w:cs="Calibri"/>
          <w:szCs w:val="24"/>
        </w:rPr>
        <w:t xml:space="preserve">: </w:t>
      </w:r>
    </w:p>
    <w:tbl>
      <w:tblPr>
        <w:tblpPr w:leftFromText="180" w:rightFromText="180" w:topFromText="180" w:bottomFromText="180" w:vertAnchor="text"/>
        <w:tblW w:w="86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40"/>
        <w:gridCol w:w="1440"/>
        <w:gridCol w:w="1440"/>
        <w:gridCol w:w="1440"/>
        <w:gridCol w:w="1440"/>
        <w:gridCol w:w="1440"/>
      </w:tblGrid>
      <w:tr w:rsidR="00B30AFE" w14:paraId="6C116952" w14:textId="77777777" w:rsidTr="0088476D">
        <w:trPr>
          <w:trHeight w:val="1381"/>
        </w:trPr>
        <w:tc>
          <w:tcPr>
            <w:tcW w:w="1440" w:type="dxa"/>
            <w:vAlign w:val="center"/>
          </w:tcPr>
          <w:p w14:paraId="21831A49" w14:textId="77777777" w:rsidR="00B30AFE" w:rsidRDefault="00B30AFE" w:rsidP="00B30AFE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color w:val="134F5C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980000"/>
                <w:szCs w:val="24"/>
                <w:u w:val="single"/>
              </w:rPr>
              <w:t>Miniluv</w:t>
            </w:r>
            <w:proofErr w:type="spellEnd"/>
            <w:r>
              <w:rPr>
                <w:rFonts w:ascii="Calibri" w:eastAsia="Calibri" w:hAnsi="Calibri" w:cs="Calibri"/>
                <w:b/>
                <w:color w:val="980000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134F5C"/>
                <w:szCs w:val="24"/>
              </w:rPr>
              <w:t>(Ministry of Love)</w:t>
            </w:r>
          </w:p>
          <w:p w14:paraId="26DB4A72" w14:textId="3D942F65" w:rsidR="00B30AFE" w:rsidRDefault="00B30AFE" w:rsidP="00B30AFE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color w:val="134F5C"/>
                <w:szCs w:val="24"/>
              </w:rPr>
            </w:pPr>
            <w:r w:rsidRPr="00B30AFE">
              <w:rPr>
                <w:rFonts w:ascii="Calibri" w:eastAsia="Calibri" w:hAnsi="Calibri" w:cs="Calibri"/>
                <w:b/>
                <w:i/>
                <w:iCs/>
                <w:color w:val="134F5C"/>
                <w:szCs w:val="24"/>
              </w:rPr>
              <w:t>Punishment</w:t>
            </w:r>
          </w:p>
        </w:tc>
        <w:tc>
          <w:tcPr>
            <w:tcW w:w="1440" w:type="dxa"/>
            <w:vAlign w:val="center"/>
          </w:tcPr>
          <w:p w14:paraId="315B0F3C" w14:textId="77777777" w:rsidR="00B30AFE" w:rsidRDefault="00B30AFE" w:rsidP="00B30AFE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color w:val="134F5C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980000"/>
                <w:szCs w:val="24"/>
                <w:u w:val="single"/>
              </w:rPr>
              <w:t>Minipax</w:t>
            </w:r>
            <w:proofErr w:type="spellEnd"/>
            <w:r>
              <w:rPr>
                <w:rFonts w:ascii="Calibri" w:eastAsia="Calibri" w:hAnsi="Calibri" w:cs="Calibri"/>
                <w:b/>
                <w:color w:val="980000"/>
                <w:szCs w:val="24"/>
                <w:u w:val="single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134F5C"/>
                <w:szCs w:val="24"/>
              </w:rPr>
              <w:t>(Ministry of Peace)</w:t>
            </w:r>
          </w:p>
          <w:p w14:paraId="45C3BE12" w14:textId="0D643C67" w:rsidR="00B30AFE" w:rsidRDefault="00B30AFE" w:rsidP="00B30AFE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color w:val="134F5C"/>
                <w:szCs w:val="24"/>
              </w:rPr>
            </w:pPr>
            <w:r w:rsidRPr="00B30AFE">
              <w:rPr>
                <w:rFonts w:ascii="Calibri" w:eastAsia="Calibri" w:hAnsi="Calibri" w:cs="Calibri"/>
                <w:b/>
                <w:i/>
                <w:iCs/>
                <w:color w:val="134F5C"/>
                <w:szCs w:val="24"/>
              </w:rPr>
              <w:t>War</w:t>
            </w:r>
          </w:p>
        </w:tc>
        <w:tc>
          <w:tcPr>
            <w:tcW w:w="1440" w:type="dxa"/>
            <w:vAlign w:val="center"/>
          </w:tcPr>
          <w:p w14:paraId="6B07E6A0" w14:textId="77777777" w:rsidR="00B30AFE" w:rsidRDefault="00B30AFE" w:rsidP="00B30AFE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color w:val="134F5C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980000"/>
                <w:szCs w:val="24"/>
                <w:u w:val="single"/>
              </w:rPr>
              <w:t>Miniplenty</w:t>
            </w:r>
            <w:proofErr w:type="spellEnd"/>
            <w:r>
              <w:rPr>
                <w:rFonts w:ascii="Calibri" w:eastAsia="Calibri" w:hAnsi="Calibri" w:cs="Calibri"/>
                <w:b/>
                <w:color w:val="980000"/>
                <w:szCs w:val="24"/>
                <w:u w:val="single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134F5C"/>
                <w:szCs w:val="24"/>
              </w:rPr>
              <w:t xml:space="preserve">(Ministry of Food) </w:t>
            </w:r>
          </w:p>
          <w:p w14:paraId="015F9D66" w14:textId="29278243" w:rsidR="00B30AFE" w:rsidRDefault="00B30AFE" w:rsidP="00B30AFE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color w:val="134F5C"/>
                <w:szCs w:val="24"/>
              </w:rPr>
            </w:pPr>
            <w:r w:rsidRPr="00B30AFE">
              <w:rPr>
                <w:rFonts w:ascii="Calibri" w:eastAsia="Calibri" w:hAnsi="Calibri" w:cs="Calibri"/>
                <w:b/>
                <w:i/>
                <w:iCs/>
                <w:color w:val="134F5C"/>
                <w:szCs w:val="24"/>
              </w:rPr>
              <w:t>Control</w:t>
            </w:r>
          </w:p>
        </w:tc>
        <w:tc>
          <w:tcPr>
            <w:tcW w:w="1440" w:type="dxa"/>
            <w:vAlign w:val="center"/>
          </w:tcPr>
          <w:p w14:paraId="4BE919AF" w14:textId="77777777" w:rsidR="00B30AFE" w:rsidRDefault="00B30AFE" w:rsidP="00B30AFE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color w:val="134F5C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980000"/>
                <w:szCs w:val="24"/>
                <w:u w:val="single"/>
              </w:rPr>
              <w:t>Minitru</w:t>
            </w:r>
            <w:proofErr w:type="spellEnd"/>
            <w:r>
              <w:rPr>
                <w:rFonts w:ascii="Calibri" w:eastAsia="Calibri" w:hAnsi="Calibri" w:cs="Calibri"/>
                <w:b/>
                <w:color w:val="980000"/>
                <w:szCs w:val="24"/>
                <w:u w:val="single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134F5C"/>
                <w:szCs w:val="24"/>
              </w:rPr>
              <w:t>(Ministry of Truth)</w:t>
            </w:r>
          </w:p>
          <w:p w14:paraId="66BDE5F6" w14:textId="488B24D1" w:rsidR="00B30AFE" w:rsidRDefault="00B30AFE" w:rsidP="00B30AFE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color w:val="134F5C"/>
                <w:szCs w:val="24"/>
              </w:rPr>
            </w:pPr>
            <w:r w:rsidRPr="00B30AFE">
              <w:rPr>
                <w:rFonts w:ascii="Calibri" w:eastAsia="Calibri" w:hAnsi="Calibri" w:cs="Calibri"/>
                <w:b/>
                <w:i/>
                <w:iCs/>
                <w:color w:val="134F5C"/>
                <w:sz w:val="23"/>
                <w:szCs w:val="23"/>
              </w:rPr>
              <w:t>Propaganda</w:t>
            </w:r>
          </w:p>
        </w:tc>
        <w:tc>
          <w:tcPr>
            <w:tcW w:w="1440" w:type="dxa"/>
            <w:vAlign w:val="center"/>
          </w:tcPr>
          <w:p w14:paraId="1E2BF8C5" w14:textId="13CFAF5A" w:rsidR="00B30AFE" w:rsidRDefault="00B30AFE" w:rsidP="00B30AFE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i/>
                <w:color w:val="134F5C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134F5C"/>
                <w:szCs w:val="24"/>
              </w:rPr>
              <w:t>Contains Bias</w:t>
            </w:r>
          </w:p>
        </w:tc>
        <w:tc>
          <w:tcPr>
            <w:tcW w:w="1440" w:type="dxa"/>
            <w:vAlign w:val="center"/>
          </w:tcPr>
          <w:p w14:paraId="17F34E59" w14:textId="4B4A9186" w:rsidR="00B30AFE" w:rsidRDefault="00B30AFE" w:rsidP="00B30AFE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i/>
                <w:color w:val="134F5C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134F5C"/>
                <w:szCs w:val="24"/>
              </w:rPr>
              <w:t>Logical Fallacy</w:t>
            </w:r>
          </w:p>
        </w:tc>
      </w:tr>
      <w:tr w:rsidR="008E33BB" w14:paraId="2E3BCDE6" w14:textId="77777777" w:rsidTr="00242423">
        <w:trPr>
          <w:trHeight w:val="2851"/>
        </w:trPr>
        <w:tc>
          <w:tcPr>
            <w:tcW w:w="1440" w:type="dxa"/>
          </w:tcPr>
          <w:p w14:paraId="23FE9BB2" w14:textId="77777777" w:rsidR="008E33BB" w:rsidRDefault="008E33BB" w:rsidP="00242423">
            <w:pPr>
              <w:widowControl w:val="0"/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79A7D2A7" w14:textId="77777777" w:rsidR="00B30AFE" w:rsidRDefault="00B30AFE" w:rsidP="00B30AFE">
            <w:pPr>
              <w:widowControl w:val="0"/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36494C73" w14:textId="77777777" w:rsidR="00B30AFE" w:rsidRDefault="00B30AFE" w:rsidP="00B30AFE">
            <w:pPr>
              <w:pStyle w:val="BodyText"/>
            </w:pPr>
          </w:p>
          <w:p w14:paraId="3506B451" w14:textId="77777777" w:rsidR="00B30AFE" w:rsidRDefault="00B30AFE" w:rsidP="00B30AFE">
            <w:pPr>
              <w:pStyle w:val="BodyText"/>
            </w:pPr>
          </w:p>
          <w:p w14:paraId="5D40476A" w14:textId="77777777" w:rsidR="00B30AFE" w:rsidRDefault="00B30AFE" w:rsidP="00B30AFE">
            <w:pPr>
              <w:pStyle w:val="BodyText"/>
            </w:pPr>
          </w:p>
          <w:p w14:paraId="06008BFF" w14:textId="77777777" w:rsidR="00B30AFE" w:rsidRDefault="00B30AFE" w:rsidP="00B30AFE">
            <w:pPr>
              <w:pStyle w:val="BodyText"/>
            </w:pPr>
          </w:p>
          <w:p w14:paraId="5E076AFC" w14:textId="77777777" w:rsidR="00B30AFE" w:rsidRDefault="00B30AFE" w:rsidP="00B30AFE">
            <w:pPr>
              <w:pStyle w:val="BodyText"/>
            </w:pPr>
          </w:p>
          <w:p w14:paraId="5DA02BF9" w14:textId="77777777" w:rsidR="00B30AFE" w:rsidRDefault="00B30AFE" w:rsidP="00B30AFE">
            <w:pPr>
              <w:pStyle w:val="BodyText"/>
            </w:pPr>
          </w:p>
          <w:p w14:paraId="64C3D4E8" w14:textId="77777777" w:rsidR="00B30AFE" w:rsidRDefault="00B30AFE" w:rsidP="00B30AFE">
            <w:pPr>
              <w:pStyle w:val="BodyText"/>
            </w:pPr>
          </w:p>
          <w:p w14:paraId="73026972" w14:textId="77777777" w:rsidR="00B30AFE" w:rsidRPr="00B30AFE" w:rsidRDefault="00B30AFE" w:rsidP="00B30AFE">
            <w:pPr>
              <w:pStyle w:val="BodyText"/>
            </w:pPr>
          </w:p>
        </w:tc>
        <w:tc>
          <w:tcPr>
            <w:tcW w:w="1440" w:type="dxa"/>
          </w:tcPr>
          <w:p w14:paraId="3E942197" w14:textId="77777777" w:rsidR="008E33BB" w:rsidRDefault="008E33BB" w:rsidP="00242423">
            <w:pPr>
              <w:widowControl w:val="0"/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440" w:type="dxa"/>
          </w:tcPr>
          <w:p w14:paraId="53D97C57" w14:textId="77777777" w:rsidR="008E33BB" w:rsidRDefault="008E33BB" w:rsidP="0024242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14:paraId="5983F151" w14:textId="77777777" w:rsidR="008E33BB" w:rsidRDefault="008E33BB" w:rsidP="00242423">
            <w:pPr>
              <w:widowControl w:val="0"/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440" w:type="dxa"/>
          </w:tcPr>
          <w:p w14:paraId="35CD96DB" w14:textId="77777777" w:rsidR="008E33BB" w:rsidRDefault="008E33BB" w:rsidP="00242423">
            <w:pPr>
              <w:widowControl w:val="0"/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440" w:type="dxa"/>
          </w:tcPr>
          <w:p w14:paraId="2B210EA6" w14:textId="77777777" w:rsidR="008E33BB" w:rsidRDefault="008E33BB" w:rsidP="00242423">
            <w:pPr>
              <w:widowControl w:val="0"/>
              <w:spacing w:line="240" w:lineRule="auto"/>
            </w:pPr>
          </w:p>
        </w:tc>
      </w:tr>
    </w:tbl>
    <w:p w14:paraId="4756B0FE" w14:textId="77777777" w:rsidR="008E33BB" w:rsidRDefault="008E33BB" w:rsidP="008E33BB">
      <w:pPr>
        <w:rPr>
          <w:rFonts w:ascii="Calibri" w:eastAsia="Calibri" w:hAnsi="Calibri" w:cs="Calibri"/>
          <w:szCs w:val="24"/>
        </w:rPr>
      </w:pPr>
    </w:p>
    <w:p w14:paraId="79C0FC10" w14:textId="77777777" w:rsidR="008E33BB" w:rsidRDefault="008E33BB" w:rsidP="008E33BB">
      <w:pPr>
        <w:rPr>
          <w:rFonts w:ascii="Calibri" w:eastAsia="Calibri" w:hAnsi="Calibri" w:cs="Calibri"/>
          <w:szCs w:val="24"/>
        </w:rPr>
      </w:pPr>
    </w:p>
    <w:p w14:paraId="7B92E739" w14:textId="77777777" w:rsidR="008E33BB" w:rsidRDefault="008E33BB" w:rsidP="008E33BB">
      <w:pPr>
        <w:rPr>
          <w:rFonts w:ascii="Calibri" w:eastAsia="Calibri" w:hAnsi="Calibri" w:cs="Calibri"/>
          <w:szCs w:val="24"/>
        </w:rPr>
      </w:pPr>
    </w:p>
    <w:p w14:paraId="7644D5B4" w14:textId="77777777" w:rsidR="008E33BB" w:rsidRDefault="008E33BB" w:rsidP="008E33BB">
      <w:pPr>
        <w:rPr>
          <w:rFonts w:ascii="Calibri" w:eastAsia="Calibri" w:hAnsi="Calibri" w:cs="Calibri"/>
          <w:szCs w:val="24"/>
        </w:rPr>
      </w:pPr>
    </w:p>
    <w:p w14:paraId="065701DF" w14:textId="77777777" w:rsidR="008E33BB" w:rsidRDefault="008E33BB" w:rsidP="008E33BB">
      <w:pPr>
        <w:rPr>
          <w:rFonts w:ascii="Calibri" w:eastAsia="Calibri" w:hAnsi="Calibri" w:cs="Calibri"/>
          <w:b/>
          <w:color w:val="980000"/>
          <w:szCs w:val="24"/>
        </w:rPr>
      </w:pPr>
    </w:p>
    <w:tbl>
      <w:tblPr>
        <w:tblW w:w="86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820"/>
        <w:gridCol w:w="2940"/>
        <w:gridCol w:w="2895"/>
      </w:tblGrid>
      <w:tr w:rsidR="008E33BB" w14:paraId="3C06C8C9" w14:textId="77777777" w:rsidTr="00242423">
        <w:trPr>
          <w:trHeight w:val="1635"/>
        </w:trPr>
        <w:tc>
          <w:tcPr>
            <w:tcW w:w="2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EF8EA1" w14:textId="77777777" w:rsidR="008E33BB" w:rsidRDefault="008E33BB" w:rsidP="00242423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color w:val="980000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980000"/>
                <w:szCs w:val="24"/>
              </w:rPr>
              <w:t>Similarities:</w:t>
            </w:r>
          </w:p>
        </w:tc>
        <w:tc>
          <w:tcPr>
            <w:tcW w:w="29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3FAB0A" w14:textId="77777777" w:rsidR="008E33BB" w:rsidRDefault="008E33BB" w:rsidP="00242423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color w:val="980000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980000"/>
                <w:szCs w:val="24"/>
              </w:rPr>
              <w:t>Bias:</w:t>
            </w:r>
          </w:p>
        </w:tc>
        <w:tc>
          <w:tcPr>
            <w:tcW w:w="28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917A1E" w14:textId="77777777" w:rsidR="008E33BB" w:rsidRDefault="008E33BB" w:rsidP="00242423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color w:val="980000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980000"/>
                <w:szCs w:val="24"/>
              </w:rPr>
              <w:t>Logical Fallacy:</w:t>
            </w:r>
          </w:p>
        </w:tc>
      </w:tr>
    </w:tbl>
    <w:p w14:paraId="7AA20CF8" w14:textId="77777777" w:rsidR="008E33BB" w:rsidRDefault="008E33BB" w:rsidP="008E33BB">
      <w:pPr>
        <w:pStyle w:val="BodyText"/>
      </w:pPr>
    </w:p>
    <w:p w14:paraId="16CFD3EE" w14:textId="77777777" w:rsidR="00925A24" w:rsidRDefault="00925A24" w:rsidP="008E33BB">
      <w:pPr>
        <w:pStyle w:val="BodyText"/>
      </w:pPr>
    </w:p>
    <w:p w14:paraId="72D6EB11" w14:textId="77777777" w:rsidR="00925A24" w:rsidRDefault="00925A24" w:rsidP="008E33BB">
      <w:pPr>
        <w:pStyle w:val="BodyText"/>
      </w:pPr>
    </w:p>
    <w:p w14:paraId="1DDACBB3" w14:textId="77777777" w:rsidR="00925A24" w:rsidRDefault="00925A24" w:rsidP="00925A24">
      <w:pPr>
        <w:rPr>
          <w:rFonts w:ascii="Calibri" w:eastAsia="Calibri" w:hAnsi="Calibri" w:cs="Calibri"/>
          <w:szCs w:val="24"/>
        </w:rPr>
      </w:pPr>
      <w:r>
        <w:rPr>
          <w:rFonts w:ascii="Calibri" w:eastAsia="Calibri" w:hAnsi="Calibri" w:cs="Calibri"/>
          <w:b/>
          <w:color w:val="980000"/>
          <w:szCs w:val="24"/>
        </w:rPr>
        <w:lastRenderedPageBreak/>
        <w:t>Country:</w:t>
      </w:r>
      <w:r>
        <w:rPr>
          <w:rFonts w:ascii="Calibri" w:eastAsia="Calibri" w:hAnsi="Calibri" w:cs="Calibri"/>
          <w:szCs w:val="24"/>
        </w:rPr>
        <w:t xml:space="preserve"> </w:t>
      </w:r>
    </w:p>
    <w:p w14:paraId="6DC5662B" w14:textId="77777777" w:rsidR="00925A24" w:rsidRDefault="00925A24" w:rsidP="00925A24">
      <w:pPr>
        <w:rPr>
          <w:rFonts w:ascii="Calibri" w:eastAsia="Calibri" w:hAnsi="Calibri" w:cs="Calibri"/>
          <w:szCs w:val="24"/>
        </w:rPr>
      </w:pPr>
      <w:r>
        <w:rPr>
          <w:rFonts w:ascii="Calibri" w:eastAsia="Calibri" w:hAnsi="Calibri" w:cs="Calibri"/>
          <w:b/>
          <w:color w:val="980000"/>
          <w:szCs w:val="24"/>
        </w:rPr>
        <w:t>Article/Video Title (link)</w:t>
      </w:r>
      <w:r>
        <w:rPr>
          <w:rFonts w:ascii="Calibri" w:eastAsia="Calibri" w:hAnsi="Calibri" w:cs="Calibri"/>
          <w:szCs w:val="24"/>
        </w:rPr>
        <w:t xml:space="preserve">: </w:t>
      </w:r>
    </w:p>
    <w:tbl>
      <w:tblPr>
        <w:tblpPr w:leftFromText="180" w:rightFromText="180" w:topFromText="180" w:bottomFromText="180" w:vertAnchor="text"/>
        <w:tblW w:w="86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40"/>
        <w:gridCol w:w="1440"/>
        <w:gridCol w:w="1440"/>
        <w:gridCol w:w="1440"/>
        <w:gridCol w:w="1440"/>
        <w:gridCol w:w="1440"/>
      </w:tblGrid>
      <w:tr w:rsidR="00925A24" w14:paraId="7E224A36" w14:textId="77777777" w:rsidTr="00BB4562">
        <w:trPr>
          <w:trHeight w:val="1381"/>
        </w:trPr>
        <w:tc>
          <w:tcPr>
            <w:tcW w:w="1440" w:type="dxa"/>
            <w:vAlign w:val="center"/>
          </w:tcPr>
          <w:p w14:paraId="48ED7F26" w14:textId="77777777" w:rsidR="00925A24" w:rsidRDefault="00925A24" w:rsidP="00BB4562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color w:val="134F5C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980000"/>
                <w:szCs w:val="24"/>
                <w:u w:val="single"/>
              </w:rPr>
              <w:t>Miniluv</w:t>
            </w:r>
            <w:proofErr w:type="spellEnd"/>
            <w:r>
              <w:rPr>
                <w:rFonts w:ascii="Calibri" w:eastAsia="Calibri" w:hAnsi="Calibri" w:cs="Calibri"/>
                <w:b/>
                <w:color w:val="980000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134F5C"/>
                <w:szCs w:val="24"/>
              </w:rPr>
              <w:t>(Ministry of Love)</w:t>
            </w:r>
          </w:p>
          <w:p w14:paraId="5A33B47D" w14:textId="77777777" w:rsidR="00925A24" w:rsidRDefault="00925A24" w:rsidP="00BB4562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color w:val="134F5C"/>
                <w:szCs w:val="24"/>
              </w:rPr>
            </w:pPr>
            <w:r w:rsidRPr="00B30AFE">
              <w:rPr>
                <w:rFonts w:ascii="Calibri" w:eastAsia="Calibri" w:hAnsi="Calibri" w:cs="Calibri"/>
                <w:b/>
                <w:i/>
                <w:iCs/>
                <w:color w:val="134F5C"/>
                <w:szCs w:val="24"/>
              </w:rPr>
              <w:t>Punishment</w:t>
            </w:r>
          </w:p>
        </w:tc>
        <w:tc>
          <w:tcPr>
            <w:tcW w:w="1440" w:type="dxa"/>
            <w:vAlign w:val="center"/>
          </w:tcPr>
          <w:p w14:paraId="0C9FF787" w14:textId="77777777" w:rsidR="00925A24" w:rsidRDefault="00925A24" w:rsidP="00BB4562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color w:val="134F5C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980000"/>
                <w:szCs w:val="24"/>
                <w:u w:val="single"/>
              </w:rPr>
              <w:t>Minipax</w:t>
            </w:r>
            <w:proofErr w:type="spellEnd"/>
            <w:r>
              <w:rPr>
                <w:rFonts w:ascii="Calibri" w:eastAsia="Calibri" w:hAnsi="Calibri" w:cs="Calibri"/>
                <w:b/>
                <w:color w:val="980000"/>
                <w:szCs w:val="24"/>
                <w:u w:val="single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134F5C"/>
                <w:szCs w:val="24"/>
              </w:rPr>
              <w:t>(Ministry of Peace)</w:t>
            </w:r>
          </w:p>
          <w:p w14:paraId="6FE7C0E5" w14:textId="77777777" w:rsidR="00925A24" w:rsidRDefault="00925A24" w:rsidP="00BB4562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color w:val="134F5C"/>
                <w:szCs w:val="24"/>
              </w:rPr>
            </w:pPr>
            <w:r w:rsidRPr="00B30AFE">
              <w:rPr>
                <w:rFonts w:ascii="Calibri" w:eastAsia="Calibri" w:hAnsi="Calibri" w:cs="Calibri"/>
                <w:b/>
                <w:i/>
                <w:iCs/>
                <w:color w:val="134F5C"/>
                <w:szCs w:val="24"/>
              </w:rPr>
              <w:t>War</w:t>
            </w:r>
          </w:p>
        </w:tc>
        <w:tc>
          <w:tcPr>
            <w:tcW w:w="1440" w:type="dxa"/>
            <w:vAlign w:val="center"/>
          </w:tcPr>
          <w:p w14:paraId="28DFFCA4" w14:textId="77777777" w:rsidR="00925A24" w:rsidRDefault="00925A24" w:rsidP="00BB4562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color w:val="134F5C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980000"/>
                <w:szCs w:val="24"/>
                <w:u w:val="single"/>
              </w:rPr>
              <w:t>Miniplenty</w:t>
            </w:r>
            <w:proofErr w:type="spellEnd"/>
            <w:r>
              <w:rPr>
                <w:rFonts w:ascii="Calibri" w:eastAsia="Calibri" w:hAnsi="Calibri" w:cs="Calibri"/>
                <w:b/>
                <w:color w:val="980000"/>
                <w:szCs w:val="24"/>
                <w:u w:val="single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134F5C"/>
                <w:szCs w:val="24"/>
              </w:rPr>
              <w:t xml:space="preserve">(Ministry of Food) </w:t>
            </w:r>
          </w:p>
          <w:p w14:paraId="33EBE530" w14:textId="77777777" w:rsidR="00925A24" w:rsidRDefault="00925A24" w:rsidP="00BB4562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color w:val="134F5C"/>
                <w:szCs w:val="24"/>
              </w:rPr>
            </w:pPr>
            <w:r w:rsidRPr="00B30AFE">
              <w:rPr>
                <w:rFonts w:ascii="Calibri" w:eastAsia="Calibri" w:hAnsi="Calibri" w:cs="Calibri"/>
                <w:b/>
                <w:i/>
                <w:iCs/>
                <w:color w:val="134F5C"/>
                <w:szCs w:val="24"/>
              </w:rPr>
              <w:t>Control</w:t>
            </w:r>
          </w:p>
        </w:tc>
        <w:tc>
          <w:tcPr>
            <w:tcW w:w="1440" w:type="dxa"/>
            <w:vAlign w:val="center"/>
          </w:tcPr>
          <w:p w14:paraId="7BC43275" w14:textId="77777777" w:rsidR="00925A24" w:rsidRDefault="00925A24" w:rsidP="00BB4562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color w:val="134F5C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980000"/>
                <w:szCs w:val="24"/>
                <w:u w:val="single"/>
              </w:rPr>
              <w:t>Minitru</w:t>
            </w:r>
            <w:proofErr w:type="spellEnd"/>
            <w:r>
              <w:rPr>
                <w:rFonts w:ascii="Calibri" w:eastAsia="Calibri" w:hAnsi="Calibri" w:cs="Calibri"/>
                <w:b/>
                <w:color w:val="980000"/>
                <w:szCs w:val="24"/>
                <w:u w:val="single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134F5C"/>
                <w:szCs w:val="24"/>
              </w:rPr>
              <w:t>(Ministry of Truth)</w:t>
            </w:r>
          </w:p>
          <w:p w14:paraId="30D0B268" w14:textId="77777777" w:rsidR="00925A24" w:rsidRDefault="00925A24" w:rsidP="00BB4562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color w:val="134F5C"/>
                <w:szCs w:val="24"/>
              </w:rPr>
            </w:pPr>
            <w:r w:rsidRPr="00B30AFE">
              <w:rPr>
                <w:rFonts w:ascii="Calibri" w:eastAsia="Calibri" w:hAnsi="Calibri" w:cs="Calibri"/>
                <w:b/>
                <w:i/>
                <w:iCs/>
                <w:color w:val="134F5C"/>
                <w:sz w:val="23"/>
                <w:szCs w:val="23"/>
              </w:rPr>
              <w:t>Propaganda</w:t>
            </w:r>
          </w:p>
        </w:tc>
        <w:tc>
          <w:tcPr>
            <w:tcW w:w="1440" w:type="dxa"/>
            <w:vAlign w:val="center"/>
          </w:tcPr>
          <w:p w14:paraId="51591C04" w14:textId="77777777" w:rsidR="00925A24" w:rsidRDefault="00925A24" w:rsidP="00BB4562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i/>
                <w:color w:val="134F5C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134F5C"/>
                <w:szCs w:val="24"/>
              </w:rPr>
              <w:t>Contains Bias</w:t>
            </w:r>
          </w:p>
        </w:tc>
        <w:tc>
          <w:tcPr>
            <w:tcW w:w="1440" w:type="dxa"/>
            <w:vAlign w:val="center"/>
          </w:tcPr>
          <w:p w14:paraId="6294B64B" w14:textId="77777777" w:rsidR="00925A24" w:rsidRDefault="00925A24" w:rsidP="00BB4562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i/>
                <w:color w:val="134F5C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134F5C"/>
                <w:szCs w:val="24"/>
              </w:rPr>
              <w:t>Logical Fallacy</w:t>
            </w:r>
          </w:p>
        </w:tc>
      </w:tr>
      <w:tr w:rsidR="00925A24" w14:paraId="0A4D097B" w14:textId="77777777" w:rsidTr="00BB4562">
        <w:trPr>
          <w:trHeight w:val="2851"/>
        </w:trPr>
        <w:tc>
          <w:tcPr>
            <w:tcW w:w="1440" w:type="dxa"/>
          </w:tcPr>
          <w:p w14:paraId="0485FA33" w14:textId="77777777" w:rsidR="00925A24" w:rsidRDefault="00925A24" w:rsidP="00BB4562">
            <w:pPr>
              <w:widowControl w:val="0"/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22DC1E51" w14:textId="77777777" w:rsidR="00925A24" w:rsidRDefault="00925A24" w:rsidP="00BB4562">
            <w:pPr>
              <w:widowControl w:val="0"/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7183CE35" w14:textId="77777777" w:rsidR="00925A24" w:rsidRDefault="00925A24" w:rsidP="00BB4562">
            <w:pPr>
              <w:pStyle w:val="BodyText"/>
            </w:pPr>
          </w:p>
          <w:p w14:paraId="688ABDB7" w14:textId="77777777" w:rsidR="00925A24" w:rsidRDefault="00925A24" w:rsidP="00BB4562">
            <w:pPr>
              <w:pStyle w:val="BodyText"/>
            </w:pPr>
          </w:p>
          <w:p w14:paraId="2D9CF611" w14:textId="77777777" w:rsidR="00925A24" w:rsidRDefault="00925A24" w:rsidP="00BB4562">
            <w:pPr>
              <w:pStyle w:val="BodyText"/>
            </w:pPr>
          </w:p>
          <w:p w14:paraId="7998A2D2" w14:textId="77777777" w:rsidR="00925A24" w:rsidRDefault="00925A24" w:rsidP="00BB4562">
            <w:pPr>
              <w:pStyle w:val="BodyText"/>
            </w:pPr>
          </w:p>
          <w:p w14:paraId="6FAB386A" w14:textId="77777777" w:rsidR="00925A24" w:rsidRDefault="00925A24" w:rsidP="00BB4562">
            <w:pPr>
              <w:pStyle w:val="BodyText"/>
            </w:pPr>
          </w:p>
          <w:p w14:paraId="16A02A87" w14:textId="77777777" w:rsidR="00925A24" w:rsidRDefault="00925A24" w:rsidP="00BB4562">
            <w:pPr>
              <w:pStyle w:val="BodyText"/>
            </w:pPr>
          </w:p>
          <w:p w14:paraId="198C45CD" w14:textId="77777777" w:rsidR="00925A24" w:rsidRDefault="00925A24" w:rsidP="00BB4562">
            <w:pPr>
              <w:pStyle w:val="BodyText"/>
            </w:pPr>
          </w:p>
          <w:p w14:paraId="355E8B43" w14:textId="77777777" w:rsidR="00925A24" w:rsidRPr="00B30AFE" w:rsidRDefault="00925A24" w:rsidP="00BB4562">
            <w:pPr>
              <w:pStyle w:val="BodyText"/>
            </w:pPr>
          </w:p>
        </w:tc>
        <w:tc>
          <w:tcPr>
            <w:tcW w:w="1440" w:type="dxa"/>
          </w:tcPr>
          <w:p w14:paraId="07114F40" w14:textId="77777777" w:rsidR="00925A24" w:rsidRDefault="00925A24" w:rsidP="00BB4562">
            <w:pPr>
              <w:widowControl w:val="0"/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440" w:type="dxa"/>
          </w:tcPr>
          <w:p w14:paraId="3E1A0FC9" w14:textId="77777777" w:rsidR="00925A24" w:rsidRDefault="00925A24" w:rsidP="00BB456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14:paraId="08DC5B14" w14:textId="77777777" w:rsidR="00925A24" w:rsidRDefault="00925A24" w:rsidP="00BB4562">
            <w:pPr>
              <w:widowControl w:val="0"/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440" w:type="dxa"/>
          </w:tcPr>
          <w:p w14:paraId="089EC591" w14:textId="77777777" w:rsidR="00925A24" w:rsidRDefault="00925A24" w:rsidP="00BB4562">
            <w:pPr>
              <w:widowControl w:val="0"/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440" w:type="dxa"/>
          </w:tcPr>
          <w:p w14:paraId="4E0E0119" w14:textId="77777777" w:rsidR="00925A24" w:rsidRDefault="00925A24" w:rsidP="00BB4562">
            <w:pPr>
              <w:widowControl w:val="0"/>
              <w:spacing w:line="240" w:lineRule="auto"/>
            </w:pPr>
          </w:p>
        </w:tc>
      </w:tr>
    </w:tbl>
    <w:p w14:paraId="48716EA7" w14:textId="77777777" w:rsidR="00925A24" w:rsidRDefault="00925A24" w:rsidP="00925A24">
      <w:pPr>
        <w:rPr>
          <w:rFonts w:ascii="Calibri" w:eastAsia="Calibri" w:hAnsi="Calibri" w:cs="Calibri"/>
          <w:szCs w:val="24"/>
        </w:rPr>
      </w:pPr>
    </w:p>
    <w:p w14:paraId="42AED4A2" w14:textId="77777777" w:rsidR="00925A24" w:rsidRDefault="00925A24" w:rsidP="00925A24">
      <w:pPr>
        <w:rPr>
          <w:rFonts w:ascii="Calibri" w:eastAsia="Calibri" w:hAnsi="Calibri" w:cs="Calibri"/>
          <w:szCs w:val="24"/>
        </w:rPr>
      </w:pPr>
    </w:p>
    <w:p w14:paraId="48202E22" w14:textId="77777777" w:rsidR="00925A24" w:rsidRDefault="00925A24" w:rsidP="00925A24">
      <w:pPr>
        <w:rPr>
          <w:rFonts w:ascii="Calibri" w:eastAsia="Calibri" w:hAnsi="Calibri" w:cs="Calibri"/>
          <w:szCs w:val="24"/>
        </w:rPr>
      </w:pPr>
    </w:p>
    <w:p w14:paraId="15969BAE" w14:textId="77777777" w:rsidR="00925A24" w:rsidRDefault="00925A24" w:rsidP="00925A24">
      <w:pPr>
        <w:rPr>
          <w:rFonts w:ascii="Calibri" w:eastAsia="Calibri" w:hAnsi="Calibri" w:cs="Calibri"/>
          <w:szCs w:val="24"/>
        </w:rPr>
      </w:pPr>
    </w:p>
    <w:p w14:paraId="4DDF2712" w14:textId="77777777" w:rsidR="00925A24" w:rsidRDefault="00925A24" w:rsidP="00925A24">
      <w:pPr>
        <w:rPr>
          <w:rFonts w:ascii="Calibri" w:eastAsia="Calibri" w:hAnsi="Calibri" w:cs="Calibri"/>
          <w:b/>
          <w:color w:val="980000"/>
          <w:szCs w:val="24"/>
        </w:rPr>
      </w:pPr>
    </w:p>
    <w:tbl>
      <w:tblPr>
        <w:tblW w:w="86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820"/>
        <w:gridCol w:w="2940"/>
        <w:gridCol w:w="2895"/>
      </w:tblGrid>
      <w:tr w:rsidR="00925A24" w14:paraId="04F200FF" w14:textId="77777777" w:rsidTr="00BB4562">
        <w:trPr>
          <w:trHeight w:val="1635"/>
        </w:trPr>
        <w:tc>
          <w:tcPr>
            <w:tcW w:w="2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EAB49C" w14:textId="77777777" w:rsidR="00925A24" w:rsidRDefault="00925A24" w:rsidP="00BB4562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color w:val="980000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980000"/>
                <w:szCs w:val="24"/>
              </w:rPr>
              <w:t>Similarities:</w:t>
            </w:r>
          </w:p>
        </w:tc>
        <w:tc>
          <w:tcPr>
            <w:tcW w:w="29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1F7AB2" w14:textId="77777777" w:rsidR="00925A24" w:rsidRDefault="00925A24" w:rsidP="00BB4562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color w:val="980000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980000"/>
                <w:szCs w:val="24"/>
              </w:rPr>
              <w:t>Bias:</w:t>
            </w:r>
          </w:p>
        </w:tc>
        <w:tc>
          <w:tcPr>
            <w:tcW w:w="28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B2D714" w14:textId="77777777" w:rsidR="00925A24" w:rsidRDefault="00925A24" w:rsidP="00BB4562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color w:val="980000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980000"/>
                <w:szCs w:val="24"/>
              </w:rPr>
              <w:t>Logical Fallacy:</w:t>
            </w:r>
          </w:p>
        </w:tc>
      </w:tr>
    </w:tbl>
    <w:p w14:paraId="531CEB3C" w14:textId="77777777" w:rsidR="00925A24" w:rsidRPr="008E33BB" w:rsidRDefault="00925A24" w:rsidP="00925A24">
      <w:pPr>
        <w:pStyle w:val="BodyText"/>
      </w:pPr>
    </w:p>
    <w:p w14:paraId="67A7725A" w14:textId="77777777" w:rsidR="00925A24" w:rsidRPr="008E33BB" w:rsidRDefault="00925A24" w:rsidP="008E33BB">
      <w:pPr>
        <w:pStyle w:val="BodyText"/>
      </w:pPr>
    </w:p>
    <w:sectPr w:rsidR="00925A24" w:rsidRPr="008E33BB">
      <w:headerReference w:type="even" r:id="rId20"/>
      <w:headerReference w:type="default" r:id="rId21"/>
      <w:footerReference w:type="default" r:id="rId22"/>
      <w:headerReference w:type="first" r:id="rId23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C780AB" w14:textId="77777777" w:rsidR="00773B54" w:rsidRDefault="00773B54" w:rsidP="00293785">
      <w:pPr>
        <w:spacing w:after="0" w:line="240" w:lineRule="auto"/>
      </w:pPr>
      <w:r>
        <w:separator/>
      </w:r>
    </w:p>
  </w:endnote>
  <w:endnote w:type="continuationSeparator" w:id="0">
    <w:p w14:paraId="51B8F86A" w14:textId="77777777" w:rsidR="00773B54" w:rsidRDefault="00773B54" w:rsidP="00293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F0814" w14:textId="77777777" w:rsidR="00D20108" w:rsidRDefault="00D2010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0B93E" w14:textId="77777777" w:rsidR="00D20108" w:rsidRDefault="00D2010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2B9F4" w14:textId="77777777" w:rsidR="00D20108" w:rsidRDefault="00D20108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21A69" w14:textId="77777777" w:rsidR="00293785" w:rsidRDefault="00AC349E">
    <w:pPr>
      <w:pStyle w:val="Footer"/>
    </w:pPr>
    <w:r w:rsidRPr="00293785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978C1AE" wp14:editId="08AB0329">
              <wp:simplePos x="0" y="0"/>
              <wp:positionH relativeFrom="column">
                <wp:posOffset>1143000</wp:posOffset>
              </wp:positionH>
              <wp:positionV relativeFrom="paragraph">
                <wp:posOffset>-261620</wp:posOffset>
              </wp:positionV>
              <wp:extent cx="4000500" cy="28575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005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C2BC3A6" w14:textId="719C0DF8" w:rsidR="00293785" w:rsidRDefault="00000000" w:rsidP="00D106FF">
                          <w:pPr>
                            <w:pStyle w:val="LessonFooter"/>
                          </w:pPr>
                          <w:sdt>
                            <w:sdtPr>
                              <w:alias w:val="Title"/>
                              <w:tag w:val=""/>
                              <w:id w:val="1281607793"/>
                              <w:placeholder>
                                <w:docPart w:val="11EC8DD52388514C9A55F59FEC93C6D8"/>
                              </w:placeholder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r w:rsidR="00F74F58">
                                <w:t>Watching Big Brother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978C1AE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90pt;margin-top:-20.6pt;width:315pt;height:2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" filled="f" stroked="f">
              <v:textbox>
                <w:txbxContent>
                  <w:p w14:paraId="1C2BC3A6" w14:textId="719C0DF8" w:rsidR="00293785" w:rsidRDefault="00000000" w:rsidP="00D106FF">
                    <w:pPr>
                      <w:pStyle w:val="LessonFooter"/>
                    </w:pPr>
                    <w:sdt>
                      <w:sdtPr>
                        <w:alias w:val="Title"/>
                        <w:tag w:val=""/>
                        <w:id w:val="1281607793"/>
                        <w:placeholder>
                          <w:docPart w:val="11EC8DD52388514C9A55F59FEC93C6D8"/>
                        </w:placeholder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Content>
                        <w:r w:rsidR="00F74F58">
                          <w:t>Watching Big Brother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  <w:r w:rsidR="00293785" w:rsidRPr="00293785">
      <w:rPr>
        <w:noProof/>
      </w:rPr>
      <w:drawing>
        <wp:anchor distT="0" distB="0" distL="114300" distR="114300" simplePos="0" relativeHeight="251648000" behindDoc="1" locked="0" layoutInCell="1" allowOverlap="1" wp14:anchorId="23A4F24B" wp14:editId="09EFFC25">
          <wp:simplePos x="0" y="0"/>
          <wp:positionH relativeFrom="column">
            <wp:posOffset>1028700</wp:posOffset>
          </wp:positionH>
          <wp:positionV relativeFrom="paragraph">
            <wp:posOffset>-212725</wp:posOffset>
          </wp:positionV>
          <wp:extent cx="4572000" cy="316865"/>
          <wp:effectExtent l="0" t="0" r="0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72000" cy="3168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549B95" w14:textId="77777777" w:rsidR="00773B54" w:rsidRDefault="00773B54" w:rsidP="00293785">
      <w:pPr>
        <w:spacing w:after="0" w:line="240" w:lineRule="auto"/>
      </w:pPr>
      <w:r>
        <w:separator/>
      </w:r>
    </w:p>
  </w:footnote>
  <w:footnote w:type="continuationSeparator" w:id="0">
    <w:p w14:paraId="25FA397C" w14:textId="77777777" w:rsidR="00773B54" w:rsidRDefault="00773B54" w:rsidP="002937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70AD4" w14:textId="77777777" w:rsidR="00D20108" w:rsidRDefault="00D2010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7D5DE" w14:textId="77777777" w:rsidR="00D20108" w:rsidRDefault="00D2010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49D3E" w14:textId="77777777" w:rsidR="00D20108" w:rsidRDefault="00D20108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E33B3" w14:textId="77777777" w:rsidR="00D340F8" w:rsidRDefault="00D340F8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8EBF4" w14:textId="77777777" w:rsidR="00D340F8" w:rsidRDefault="00D340F8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53F5E" w14:textId="77777777" w:rsidR="00D340F8" w:rsidRDefault="00D340F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C7015"/>
    <w:multiLevelType w:val="hybridMultilevel"/>
    <w:tmpl w:val="2E467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69620D"/>
    <w:multiLevelType w:val="hybridMultilevel"/>
    <w:tmpl w:val="9CFAB25A"/>
    <w:lvl w:ilvl="0" w:tplc="0409000F">
      <w:start w:val="1"/>
      <w:numFmt w:val="decimal"/>
      <w:lvlText w:val="%1."/>
      <w:lvlJc w:val="left"/>
      <w:pPr>
        <w:ind w:left="778" w:hanging="360"/>
      </w:pPr>
    </w:lvl>
    <w:lvl w:ilvl="1" w:tplc="04090019" w:tentative="1">
      <w:start w:val="1"/>
      <w:numFmt w:val="lowerLetter"/>
      <w:lvlText w:val="%2."/>
      <w:lvlJc w:val="left"/>
      <w:pPr>
        <w:ind w:left="1498" w:hanging="360"/>
      </w:pPr>
    </w:lvl>
    <w:lvl w:ilvl="2" w:tplc="0409001B" w:tentative="1">
      <w:start w:val="1"/>
      <w:numFmt w:val="lowerRoman"/>
      <w:lvlText w:val="%3."/>
      <w:lvlJc w:val="right"/>
      <w:pPr>
        <w:ind w:left="2218" w:hanging="180"/>
      </w:pPr>
    </w:lvl>
    <w:lvl w:ilvl="3" w:tplc="0409000F" w:tentative="1">
      <w:start w:val="1"/>
      <w:numFmt w:val="decimal"/>
      <w:lvlText w:val="%4."/>
      <w:lvlJc w:val="left"/>
      <w:pPr>
        <w:ind w:left="2938" w:hanging="360"/>
      </w:pPr>
    </w:lvl>
    <w:lvl w:ilvl="4" w:tplc="04090019" w:tentative="1">
      <w:start w:val="1"/>
      <w:numFmt w:val="lowerLetter"/>
      <w:lvlText w:val="%5."/>
      <w:lvlJc w:val="left"/>
      <w:pPr>
        <w:ind w:left="3658" w:hanging="360"/>
      </w:pPr>
    </w:lvl>
    <w:lvl w:ilvl="5" w:tplc="0409001B" w:tentative="1">
      <w:start w:val="1"/>
      <w:numFmt w:val="lowerRoman"/>
      <w:lvlText w:val="%6."/>
      <w:lvlJc w:val="right"/>
      <w:pPr>
        <w:ind w:left="4378" w:hanging="180"/>
      </w:pPr>
    </w:lvl>
    <w:lvl w:ilvl="6" w:tplc="0409000F" w:tentative="1">
      <w:start w:val="1"/>
      <w:numFmt w:val="decimal"/>
      <w:lvlText w:val="%7."/>
      <w:lvlJc w:val="left"/>
      <w:pPr>
        <w:ind w:left="5098" w:hanging="360"/>
      </w:pPr>
    </w:lvl>
    <w:lvl w:ilvl="7" w:tplc="04090019" w:tentative="1">
      <w:start w:val="1"/>
      <w:numFmt w:val="lowerLetter"/>
      <w:lvlText w:val="%8."/>
      <w:lvlJc w:val="left"/>
      <w:pPr>
        <w:ind w:left="5818" w:hanging="360"/>
      </w:pPr>
    </w:lvl>
    <w:lvl w:ilvl="8" w:tplc="0409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2" w15:restartNumberingAfterBreak="0">
    <w:nsid w:val="40262599"/>
    <w:multiLevelType w:val="hybridMultilevel"/>
    <w:tmpl w:val="28A491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FC7CBF"/>
    <w:multiLevelType w:val="hybridMultilevel"/>
    <w:tmpl w:val="01F690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CD67D3"/>
    <w:multiLevelType w:val="hybridMultilevel"/>
    <w:tmpl w:val="9188A6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1411CA"/>
    <w:multiLevelType w:val="hybridMultilevel"/>
    <w:tmpl w:val="6F2A24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303056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8F634E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E109C0"/>
    <w:multiLevelType w:val="hybridMultilevel"/>
    <w:tmpl w:val="8950677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C587C53"/>
    <w:multiLevelType w:val="hybridMultilevel"/>
    <w:tmpl w:val="804EC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EDC1AFB"/>
    <w:multiLevelType w:val="hybridMultilevel"/>
    <w:tmpl w:val="7B06F1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47811">
    <w:abstractNumId w:val="6"/>
  </w:num>
  <w:num w:numId="2" w16cid:durableId="1001544445">
    <w:abstractNumId w:val="7"/>
  </w:num>
  <w:num w:numId="3" w16cid:durableId="1046487481">
    <w:abstractNumId w:val="0"/>
  </w:num>
  <w:num w:numId="4" w16cid:durableId="1860773591">
    <w:abstractNumId w:val="2"/>
  </w:num>
  <w:num w:numId="5" w16cid:durableId="563175443">
    <w:abstractNumId w:val="3"/>
  </w:num>
  <w:num w:numId="6" w16cid:durableId="81414165">
    <w:abstractNumId w:val="5"/>
  </w:num>
  <w:num w:numId="7" w16cid:durableId="1185441865">
    <w:abstractNumId w:val="4"/>
  </w:num>
  <w:num w:numId="8" w16cid:durableId="778989623">
    <w:abstractNumId w:val="8"/>
  </w:num>
  <w:num w:numId="9" w16cid:durableId="1913006509">
    <w:abstractNumId w:val="9"/>
  </w:num>
  <w:num w:numId="10" w16cid:durableId="1535266304">
    <w:abstractNumId w:val="10"/>
  </w:num>
  <w:num w:numId="11" w16cid:durableId="4454633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3BB"/>
    <w:rsid w:val="0004006F"/>
    <w:rsid w:val="00053775"/>
    <w:rsid w:val="0005619A"/>
    <w:rsid w:val="0008589D"/>
    <w:rsid w:val="0011259B"/>
    <w:rsid w:val="00116FDD"/>
    <w:rsid w:val="00125621"/>
    <w:rsid w:val="001D0BBF"/>
    <w:rsid w:val="001E1F85"/>
    <w:rsid w:val="001F125D"/>
    <w:rsid w:val="002345CC"/>
    <w:rsid w:val="00293785"/>
    <w:rsid w:val="002C0879"/>
    <w:rsid w:val="002C37B4"/>
    <w:rsid w:val="0036040A"/>
    <w:rsid w:val="00397FA9"/>
    <w:rsid w:val="003D1062"/>
    <w:rsid w:val="00446C13"/>
    <w:rsid w:val="005078B4"/>
    <w:rsid w:val="0053328A"/>
    <w:rsid w:val="00540FC6"/>
    <w:rsid w:val="005511B6"/>
    <w:rsid w:val="00553C98"/>
    <w:rsid w:val="005A7635"/>
    <w:rsid w:val="00645D7F"/>
    <w:rsid w:val="00656940"/>
    <w:rsid w:val="00665274"/>
    <w:rsid w:val="00666C03"/>
    <w:rsid w:val="00686DAB"/>
    <w:rsid w:val="006B4CC2"/>
    <w:rsid w:val="006E1542"/>
    <w:rsid w:val="00721EA4"/>
    <w:rsid w:val="00773B54"/>
    <w:rsid w:val="00797CB5"/>
    <w:rsid w:val="007B055F"/>
    <w:rsid w:val="007E6F1D"/>
    <w:rsid w:val="00880013"/>
    <w:rsid w:val="00891322"/>
    <w:rsid w:val="008920A4"/>
    <w:rsid w:val="008E33BB"/>
    <w:rsid w:val="008F5386"/>
    <w:rsid w:val="00913172"/>
    <w:rsid w:val="00925A24"/>
    <w:rsid w:val="00981E19"/>
    <w:rsid w:val="009B52E4"/>
    <w:rsid w:val="009D6E8D"/>
    <w:rsid w:val="00A101E8"/>
    <w:rsid w:val="00A61575"/>
    <w:rsid w:val="00AB2632"/>
    <w:rsid w:val="00AC349E"/>
    <w:rsid w:val="00AF787A"/>
    <w:rsid w:val="00B30AFE"/>
    <w:rsid w:val="00B92DBF"/>
    <w:rsid w:val="00BD119F"/>
    <w:rsid w:val="00C070D1"/>
    <w:rsid w:val="00C73EA1"/>
    <w:rsid w:val="00C8524A"/>
    <w:rsid w:val="00CC4F77"/>
    <w:rsid w:val="00CD3CF6"/>
    <w:rsid w:val="00CE336D"/>
    <w:rsid w:val="00CF65B2"/>
    <w:rsid w:val="00D106FF"/>
    <w:rsid w:val="00D20108"/>
    <w:rsid w:val="00D269D8"/>
    <w:rsid w:val="00D340F8"/>
    <w:rsid w:val="00D4319E"/>
    <w:rsid w:val="00D626EB"/>
    <w:rsid w:val="00DC7A6D"/>
    <w:rsid w:val="00E4392C"/>
    <w:rsid w:val="00EA74D2"/>
    <w:rsid w:val="00ED24C8"/>
    <w:rsid w:val="00F377E2"/>
    <w:rsid w:val="00F50748"/>
    <w:rsid w:val="00F72D02"/>
    <w:rsid w:val="00F74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9BA479"/>
  <w15:docId w15:val="{C1AEF71D-F344-7342-B51E-AC14B9993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next w:val="BodyText"/>
    <w:qFormat/>
    <w:rsid w:val="00B30AFE"/>
    <w:pPr>
      <w:spacing w:after="120" w:line="276" w:lineRule="auto"/>
    </w:pPr>
    <w:rPr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6B4CC2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color w:val="910D28" w:themeColor="accent1"/>
      <w:szCs w:val="32"/>
      <w:shd w:val="clear" w:color="auto" w:fill="FFFFFF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6E15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i/>
      <w:color w:val="910D28" w:themeColor="accent1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721EA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i/>
      <w:color w:val="3E5C61" w:themeColor="text2"/>
      <w:szCs w:val="24"/>
    </w:rPr>
  </w:style>
  <w:style w:type="paragraph" w:styleId="Heading4">
    <w:name w:val="heading 4"/>
    <w:basedOn w:val="Normal"/>
    <w:next w:val="Normal"/>
    <w:autoRedefine/>
    <w:uiPriority w:val="9"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6C091D" w:themeColor="accent1" w:themeShade="BF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6C091D" w:themeColor="accent1" w:themeShade="BF"/>
    </w:rPr>
  </w:style>
  <w:style w:type="paragraph" w:styleId="Heading6">
    <w:name w:val="heading 6"/>
    <w:basedOn w:val="Normal"/>
    <w:next w:val="Normal"/>
    <w:uiPriority w:val="9"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48061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autoRedefine/>
    <w:uiPriority w:val="10"/>
    <w:qFormat/>
    <w:rsid w:val="00DC7A6D"/>
    <w:pPr>
      <w:spacing w:after="240" w:line="240" w:lineRule="auto"/>
      <w:outlineLvl w:val="0"/>
    </w:pPr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785"/>
  </w:style>
  <w:style w:type="paragraph" w:styleId="Footer">
    <w:name w:val="footer"/>
    <w:basedOn w:val="Normal"/>
    <w:link w:val="Foot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3785"/>
  </w:style>
  <w:style w:type="paragraph" w:customStyle="1" w:styleId="Citation">
    <w:name w:val="Citation"/>
    <w:basedOn w:val="Normal"/>
    <w:next w:val="FootnoteText"/>
    <w:qFormat/>
    <w:rsid w:val="00AC349E"/>
    <w:pPr>
      <w:ind w:left="720" w:hanging="720"/>
    </w:pPr>
    <w:rPr>
      <w:i/>
      <w:color w:val="3E5C61"/>
      <w:sz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349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349E"/>
    <w:rPr>
      <w:sz w:val="20"/>
      <w:szCs w:val="20"/>
    </w:r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AC349E"/>
    <w:pPr>
      <w:jc w:val="right"/>
    </w:pPr>
    <w:rPr>
      <w:b/>
      <w:caps/>
      <w:color w:val="2D2D2D"/>
    </w:rPr>
  </w:style>
  <w:style w:type="character" w:customStyle="1" w:styleId="LessonFooterChar">
    <w:name w:val="Lesson Footer Char"/>
    <w:basedOn w:val="TitleChar"/>
    <w:link w:val="LessonFooter"/>
    <w:rsid w:val="00AC349E"/>
    <w:rPr>
      <w:rFonts w:asciiTheme="majorHAnsi" w:eastAsiaTheme="majorEastAsia" w:hAnsiTheme="majorHAnsi" w:cstheme="majorBidi"/>
      <w:b/>
      <w:caps/>
      <w:color w:val="2D2D2D"/>
      <w:spacing w:val="-10"/>
      <w:kern w:val="28"/>
      <w:sz w:val="24"/>
      <w:szCs w:val="56"/>
    </w:rPr>
  </w:style>
  <w:style w:type="paragraph" w:customStyle="1" w:styleId="CaptionCutline">
    <w:name w:val="Caption/Cutline"/>
    <w:basedOn w:val="CommentText"/>
    <w:link w:val="CaptionCutlineChar"/>
    <w:qFormat/>
    <w:rsid w:val="006E1542"/>
    <w:pPr>
      <w:spacing w:after="0"/>
    </w:pPr>
    <w:rPr>
      <w:i/>
      <w:color w:val="626262"/>
      <w:sz w:val="18"/>
    </w:rPr>
  </w:style>
  <w:style w:type="character" w:customStyle="1" w:styleId="CaptionCutlineChar">
    <w:name w:val="Caption/Cutline Char"/>
    <w:basedOn w:val="CommentTextChar"/>
    <w:link w:val="CaptionCutline"/>
    <w:rsid w:val="006E1542"/>
    <w:rPr>
      <w:i/>
      <w:color w:val="626262"/>
      <w:sz w:val="18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4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49E"/>
    <w:rPr>
      <w:sz w:val="20"/>
      <w:szCs w:val="20"/>
    </w:rPr>
  </w:style>
  <w:style w:type="paragraph" w:customStyle="1" w:styleId="OtherHeadings">
    <w:name w:val="Other Headings"/>
    <w:basedOn w:val="Heading3"/>
    <w:next w:val="Heading3"/>
    <w:rsid w:val="005078B4"/>
    <w:pPr>
      <w:spacing w:before="200"/>
    </w:pPr>
    <w:rPr>
      <w:color w:val="3E5C61"/>
    </w:rPr>
  </w:style>
  <w:style w:type="paragraph" w:styleId="BodyText">
    <w:name w:val="Body Text"/>
    <w:basedOn w:val="Normal"/>
    <w:link w:val="BodyTextChar"/>
    <w:uiPriority w:val="99"/>
    <w:unhideWhenUsed/>
    <w:rsid w:val="00AC349E"/>
  </w:style>
  <w:style w:type="character" w:customStyle="1" w:styleId="BodyTextChar">
    <w:name w:val="Body Text Char"/>
    <w:basedOn w:val="DefaultParagraphFont"/>
    <w:link w:val="BodyText"/>
    <w:uiPriority w:val="99"/>
    <w:rsid w:val="00AC349E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B4CC2"/>
    <w:rPr>
      <w:rFonts w:asciiTheme="majorHAnsi" w:eastAsiaTheme="majorEastAsia" w:hAnsiTheme="majorHAnsi" w:cstheme="majorBidi"/>
      <w:b/>
      <w:color w:val="910D28" w:themeColor="accen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E1542"/>
    <w:rPr>
      <w:rFonts w:asciiTheme="majorHAnsi" w:eastAsiaTheme="majorEastAsia" w:hAnsiTheme="majorHAnsi" w:cstheme="majorBidi"/>
      <w:i/>
      <w:color w:val="910D28" w:themeColor="accen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21EA4"/>
    <w:rPr>
      <w:rFonts w:asciiTheme="majorHAnsi" w:eastAsiaTheme="majorEastAsia" w:hAnsiTheme="majorHAnsi" w:cstheme="majorBidi"/>
      <w:i/>
      <w:color w:val="3E5C61" w:themeColor="text2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DC7A6D"/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Quote">
    <w:name w:val="Quote"/>
    <w:aliases w:val="Block Quote"/>
    <w:basedOn w:val="Normal"/>
    <w:next w:val="Normal"/>
    <w:link w:val="QuoteChar"/>
    <w:uiPriority w:val="29"/>
    <w:qFormat/>
    <w:rsid w:val="00AC349E"/>
    <w:pPr>
      <w:spacing w:before="120"/>
      <w:ind w:left="1152" w:right="1152"/>
      <w:jc w:val="both"/>
    </w:pPr>
    <w:rPr>
      <w:i/>
      <w:iCs/>
      <w:color w:val="626262"/>
    </w:rPr>
  </w:style>
  <w:style w:type="character" w:customStyle="1" w:styleId="QuoteChar">
    <w:name w:val="Quote Char"/>
    <w:aliases w:val="Block Quote Char"/>
    <w:basedOn w:val="DefaultParagraphFont"/>
    <w:link w:val="Quote"/>
    <w:uiPriority w:val="29"/>
    <w:rsid w:val="00AC349E"/>
    <w:rPr>
      <w:i/>
      <w:iCs/>
      <w:color w:val="626262"/>
      <w:sz w:val="24"/>
    </w:rPr>
  </w:style>
  <w:style w:type="paragraph" w:styleId="NormalWeb">
    <w:name w:val="Normal (Web)"/>
    <w:basedOn w:val="Normal"/>
    <w:uiPriority w:val="99"/>
    <w:semiHidden/>
    <w:unhideWhenUsed/>
    <w:rsid w:val="00AC3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table" w:styleId="TableGrid">
    <w:name w:val="Table Grid"/>
    <w:basedOn w:val="TableNormal"/>
    <w:uiPriority w:val="39"/>
    <w:rsid w:val="00AC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ers">
    <w:name w:val="Table Column Headers"/>
    <w:basedOn w:val="Normal"/>
    <w:link w:val="TableColumnHeadersChar"/>
    <w:autoRedefine/>
    <w:qFormat/>
    <w:rsid w:val="006B4CC2"/>
    <w:pPr>
      <w:spacing w:after="0" w:line="240" w:lineRule="auto"/>
      <w:jc w:val="center"/>
    </w:pPr>
    <w:rPr>
      <w:rFonts w:asciiTheme="majorHAnsi" w:hAnsiTheme="majorHAnsi"/>
      <w:b/>
      <w:color w:val="FFFFFF" w:themeColor="background1"/>
    </w:rPr>
  </w:style>
  <w:style w:type="paragraph" w:customStyle="1" w:styleId="Style1">
    <w:name w:val="Style1"/>
    <w:basedOn w:val="TableColumnHeaders"/>
    <w:next w:val="Header"/>
    <w:autoRedefine/>
    <w:rsid w:val="00AC349E"/>
    <w:rPr>
      <w:szCs w:val="24"/>
    </w:rPr>
  </w:style>
  <w:style w:type="character" w:customStyle="1" w:styleId="TableColumnHeadersChar">
    <w:name w:val="Table Column Headers Char"/>
    <w:basedOn w:val="DefaultParagraphFont"/>
    <w:link w:val="TableColumnHeaders"/>
    <w:rsid w:val="006B4CC2"/>
    <w:rPr>
      <w:rFonts w:asciiTheme="majorHAnsi" w:hAnsiTheme="majorHAnsi"/>
      <w:b/>
      <w:color w:val="FFFFFF" w:themeColor="background1"/>
      <w:sz w:val="24"/>
    </w:rPr>
  </w:style>
  <w:style w:type="paragraph" w:styleId="NoSpacing">
    <w:name w:val="No Spacing"/>
    <w:link w:val="NoSpacingChar"/>
    <w:uiPriority w:val="1"/>
    <w:rsid w:val="0053328A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3328A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666C03"/>
    <w:rPr>
      <w:color w:val="910D28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6C03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rsid w:val="00880013"/>
    <w:pPr>
      <w:ind w:left="720"/>
      <w:contextualSpacing/>
    </w:pPr>
  </w:style>
  <w:style w:type="paragraph" w:customStyle="1" w:styleId="Image">
    <w:name w:val="Image"/>
    <w:basedOn w:val="Normal"/>
    <w:next w:val="CaptionCutline"/>
    <w:link w:val="ImageChar"/>
    <w:autoRedefine/>
    <w:qFormat/>
    <w:rsid w:val="006E1542"/>
    <w:pPr>
      <w:keepNext/>
      <w:spacing w:after="0" w:line="240" w:lineRule="auto"/>
    </w:pPr>
    <w:rPr>
      <w:noProof/>
      <w:shd w:val="clear" w:color="auto" w:fill="FFFFFF"/>
    </w:rPr>
  </w:style>
  <w:style w:type="character" w:styleId="PlaceholderText">
    <w:name w:val="Placeholder Text"/>
    <w:basedOn w:val="DefaultParagraphFont"/>
    <w:uiPriority w:val="99"/>
    <w:semiHidden/>
    <w:rsid w:val="00D106FF"/>
    <w:rPr>
      <w:color w:val="808080"/>
    </w:rPr>
  </w:style>
  <w:style w:type="character" w:customStyle="1" w:styleId="ImageChar">
    <w:name w:val="Image Char"/>
    <w:basedOn w:val="DefaultParagraphFont"/>
    <w:link w:val="Image"/>
    <w:rsid w:val="006E1542"/>
    <w:rPr>
      <w:noProof/>
      <w:sz w:val="24"/>
    </w:rPr>
  </w:style>
  <w:style w:type="paragraph" w:customStyle="1" w:styleId="RowHeader">
    <w:name w:val="Row Header"/>
    <w:basedOn w:val="Normal"/>
    <w:qFormat/>
    <w:rsid w:val="006B4CC2"/>
    <w:pPr>
      <w:spacing w:after="0" w:line="240" w:lineRule="auto"/>
    </w:pPr>
    <w:rPr>
      <w:b/>
      <w:color w:val="910D28" w:themeColor="accent1"/>
    </w:rPr>
  </w:style>
  <w:style w:type="paragraph" w:customStyle="1" w:styleId="TableData">
    <w:name w:val="Table Data"/>
    <w:basedOn w:val="Normal"/>
    <w:qFormat/>
    <w:rsid w:val="006B4CC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6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hrw.org/news/2023/02/09/eritrea-crackdown-draft-evaders-families" TargetMode="External"/><Relationship Id="rId18" Type="http://schemas.openxmlformats.org/officeDocument/2006/relationships/header" Target="header3.xm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eader" Target="header5.xml"/><Relationship Id="rId7" Type="http://schemas.openxmlformats.org/officeDocument/2006/relationships/settings" Target="settings.xml"/><Relationship Id="rId12" Type="http://schemas.openxmlformats.org/officeDocument/2006/relationships/hyperlink" Target="https://www.hrw.org/report/2009/04/16/service-life/state-repression-and-indefinite-conscription-eritrea" TargetMode="External"/><Relationship Id="rId17" Type="http://schemas.openxmlformats.org/officeDocument/2006/relationships/footer" Target="footer2.xml"/><Relationship Id="rId25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hrw.org/news/2024/07/02/un-should-ensure-continued-scrutiny-rights-crisis-eritrea" TargetMode="External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23" Type="http://schemas.openxmlformats.org/officeDocument/2006/relationships/header" Target="header6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footer" Target="footer4.xm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michaelkraus/Documents/Templates%20K20/Vertical%20LEARN%20Attachment_make%20a%20copy%203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1EC8DD52388514C9A55F59FEC93C6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065C52-9BBE-794F-AFB8-327505033014}"/>
      </w:docPartPr>
      <w:docPartBody>
        <w:p w:rsidR="009D147E" w:rsidRDefault="00000000">
          <w:pPr>
            <w:pStyle w:val="11EC8DD52388514C9A55F59FEC93C6D8"/>
          </w:pPr>
          <w:r w:rsidRPr="00D61E8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5AF"/>
    <w:rsid w:val="00354843"/>
    <w:rsid w:val="0058650F"/>
    <w:rsid w:val="009D147E"/>
    <w:rsid w:val="00A61575"/>
    <w:rsid w:val="00AF787A"/>
    <w:rsid w:val="00C070D1"/>
    <w:rsid w:val="00DF1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11EC8DD52388514C9A55F59FEC93C6D8">
    <w:name w:val="11EC8DD52388514C9A55F59FEC93C6D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EARN16">
  <a:themeElements>
    <a:clrScheme name="LEARN">
      <a:dk1>
        <a:srgbClr val="3E5C61"/>
      </a:dk1>
      <a:lt1>
        <a:sysClr val="window" lastClr="FFFFFF"/>
      </a:lt1>
      <a:dk2>
        <a:srgbClr val="3E5C61"/>
      </a:dk2>
      <a:lt2>
        <a:srgbClr val="FFFFFF"/>
      </a:lt2>
      <a:accent1>
        <a:srgbClr val="910D28"/>
      </a:accent1>
      <a:accent2>
        <a:srgbClr val="3E5C61"/>
      </a:accent2>
      <a:accent3>
        <a:srgbClr val="BED7D3"/>
      </a:accent3>
      <a:accent4>
        <a:srgbClr val="626262"/>
      </a:accent4>
      <a:accent5>
        <a:srgbClr val="910D28"/>
      </a:accent5>
      <a:accent6>
        <a:srgbClr val="3E5C61"/>
      </a:accent6>
      <a:hlink>
        <a:srgbClr val="910D28"/>
      </a:hlink>
      <a:folHlink>
        <a:srgbClr val="A26670"/>
      </a:folHlink>
    </a:clrScheme>
    <a:fontScheme name="LEAR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75d9c401-6781-4bfe-8c35-d41a045eaf31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948B8C59B5B54881A902ED9A75DDB4" ma:contentTypeVersion="7" ma:contentTypeDescription="Create a new document." ma:contentTypeScope="" ma:versionID="28b9fa3224942b635fa696e3958b187f">
  <xsd:schema xmlns:xsd="http://www.w3.org/2001/XMLSchema" xmlns:xs="http://www.w3.org/2001/XMLSchema" xmlns:p="http://schemas.microsoft.com/office/2006/metadata/properties" xmlns:ns2="75d9c401-6781-4bfe-8c35-d41a045eaf31" xmlns:ns3="8dcace12-f43a-49c1-8347-3ffc57de5fd6" targetNamespace="http://schemas.microsoft.com/office/2006/metadata/properties" ma:root="true" ma:fieldsID="51a539d48bf65c9634230b3c6931dac2" ns2:_="" ns3:_="">
    <xsd:import namespace="75d9c401-6781-4bfe-8c35-d41a045eaf31"/>
    <xsd:import namespace="8dcace12-f43a-49c1-8347-3ffc57de5f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d9c401-6781-4bfe-8c35-d41a045eaf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Flow_SignoffStatus" ma:index="14" nillable="true" ma:displayName="Sign-off status" ma:internalName="Sign_x002d_off_x0020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cace12-f43a-49c1-8347-3ffc57de5fd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881C436-3FC8-4C31-9493-C73E852367DF}">
  <ds:schemaRefs>
    <ds:schemaRef ds:uri="http://schemas.microsoft.com/office/2006/metadata/properties"/>
    <ds:schemaRef ds:uri="http://schemas.microsoft.com/office/infopath/2007/PartnerControls"/>
    <ds:schemaRef ds:uri="75d9c401-6781-4bfe-8c35-d41a045eaf31"/>
  </ds:schemaRefs>
</ds:datastoreItem>
</file>

<file path=customXml/itemProps2.xml><?xml version="1.0" encoding="utf-8"?>
<ds:datastoreItem xmlns:ds="http://schemas.openxmlformats.org/officeDocument/2006/customXml" ds:itemID="{CDFFED32-C619-4179-8329-D540554DE48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8056922-3C6D-4B29-A22E-3716A2067CB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BDC5DAC-3C99-469D-A2ED-4E1AC6D047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d9c401-6781-4bfe-8c35-d41a045eaf31"/>
    <ds:schemaRef ds:uri="8dcace12-f43a-49c1-8347-3ffc57de5f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Vertical LEARN Attachment_make a copy 3.dotx</Template>
  <TotalTime>4</TotalTime>
  <Pages>4</Pages>
  <Words>386</Words>
  <Characters>1916</Characters>
  <Application>Microsoft Office Word</Application>
  <DocSecurity>0</DocSecurity>
  <Lines>239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watching big brother</vt:lpstr>
    </vt:vector>
  </TitlesOfParts>
  <Manager/>
  <Company/>
  <LinksUpToDate>false</LinksUpToDate>
  <CharactersWithSpaces>2248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Watching Big Brother</dc:title>
  <dc:subject/>
  <dc:creator>K20 Center</dc:creator>
  <cp:keywords/>
  <dc:description/>
  <cp:lastModifiedBy>Moharram, Jehanne</cp:lastModifiedBy>
  <cp:revision>4</cp:revision>
  <cp:lastPrinted>2016-07-14T14:08:00Z</cp:lastPrinted>
  <dcterms:created xsi:type="dcterms:W3CDTF">2025-06-13T19:20:00Z</dcterms:created>
  <dcterms:modified xsi:type="dcterms:W3CDTF">2025-06-17T14:54:00Z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0x0101005D948B8C59B5B54881A902ED9A75DDB4</vt:lpwstr>
  </property>
</Properties>
</file>