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C2502" w14:textId="2BF4CB00" w:rsidR="00D27793" w:rsidRDefault="00D27793" w:rsidP="00D27793">
      <w:pPr>
        <w:pStyle w:val="Title"/>
      </w:pPr>
      <w:r w:rsidRPr="00D27793">
        <w:rPr>
          <w:caps w:val="0"/>
        </w:rPr>
        <w:t xml:space="preserve">INFORMATIONAL TEXT GRAPHIC ORGANIZER </w:t>
      </w: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2965"/>
        <w:gridCol w:w="3150"/>
        <w:gridCol w:w="3060"/>
      </w:tblGrid>
      <w:tr w:rsidR="00D27793" w:rsidRPr="00DC1CA0" w14:paraId="08B7AF43" w14:textId="77777777" w:rsidTr="00022D1A">
        <w:trPr>
          <w:trHeight w:val="514"/>
          <w:tblHeader/>
        </w:trPr>
        <w:tc>
          <w:tcPr>
            <w:tcW w:w="9175" w:type="dxa"/>
            <w:gridSpan w:val="3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CCEE86E" w14:textId="41E476FB" w:rsidR="00D27793" w:rsidRPr="00DC1CA0" w:rsidRDefault="00D27793" w:rsidP="00D277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Main Ideas</w:t>
            </w:r>
          </w:p>
        </w:tc>
      </w:tr>
      <w:tr w:rsidR="00D27793" w:rsidRPr="00DC1CA0" w14:paraId="51286497" w14:textId="77777777" w:rsidTr="00D27793">
        <w:trPr>
          <w:trHeight w:val="2160"/>
        </w:trPr>
        <w:tc>
          <w:tcPr>
            <w:tcW w:w="29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32F832" w14:textId="77777777" w:rsidR="00D27793" w:rsidRPr="00F33303" w:rsidRDefault="00D27793" w:rsidP="0077741E">
            <w:pPr>
              <w:spacing w:line="240" w:lineRule="auto"/>
              <w:rPr>
                <w:b/>
                <w:bCs/>
                <w:color w:val="971D20" w:themeColor="accent3"/>
              </w:rPr>
            </w:pPr>
          </w:p>
        </w:tc>
        <w:tc>
          <w:tcPr>
            <w:tcW w:w="31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6863B7" w14:textId="77777777" w:rsidR="00D27793" w:rsidRPr="00DC1CA0" w:rsidRDefault="00D27793" w:rsidP="0077741E">
            <w:pPr>
              <w:spacing w:line="240" w:lineRule="auto"/>
            </w:pPr>
          </w:p>
        </w:tc>
        <w:tc>
          <w:tcPr>
            <w:tcW w:w="30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C63D3E" w14:textId="77777777" w:rsidR="00D27793" w:rsidRPr="00DC1CA0" w:rsidRDefault="00D27793" w:rsidP="0077741E">
            <w:pPr>
              <w:spacing w:line="240" w:lineRule="auto"/>
            </w:pPr>
          </w:p>
        </w:tc>
      </w:tr>
      <w:tr w:rsidR="00D27793" w:rsidRPr="00DC1CA0" w14:paraId="5F474323" w14:textId="77777777" w:rsidTr="00793110">
        <w:tc>
          <w:tcPr>
            <w:tcW w:w="9175" w:type="dxa"/>
            <w:gridSpan w:val="3"/>
            <w:shd w:val="clear" w:color="auto" w:fill="28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5C0561" w14:textId="07C56A0B" w:rsidR="00D27793" w:rsidRPr="00D27793" w:rsidRDefault="00D27793" w:rsidP="00D27793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00D27793">
              <w:rPr>
                <w:b/>
                <w:bCs/>
                <w:color w:val="FFFFFF" w:themeColor="background1"/>
              </w:rPr>
              <w:t>Supporting Details</w:t>
            </w:r>
          </w:p>
        </w:tc>
      </w:tr>
      <w:tr w:rsidR="00D27793" w:rsidRPr="00DC1CA0" w14:paraId="6366D4F0" w14:textId="77777777" w:rsidTr="00D27793">
        <w:trPr>
          <w:trHeight w:val="2160"/>
        </w:trPr>
        <w:tc>
          <w:tcPr>
            <w:tcW w:w="29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9BF8C0" w14:textId="77777777" w:rsidR="00D27793" w:rsidRPr="00F33303" w:rsidRDefault="00D27793" w:rsidP="0077741E">
            <w:pPr>
              <w:spacing w:line="240" w:lineRule="auto"/>
              <w:rPr>
                <w:b/>
                <w:bCs/>
                <w:color w:val="971D20" w:themeColor="accent3"/>
              </w:rPr>
            </w:pPr>
          </w:p>
        </w:tc>
        <w:tc>
          <w:tcPr>
            <w:tcW w:w="31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A2C85F" w14:textId="77777777" w:rsidR="00D27793" w:rsidRPr="00DC1CA0" w:rsidRDefault="00D27793" w:rsidP="0077741E">
            <w:pPr>
              <w:spacing w:line="240" w:lineRule="auto"/>
            </w:pPr>
          </w:p>
        </w:tc>
        <w:tc>
          <w:tcPr>
            <w:tcW w:w="30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EDD08E" w14:textId="77777777" w:rsidR="00D27793" w:rsidRPr="00DC1CA0" w:rsidRDefault="00D27793" w:rsidP="0077741E">
            <w:pPr>
              <w:spacing w:line="240" w:lineRule="auto"/>
            </w:pPr>
          </w:p>
        </w:tc>
      </w:tr>
      <w:tr w:rsidR="00D27793" w:rsidRPr="00DC1CA0" w14:paraId="20C56B02" w14:textId="77777777" w:rsidTr="00E41631">
        <w:tc>
          <w:tcPr>
            <w:tcW w:w="9175" w:type="dxa"/>
            <w:gridSpan w:val="3"/>
            <w:shd w:val="clear" w:color="auto" w:fill="28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779A540" w14:textId="2BE9945D" w:rsidR="00D27793" w:rsidRPr="00D27793" w:rsidRDefault="00D27793" w:rsidP="00D27793">
            <w:pPr>
              <w:spacing w:line="240" w:lineRule="auto"/>
              <w:jc w:val="center"/>
              <w:rPr>
                <w:color w:val="FFFFFF" w:themeColor="background1"/>
              </w:rPr>
            </w:pPr>
            <w:r>
              <w:rPr>
                <w:b/>
                <w:color w:val="FFFFFF"/>
              </w:rPr>
              <w:t>Summarize The Reading in Your Own Words</w:t>
            </w:r>
          </w:p>
        </w:tc>
      </w:tr>
      <w:tr w:rsidR="00D27793" w:rsidRPr="00DC1CA0" w14:paraId="5714C162" w14:textId="77777777" w:rsidTr="00D27793">
        <w:trPr>
          <w:trHeight w:val="4320"/>
        </w:trPr>
        <w:tc>
          <w:tcPr>
            <w:tcW w:w="9175" w:type="dxa"/>
            <w:gridSpan w:val="3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418662E" w14:textId="77777777" w:rsidR="00D27793" w:rsidRPr="00DC1CA0" w:rsidRDefault="00D27793" w:rsidP="0077741E">
            <w:pPr>
              <w:spacing w:line="240" w:lineRule="auto"/>
            </w:pPr>
          </w:p>
        </w:tc>
      </w:tr>
    </w:tbl>
    <w:p w14:paraId="589CE478" w14:textId="7BB2C3E6" w:rsidR="001B5BA6" w:rsidRPr="00DC1CA0" w:rsidRDefault="001B5BA6" w:rsidP="00924F21">
      <w:pPr>
        <w:spacing w:line="240" w:lineRule="auto"/>
      </w:pP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6DA3AE" w14:textId="77777777" w:rsidR="00567B94" w:rsidRDefault="00567B94" w:rsidP="00DC1CA0">
      <w:r>
        <w:separator/>
      </w:r>
    </w:p>
  </w:endnote>
  <w:endnote w:type="continuationSeparator" w:id="0">
    <w:p w14:paraId="098DF243" w14:textId="77777777" w:rsidR="00567B94" w:rsidRDefault="00567B94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043740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821C9" w14:textId="0B8710C7" w:rsidR="009F0B2E" w:rsidRPr="00D27793" w:rsidRDefault="00D27793" w:rsidP="00D27793">
                          <w:pPr>
                            <w:pStyle w:val="Footer"/>
                            <w:rPr>
                              <w:caps w:val="0"/>
                            </w:rPr>
                          </w:pPr>
                          <w:fldSimple w:instr=" TITLE \* Upper \* MERGEFORMAT ">
                            <w:r>
                              <w:rPr>
                                <w:caps w:val="0"/>
                              </w:rPr>
                              <w:t>SLAY THE SLANG!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209821C9" w14:textId="0B8710C7" w:rsidR="009F0B2E" w:rsidRPr="00D27793" w:rsidRDefault="00D27793" w:rsidP="00D27793">
                    <w:pPr>
                      <w:pStyle w:val="Footer"/>
                      <w:rPr>
                        <w:caps w:val="0"/>
                      </w:rPr>
                    </w:pPr>
                    <w:fldSimple w:instr=" TITLE \* Upper \* MERGEFORMAT ">
                      <w:r>
                        <w:rPr>
                          <w:caps w:val="0"/>
                        </w:rPr>
                        <w:t>SLAY THE SLANG!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26162A" w14:textId="77777777" w:rsidR="00567B94" w:rsidRDefault="00567B94" w:rsidP="00DC1CA0">
      <w:r>
        <w:separator/>
      </w:r>
    </w:p>
  </w:footnote>
  <w:footnote w:type="continuationSeparator" w:id="0">
    <w:p w14:paraId="54CDD195" w14:textId="77777777" w:rsidR="00567B94" w:rsidRDefault="00567B94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93"/>
    <w:rsid w:val="00072D23"/>
    <w:rsid w:val="00074BD6"/>
    <w:rsid w:val="000C7623"/>
    <w:rsid w:val="000E44D4"/>
    <w:rsid w:val="00184523"/>
    <w:rsid w:val="001A5E81"/>
    <w:rsid w:val="001B5BA6"/>
    <w:rsid w:val="002040D8"/>
    <w:rsid w:val="00222C7A"/>
    <w:rsid w:val="00245200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4E6E8C"/>
    <w:rsid w:val="005345DE"/>
    <w:rsid w:val="00565FFD"/>
    <w:rsid w:val="00567B94"/>
    <w:rsid w:val="005B2598"/>
    <w:rsid w:val="005B4511"/>
    <w:rsid w:val="005E3EB2"/>
    <w:rsid w:val="006C5B24"/>
    <w:rsid w:val="006E2654"/>
    <w:rsid w:val="006F637F"/>
    <w:rsid w:val="007472DB"/>
    <w:rsid w:val="00782F44"/>
    <w:rsid w:val="007A5710"/>
    <w:rsid w:val="00843190"/>
    <w:rsid w:val="008C5074"/>
    <w:rsid w:val="008E31E6"/>
    <w:rsid w:val="008F712F"/>
    <w:rsid w:val="009112D3"/>
    <w:rsid w:val="00914680"/>
    <w:rsid w:val="00924F21"/>
    <w:rsid w:val="00976B6A"/>
    <w:rsid w:val="00977E3D"/>
    <w:rsid w:val="009A5045"/>
    <w:rsid w:val="009A7873"/>
    <w:rsid w:val="009F0B2E"/>
    <w:rsid w:val="00A1673F"/>
    <w:rsid w:val="00AF213D"/>
    <w:rsid w:val="00BD7B9F"/>
    <w:rsid w:val="00C43388"/>
    <w:rsid w:val="00C53572"/>
    <w:rsid w:val="00CE2E34"/>
    <w:rsid w:val="00CF4EFB"/>
    <w:rsid w:val="00D27793"/>
    <w:rsid w:val="00D72955"/>
    <w:rsid w:val="00D760BA"/>
    <w:rsid w:val="00DC1CA0"/>
    <w:rsid w:val="00E26CEB"/>
    <w:rsid w:val="00E326C3"/>
    <w:rsid w:val="00E45663"/>
    <w:rsid w:val="00E46C11"/>
    <w:rsid w:val="00EA2AF9"/>
    <w:rsid w:val="00EB6E7A"/>
    <w:rsid w:val="00F10244"/>
    <w:rsid w:val="00F80B5C"/>
    <w:rsid w:val="00F87387"/>
    <w:rsid w:val="00F8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E3510"/>
  <w15:chartTrackingRefBased/>
  <w15:docId w15:val="{F00E7AFC-254E-FA47-B4B3-5ED6EE8D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8452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523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4523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84523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84523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523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84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523"/>
  </w:style>
  <w:style w:type="character" w:customStyle="1" w:styleId="Heading1Char">
    <w:name w:val="Heading 1 Char"/>
    <w:basedOn w:val="DefaultParagraphFont"/>
    <w:link w:val="Heading1"/>
    <w:uiPriority w:val="9"/>
    <w:rsid w:val="00184523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84523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84523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84523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523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523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523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523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523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84523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84523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84523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84523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84523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184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184523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84523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5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4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523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184523"/>
    <w:pPr>
      <w:ind w:left="720"/>
      <w:contextualSpacing/>
    </w:pPr>
  </w:style>
  <w:style w:type="paragraph" w:customStyle="1" w:styleId="AnswerKey">
    <w:name w:val="Answer Key"/>
    <w:basedOn w:val="Normal"/>
    <w:qFormat/>
    <w:rsid w:val="00184523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harris/Library/Group%20Containers/UBF8T346G9.Office/User%20Content.localized/Templates.localized/LEARN%20Vertical%20Template%202025-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2025-2.dotx</Template>
  <TotalTime>0</TotalTime>
  <Pages>1</Pages>
  <Words>15</Words>
  <Characters>92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Slay The Slang</vt:lpstr>
    </vt:vector>
  </TitlesOfParts>
  <Manager/>
  <Company/>
  <LinksUpToDate>false</LinksUpToDate>
  <CharactersWithSpaces>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Slay The Slang!</dc:title>
  <dc:subject/>
  <dc:creator>K20 Center</dc:creator>
  <cp:keywords/>
  <dc:description/>
  <cp:lastModifiedBy>Harris, Hudson J.</cp:lastModifiedBy>
  <cp:revision>2</cp:revision>
  <cp:lastPrinted>2026-09-21T19:31:00Z</cp:lastPrinted>
  <dcterms:created xsi:type="dcterms:W3CDTF">2026-09-21T20:16:00Z</dcterms:created>
  <dcterms:modified xsi:type="dcterms:W3CDTF">2026-09-21T20:16:00Z</dcterms:modified>
  <cp:category/>
</cp:coreProperties>
</file>