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3C482" w14:textId="77777777" w:rsidR="0091170A" w:rsidRDefault="0091170A" w:rsidP="0091170A">
      <w:pPr>
        <w:pStyle w:val="Title"/>
      </w:pPr>
      <w:r>
        <w:t>SLANG CHAIN NOTES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075"/>
        <w:gridCol w:w="6210"/>
        <w:gridCol w:w="2070"/>
      </w:tblGrid>
      <w:tr w:rsidR="0091170A" w:rsidRPr="00DC1CA0" w14:paraId="3DDB3CD9" w14:textId="77777777" w:rsidTr="0077741E">
        <w:trPr>
          <w:tblHeader/>
        </w:trPr>
        <w:tc>
          <w:tcPr>
            <w:tcW w:w="7285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2C8EDA3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Peeps</w:t>
            </w:r>
          </w:p>
        </w:tc>
        <w:tc>
          <w:tcPr>
            <w:tcW w:w="20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1517AA7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Student Name</w:t>
            </w:r>
          </w:p>
        </w:tc>
      </w:tr>
      <w:tr w:rsidR="0091170A" w:rsidRPr="00DC1CA0" w14:paraId="258EF1C1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BA250E" w14:textId="77777777" w:rsidR="0091170A" w:rsidRDefault="0091170A" w:rsidP="0077741E">
            <w:pPr>
              <w:spacing w:line="240" w:lineRule="auto"/>
              <w:jc w:val="center"/>
              <w:rPr>
                <w:b/>
                <w:color w:val="910D28"/>
                <w:sz w:val="36"/>
                <w:szCs w:val="36"/>
              </w:rPr>
            </w:pPr>
            <w:r>
              <w:rPr>
                <w:b/>
                <w:color w:val="910D28"/>
                <w:sz w:val="36"/>
                <w:szCs w:val="36"/>
              </w:rPr>
              <w:t>1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2C43DB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34041F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36CBF83B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7DD4071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2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DFE2C41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AF4A789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6C9889B0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9FEB185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3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AED1D19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5822380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728A2986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2E71AE0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4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FED977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9E99F1E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05F8CAE6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67DB89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5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05DF926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2C139B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08C7D917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8C85C3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6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DF46A20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49810C2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</w:tbl>
    <w:p w14:paraId="4A66BF62" w14:textId="77777777" w:rsidR="0091170A" w:rsidRPr="0091170A" w:rsidRDefault="0091170A" w:rsidP="0091170A"/>
    <w:p w14:paraId="4D5EDE3F" w14:textId="5DD09AF1" w:rsidR="0091170A" w:rsidRPr="0091170A" w:rsidRDefault="0091170A" w:rsidP="0091170A">
      <w:pPr>
        <w:pStyle w:val="Title"/>
        <w:rPr>
          <w:color w:val="3E5C61"/>
          <w:sz w:val="28"/>
          <w:szCs w:val="28"/>
        </w:rPr>
      </w:pPr>
      <w:bookmarkStart w:id="0" w:name="_heading=h.uw03eo8aci2f" w:colFirst="0" w:colLast="0"/>
      <w:bookmarkEnd w:id="0"/>
      <w:r>
        <w:lastRenderedPageBreak/>
        <w:t>Slang Chain Notes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075"/>
        <w:gridCol w:w="6210"/>
        <w:gridCol w:w="2070"/>
      </w:tblGrid>
      <w:tr w:rsidR="0091170A" w:rsidRPr="00DC1CA0" w14:paraId="006FBD03" w14:textId="77777777" w:rsidTr="0077741E">
        <w:trPr>
          <w:tblHeader/>
        </w:trPr>
        <w:tc>
          <w:tcPr>
            <w:tcW w:w="7285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F74761B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bookmarkStart w:id="1" w:name="_heading=h.2x3t0l2w7ps0" w:colFirst="0" w:colLast="0"/>
            <w:bookmarkEnd w:id="1"/>
            <w:r>
              <w:rPr>
                <w:b/>
                <w:color w:val="FFFFFF"/>
              </w:rPr>
              <w:t>Peeps</w:t>
            </w:r>
          </w:p>
        </w:tc>
        <w:tc>
          <w:tcPr>
            <w:tcW w:w="20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1E3EFB4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Student Name</w:t>
            </w:r>
          </w:p>
        </w:tc>
      </w:tr>
      <w:tr w:rsidR="0091170A" w:rsidRPr="00DC1CA0" w14:paraId="34F44E41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9B2CFCA" w14:textId="77777777" w:rsidR="0091170A" w:rsidRDefault="0091170A" w:rsidP="0077741E">
            <w:pPr>
              <w:spacing w:line="240" w:lineRule="auto"/>
              <w:jc w:val="center"/>
              <w:rPr>
                <w:b/>
                <w:color w:val="910D28"/>
                <w:sz w:val="36"/>
                <w:szCs w:val="36"/>
              </w:rPr>
            </w:pPr>
            <w:r>
              <w:rPr>
                <w:b/>
                <w:color w:val="910D28"/>
                <w:sz w:val="36"/>
                <w:szCs w:val="36"/>
              </w:rPr>
              <w:t>1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DA5EF6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79DBDC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0B75F6D5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B6AEA75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2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FB151FC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0A31554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52643485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78B0F83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3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CDEFA88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13DFEC9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10420B64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3FA170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4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213EB2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6F19EB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30880CAF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0BBA596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5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CC566A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1C0211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38C1E0A2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5B6C7D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6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5DEC39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3C2770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</w:tbl>
    <w:p w14:paraId="0E1DC45C" w14:textId="77777777" w:rsidR="0091170A" w:rsidRDefault="0091170A" w:rsidP="0091170A">
      <w:pPr>
        <w:rPr>
          <w:color w:val="3E5C61"/>
          <w:sz w:val="28"/>
          <w:szCs w:val="28"/>
        </w:rPr>
      </w:pPr>
      <w:r>
        <w:br w:type="page"/>
      </w:r>
    </w:p>
    <w:p w14:paraId="2702A79C" w14:textId="77777777" w:rsidR="0091170A" w:rsidRDefault="0091170A" w:rsidP="0091170A">
      <w:pPr>
        <w:pStyle w:val="Title"/>
      </w:pPr>
      <w:r>
        <w:lastRenderedPageBreak/>
        <w:t>Slang Chain Notes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075"/>
        <w:gridCol w:w="6210"/>
        <w:gridCol w:w="2070"/>
      </w:tblGrid>
      <w:tr w:rsidR="0091170A" w:rsidRPr="00DC1CA0" w14:paraId="22A1538B" w14:textId="77777777" w:rsidTr="0077741E">
        <w:trPr>
          <w:tblHeader/>
        </w:trPr>
        <w:tc>
          <w:tcPr>
            <w:tcW w:w="7285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6314830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bookmarkStart w:id="2" w:name="_heading=h.fthz5wvzt1s4" w:colFirst="0" w:colLast="0"/>
            <w:bookmarkEnd w:id="2"/>
            <w:r>
              <w:rPr>
                <w:b/>
                <w:color w:val="FFFFFF"/>
              </w:rPr>
              <w:t>Peeps</w:t>
            </w:r>
          </w:p>
        </w:tc>
        <w:tc>
          <w:tcPr>
            <w:tcW w:w="20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BAB3872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Student Name</w:t>
            </w:r>
          </w:p>
        </w:tc>
      </w:tr>
      <w:tr w:rsidR="0091170A" w:rsidRPr="00DC1CA0" w14:paraId="2CA0EA7C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0EC527" w14:textId="77777777" w:rsidR="0091170A" w:rsidRDefault="0091170A" w:rsidP="0077741E">
            <w:pPr>
              <w:spacing w:line="240" w:lineRule="auto"/>
              <w:jc w:val="center"/>
              <w:rPr>
                <w:b/>
                <w:color w:val="910D28"/>
                <w:sz w:val="36"/>
                <w:szCs w:val="36"/>
              </w:rPr>
            </w:pPr>
            <w:r>
              <w:rPr>
                <w:b/>
                <w:color w:val="910D28"/>
                <w:sz w:val="36"/>
                <w:szCs w:val="36"/>
              </w:rPr>
              <w:t>1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AE31DA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BB3303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54C35012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4505C35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2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9EE29D6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0C79C49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56F90E40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3E39B2D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3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DC508FB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AF653C8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51632198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A48AFD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4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74C84D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5351B3F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2DCE7B5F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0C98A9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5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49806E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D0F187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3777FA8B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5FAF3F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6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D2E585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FBBECCC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</w:tbl>
    <w:p w14:paraId="6C1A627E" w14:textId="77777777" w:rsidR="0091170A" w:rsidRDefault="0091170A" w:rsidP="0091170A">
      <w:pPr>
        <w:rPr>
          <w:color w:val="3E5C61"/>
          <w:sz w:val="28"/>
          <w:szCs w:val="28"/>
        </w:rPr>
      </w:pPr>
      <w:r>
        <w:br w:type="page"/>
      </w:r>
    </w:p>
    <w:p w14:paraId="4B417B4D" w14:textId="77777777" w:rsidR="0091170A" w:rsidRDefault="0091170A" w:rsidP="0091170A">
      <w:pPr>
        <w:pStyle w:val="Title"/>
      </w:pPr>
      <w:r>
        <w:lastRenderedPageBreak/>
        <w:t>Slang Chain Notes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075"/>
        <w:gridCol w:w="6210"/>
        <w:gridCol w:w="2070"/>
      </w:tblGrid>
      <w:tr w:rsidR="0091170A" w:rsidRPr="00DC1CA0" w14:paraId="6B1A7A75" w14:textId="77777777" w:rsidTr="0077741E">
        <w:trPr>
          <w:tblHeader/>
        </w:trPr>
        <w:tc>
          <w:tcPr>
            <w:tcW w:w="7285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042E9A4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bookmarkStart w:id="3" w:name="_heading=h.5f9jgegj0r2e" w:colFirst="0" w:colLast="0"/>
            <w:bookmarkEnd w:id="3"/>
            <w:r>
              <w:rPr>
                <w:b/>
                <w:color w:val="FFFFFF"/>
              </w:rPr>
              <w:t>Peeps</w:t>
            </w:r>
          </w:p>
        </w:tc>
        <w:tc>
          <w:tcPr>
            <w:tcW w:w="20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20A2AD8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Student Name</w:t>
            </w:r>
          </w:p>
        </w:tc>
      </w:tr>
      <w:tr w:rsidR="0091170A" w:rsidRPr="00DC1CA0" w14:paraId="1ECC80CE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8BA1C" w14:textId="77777777" w:rsidR="0091170A" w:rsidRDefault="0091170A" w:rsidP="0077741E">
            <w:pPr>
              <w:spacing w:line="240" w:lineRule="auto"/>
              <w:jc w:val="center"/>
              <w:rPr>
                <w:b/>
                <w:color w:val="910D28"/>
                <w:sz w:val="36"/>
                <w:szCs w:val="36"/>
              </w:rPr>
            </w:pPr>
            <w:r>
              <w:rPr>
                <w:b/>
                <w:color w:val="910D28"/>
                <w:sz w:val="36"/>
                <w:szCs w:val="36"/>
              </w:rPr>
              <w:t>1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68BBAF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6F4F7A0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307B669C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67623D9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2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D49FA79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A1AC81A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059A6DFA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91C4E5C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3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DF6D12D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0C37634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6EE93D27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79D56F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4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FDACFC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E21917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7C4987EB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4DBEB0C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5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D4D1CD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815FEB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25BE1045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F04280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6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33F334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05EF66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</w:tbl>
    <w:p w14:paraId="6EA5EB5D" w14:textId="77777777" w:rsidR="0091170A" w:rsidRDefault="0091170A" w:rsidP="0091170A">
      <w:pPr>
        <w:rPr>
          <w:color w:val="3E5C61"/>
          <w:sz w:val="28"/>
          <w:szCs w:val="28"/>
        </w:rPr>
      </w:pPr>
      <w:r>
        <w:br w:type="page"/>
      </w:r>
    </w:p>
    <w:p w14:paraId="6E4352F5" w14:textId="77777777" w:rsidR="0091170A" w:rsidRDefault="0091170A" w:rsidP="0091170A">
      <w:pPr>
        <w:pStyle w:val="Title"/>
      </w:pPr>
      <w:r>
        <w:lastRenderedPageBreak/>
        <w:t>Slang Chain Notes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075"/>
        <w:gridCol w:w="6210"/>
        <w:gridCol w:w="2070"/>
      </w:tblGrid>
      <w:tr w:rsidR="0091170A" w:rsidRPr="00DC1CA0" w14:paraId="6D2A4D44" w14:textId="77777777" w:rsidTr="0077741E">
        <w:trPr>
          <w:tblHeader/>
        </w:trPr>
        <w:tc>
          <w:tcPr>
            <w:tcW w:w="7285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5FBCCCD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bookmarkStart w:id="4" w:name="_heading=h.vbe89od1rkde" w:colFirst="0" w:colLast="0"/>
            <w:bookmarkEnd w:id="4"/>
            <w:r>
              <w:rPr>
                <w:b/>
                <w:color w:val="FFFFFF"/>
              </w:rPr>
              <w:t>Peeps</w:t>
            </w:r>
          </w:p>
        </w:tc>
        <w:tc>
          <w:tcPr>
            <w:tcW w:w="20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7ECA95F" w14:textId="77777777" w:rsidR="0091170A" w:rsidRPr="00DC1CA0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Student Name</w:t>
            </w:r>
          </w:p>
        </w:tc>
      </w:tr>
      <w:tr w:rsidR="0091170A" w:rsidRPr="00DC1CA0" w14:paraId="61C53F22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E32CE8" w14:textId="77777777" w:rsidR="0091170A" w:rsidRDefault="0091170A" w:rsidP="0077741E">
            <w:pPr>
              <w:spacing w:line="240" w:lineRule="auto"/>
              <w:jc w:val="center"/>
              <w:rPr>
                <w:b/>
                <w:color w:val="910D28"/>
                <w:sz w:val="36"/>
                <w:szCs w:val="36"/>
              </w:rPr>
            </w:pPr>
            <w:r>
              <w:rPr>
                <w:b/>
                <w:color w:val="910D28"/>
                <w:sz w:val="36"/>
                <w:szCs w:val="36"/>
              </w:rPr>
              <w:t>1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3E75DB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3C2788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2A08FA84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713D411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2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BB6C69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73AE8FC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7C3BF7DA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57F743E" w14:textId="77777777" w:rsidR="0091170A" w:rsidRPr="00F33303" w:rsidRDefault="0091170A" w:rsidP="007774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3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59B43A4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07ED19A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439F36F7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A07084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4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093744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9A1833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63F63E64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0C84C9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5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4EF1CE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9F3D0F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  <w:tr w:rsidR="0091170A" w:rsidRPr="00DC1CA0" w14:paraId="56A353CB" w14:textId="77777777" w:rsidTr="0077741E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C46947" w14:textId="77777777" w:rsidR="0091170A" w:rsidRPr="00F33303" w:rsidRDefault="0091170A" w:rsidP="0077741E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6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07B8AA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440C94" w14:textId="77777777" w:rsidR="0091170A" w:rsidRPr="00DC1CA0" w:rsidRDefault="0091170A" w:rsidP="0077741E">
            <w:pPr>
              <w:spacing w:line="240" w:lineRule="auto"/>
              <w:jc w:val="center"/>
            </w:pPr>
          </w:p>
        </w:tc>
      </w:tr>
    </w:tbl>
    <w:p w14:paraId="6D1F7030" w14:textId="77777777" w:rsidR="0091170A" w:rsidRDefault="0091170A" w:rsidP="0091170A">
      <w:pPr>
        <w:rPr>
          <w:color w:val="3E5C61"/>
          <w:sz w:val="28"/>
          <w:szCs w:val="28"/>
        </w:rPr>
      </w:pPr>
      <w:r>
        <w:br w:type="page"/>
      </w:r>
    </w:p>
    <w:p w14:paraId="79B1F797" w14:textId="45460780" w:rsidR="00DC1CA0" w:rsidRPr="00304DC6" w:rsidRDefault="0091170A" w:rsidP="0091170A">
      <w:pPr>
        <w:pStyle w:val="Title"/>
      </w:pPr>
      <w:bookmarkStart w:id="5" w:name="_heading=h.mo28ng98z4yc" w:colFirst="0" w:colLast="0"/>
      <w:bookmarkEnd w:id="5"/>
      <w:r>
        <w:lastRenderedPageBreak/>
        <w:t>Slang Chain Notes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075"/>
        <w:gridCol w:w="6210"/>
        <w:gridCol w:w="2070"/>
      </w:tblGrid>
      <w:tr w:rsidR="0091170A" w:rsidRPr="00DC1CA0" w14:paraId="16E9B217" w14:textId="77777777" w:rsidTr="0091170A">
        <w:trPr>
          <w:tblHeader/>
        </w:trPr>
        <w:tc>
          <w:tcPr>
            <w:tcW w:w="7285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855F021" w14:textId="6FC2C6DA" w:rsidR="0091170A" w:rsidRPr="00DC1CA0" w:rsidRDefault="0091170A" w:rsidP="0091170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Peeps</w:t>
            </w:r>
          </w:p>
        </w:tc>
        <w:tc>
          <w:tcPr>
            <w:tcW w:w="207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3EA19BA" w14:textId="716DE6B2" w:rsidR="0091170A" w:rsidRPr="00DC1CA0" w:rsidRDefault="0091170A" w:rsidP="0091170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Student Name</w:t>
            </w:r>
          </w:p>
        </w:tc>
      </w:tr>
      <w:tr w:rsidR="0091170A" w:rsidRPr="00DC1CA0" w14:paraId="14E383A3" w14:textId="77777777" w:rsidTr="0091170A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9D4434" w14:textId="773DCD6B" w:rsidR="0091170A" w:rsidRDefault="0091170A" w:rsidP="0091170A">
            <w:pPr>
              <w:spacing w:line="240" w:lineRule="auto"/>
              <w:jc w:val="center"/>
              <w:rPr>
                <w:b/>
                <w:color w:val="910D28"/>
                <w:sz w:val="36"/>
                <w:szCs w:val="36"/>
              </w:rPr>
            </w:pPr>
            <w:r>
              <w:rPr>
                <w:b/>
                <w:color w:val="910D28"/>
                <w:sz w:val="36"/>
                <w:szCs w:val="36"/>
              </w:rPr>
              <w:t>1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4E6039" w14:textId="77777777" w:rsidR="0091170A" w:rsidRPr="00DC1CA0" w:rsidRDefault="0091170A" w:rsidP="0091170A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CE42BF" w14:textId="77777777" w:rsidR="0091170A" w:rsidRPr="00DC1CA0" w:rsidRDefault="0091170A" w:rsidP="0091170A">
            <w:pPr>
              <w:spacing w:line="240" w:lineRule="auto"/>
              <w:jc w:val="center"/>
            </w:pPr>
          </w:p>
        </w:tc>
      </w:tr>
      <w:tr w:rsidR="0091170A" w:rsidRPr="00DC1CA0" w14:paraId="1D93DCE2" w14:textId="77777777" w:rsidTr="0091170A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4C45D93" w14:textId="00C5B5E5" w:rsidR="0091170A" w:rsidRPr="00F33303" w:rsidRDefault="0091170A" w:rsidP="0091170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2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C46C61E" w14:textId="77777777" w:rsidR="0091170A" w:rsidRPr="00DC1CA0" w:rsidRDefault="0091170A" w:rsidP="0091170A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22B2E17" w14:textId="31EFCF17" w:rsidR="0091170A" w:rsidRPr="00DC1CA0" w:rsidRDefault="0091170A" w:rsidP="0091170A">
            <w:pPr>
              <w:spacing w:line="240" w:lineRule="auto"/>
              <w:jc w:val="center"/>
            </w:pPr>
          </w:p>
        </w:tc>
      </w:tr>
      <w:tr w:rsidR="0091170A" w:rsidRPr="00DC1CA0" w14:paraId="7D6941C1" w14:textId="77777777" w:rsidTr="0091170A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C8D8A3D" w14:textId="13B1B728" w:rsidR="0091170A" w:rsidRPr="00F33303" w:rsidRDefault="0091170A" w:rsidP="0091170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3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CFD3294" w14:textId="77777777" w:rsidR="0091170A" w:rsidRPr="00DC1CA0" w:rsidRDefault="0091170A" w:rsidP="0091170A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88A5199" w14:textId="57E869C4" w:rsidR="0091170A" w:rsidRPr="00DC1CA0" w:rsidRDefault="0091170A" w:rsidP="0091170A">
            <w:pPr>
              <w:spacing w:line="240" w:lineRule="auto"/>
              <w:jc w:val="center"/>
            </w:pPr>
          </w:p>
        </w:tc>
      </w:tr>
      <w:tr w:rsidR="0091170A" w:rsidRPr="00DC1CA0" w14:paraId="1ACE41EA" w14:textId="77777777" w:rsidTr="0091170A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D785DE" w14:textId="23CC44C3" w:rsidR="0091170A" w:rsidRPr="00F33303" w:rsidRDefault="0091170A" w:rsidP="0091170A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4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37745C" w14:textId="77777777" w:rsidR="0091170A" w:rsidRPr="00DC1CA0" w:rsidRDefault="0091170A" w:rsidP="0091170A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77B7AD" w14:textId="0A2E57D4" w:rsidR="0091170A" w:rsidRPr="00DC1CA0" w:rsidRDefault="0091170A" w:rsidP="0091170A">
            <w:pPr>
              <w:spacing w:line="240" w:lineRule="auto"/>
              <w:jc w:val="center"/>
            </w:pPr>
          </w:p>
        </w:tc>
      </w:tr>
      <w:tr w:rsidR="0091170A" w:rsidRPr="00DC1CA0" w14:paraId="5C812AC2" w14:textId="77777777" w:rsidTr="0091170A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9DC2F7C" w14:textId="6E76AE66" w:rsidR="0091170A" w:rsidRPr="00F33303" w:rsidRDefault="0091170A" w:rsidP="0091170A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5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167CA3" w14:textId="77777777" w:rsidR="0091170A" w:rsidRPr="00DC1CA0" w:rsidRDefault="0091170A" w:rsidP="0091170A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CB87C30" w14:textId="2EEC0867" w:rsidR="0091170A" w:rsidRPr="00DC1CA0" w:rsidRDefault="0091170A" w:rsidP="0091170A">
            <w:pPr>
              <w:spacing w:line="240" w:lineRule="auto"/>
              <w:jc w:val="center"/>
            </w:pPr>
          </w:p>
        </w:tc>
      </w:tr>
      <w:tr w:rsidR="0091170A" w:rsidRPr="00DC1CA0" w14:paraId="05219F3E" w14:textId="77777777" w:rsidTr="0091170A">
        <w:trPr>
          <w:trHeight w:val="1584"/>
        </w:trPr>
        <w:tc>
          <w:tcPr>
            <w:tcW w:w="10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5D09C9B" w14:textId="5A0D7CC8" w:rsidR="0091170A" w:rsidRPr="00F33303" w:rsidRDefault="0091170A" w:rsidP="0091170A">
            <w:pPr>
              <w:spacing w:line="240" w:lineRule="auto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color w:val="910D28"/>
                <w:sz w:val="36"/>
                <w:szCs w:val="36"/>
              </w:rPr>
              <w:t>6</w:t>
            </w:r>
          </w:p>
        </w:tc>
        <w:tc>
          <w:tcPr>
            <w:tcW w:w="621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149969" w14:textId="77777777" w:rsidR="0091170A" w:rsidRPr="00DC1CA0" w:rsidRDefault="0091170A" w:rsidP="0091170A">
            <w:pPr>
              <w:spacing w:line="240" w:lineRule="auto"/>
              <w:jc w:val="center"/>
            </w:pPr>
          </w:p>
        </w:tc>
        <w:tc>
          <w:tcPr>
            <w:tcW w:w="207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4E2657" w14:textId="300B2D96" w:rsidR="0091170A" w:rsidRPr="00DC1CA0" w:rsidRDefault="0091170A" w:rsidP="0091170A">
            <w:pPr>
              <w:spacing w:line="240" w:lineRule="auto"/>
              <w:jc w:val="center"/>
            </w:pPr>
          </w:p>
        </w:tc>
      </w:tr>
    </w:tbl>
    <w:p w14:paraId="1EC35256" w14:textId="04EB5B1D" w:rsidR="001B5BA6" w:rsidRPr="00DC1CA0" w:rsidRDefault="001B5BA6" w:rsidP="00924F21">
      <w:pPr>
        <w:spacing w:line="240" w:lineRule="auto"/>
      </w:pP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B3B60A" w14:textId="77777777" w:rsidR="00C8093E" w:rsidRDefault="00C8093E" w:rsidP="00DC1CA0">
      <w:r>
        <w:separator/>
      </w:r>
    </w:p>
  </w:endnote>
  <w:endnote w:type="continuationSeparator" w:id="0">
    <w:p w14:paraId="0819540C" w14:textId="77777777" w:rsidR="00C8093E" w:rsidRDefault="00C8093E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5A3F6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10C1A8" w14:textId="205AEF4C" w:rsidR="009F0B2E" w:rsidRPr="008C5074" w:rsidRDefault="0091170A" w:rsidP="008C5074">
                          <w:pPr>
                            <w:pStyle w:val="Footer"/>
                          </w:pPr>
                          <w:r>
                            <w:t>SLAY THE SLANG!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3F10C1A8" w14:textId="205AEF4C" w:rsidR="009F0B2E" w:rsidRPr="008C5074" w:rsidRDefault="0091170A" w:rsidP="008C5074">
                    <w:pPr>
                      <w:pStyle w:val="Footer"/>
                    </w:pPr>
                    <w:r>
                      <w:t>SLAY THE SLANG!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3D70D3" w14:textId="77777777" w:rsidR="00C8093E" w:rsidRDefault="00C8093E" w:rsidP="00DC1CA0">
      <w:r>
        <w:separator/>
      </w:r>
    </w:p>
  </w:footnote>
  <w:footnote w:type="continuationSeparator" w:id="0">
    <w:p w14:paraId="4C2125A9" w14:textId="77777777" w:rsidR="00C8093E" w:rsidRDefault="00C8093E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0A"/>
    <w:rsid w:val="00072D23"/>
    <w:rsid w:val="000C7623"/>
    <w:rsid w:val="001A5E81"/>
    <w:rsid w:val="001B5BA6"/>
    <w:rsid w:val="002040D8"/>
    <w:rsid w:val="00222C7A"/>
    <w:rsid w:val="00245200"/>
    <w:rsid w:val="00274BB5"/>
    <w:rsid w:val="002D4C34"/>
    <w:rsid w:val="00304DC6"/>
    <w:rsid w:val="00403889"/>
    <w:rsid w:val="004360DB"/>
    <w:rsid w:val="00463853"/>
    <w:rsid w:val="00480109"/>
    <w:rsid w:val="004806AD"/>
    <w:rsid w:val="004856EB"/>
    <w:rsid w:val="004C2D48"/>
    <w:rsid w:val="004D0B87"/>
    <w:rsid w:val="004E6E8C"/>
    <w:rsid w:val="005345DE"/>
    <w:rsid w:val="00565FFD"/>
    <w:rsid w:val="00567038"/>
    <w:rsid w:val="005B2598"/>
    <w:rsid w:val="005B4511"/>
    <w:rsid w:val="005E3EB2"/>
    <w:rsid w:val="006C5B24"/>
    <w:rsid w:val="006E2654"/>
    <w:rsid w:val="006F637F"/>
    <w:rsid w:val="007472DB"/>
    <w:rsid w:val="00782F44"/>
    <w:rsid w:val="007A5710"/>
    <w:rsid w:val="00843190"/>
    <w:rsid w:val="008C5074"/>
    <w:rsid w:val="008E31E6"/>
    <w:rsid w:val="008F712F"/>
    <w:rsid w:val="009112D3"/>
    <w:rsid w:val="0091170A"/>
    <w:rsid w:val="00914680"/>
    <w:rsid w:val="00924F21"/>
    <w:rsid w:val="00976B6A"/>
    <w:rsid w:val="00977E3D"/>
    <w:rsid w:val="009A5045"/>
    <w:rsid w:val="009A7873"/>
    <w:rsid w:val="009F0B2E"/>
    <w:rsid w:val="00A1673F"/>
    <w:rsid w:val="00AF213D"/>
    <w:rsid w:val="00BD7B9F"/>
    <w:rsid w:val="00C43388"/>
    <w:rsid w:val="00C8093E"/>
    <w:rsid w:val="00CE2E34"/>
    <w:rsid w:val="00CF4EFB"/>
    <w:rsid w:val="00D72955"/>
    <w:rsid w:val="00D760BA"/>
    <w:rsid w:val="00DC1CA0"/>
    <w:rsid w:val="00E26CEB"/>
    <w:rsid w:val="00E326C3"/>
    <w:rsid w:val="00E45663"/>
    <w:rsid w:val="00E46C11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853A9"/>
  <w15:chartTrackingRefBased/>
  <w15:docId w15:val="{E1C36A9F-E4B9-C34A-802F-B9108EB8A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4360DB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0D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0D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360D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360D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0D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36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0DB"/>
  </w:style>
  <w:style w:type="character" w:customStyle="1" w:styleId="Heading1Char">
    <w:name w:val="Heading 1 Char"/>
    <w:basedOn w:val="DefaultParagraphFont"/>
    <w:link w:val="Heading1"/>
    <w:uiPriority w:val="9"/>
    <w:rsid w:val="004360DB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360D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360D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360D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0D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0D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0D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0D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0D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360D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360D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360D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360D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360D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43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360D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4360DB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0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0D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4360DB"/>
    <w:pPr>
      <w:ind w:left="720"/>
      <w:contextualSpacing/>
    </w:pPr>
  </w:style>
  <w:style w:type="paragraph" w:customStyle="1" w:styleId="AnswerKey">
    <w:name w:val="Answer Key"/>
    <w:basedOn w:val="Normal"/>
    <w:qFormat/>
    <w:rsid w:val="004360D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harris/Library/Group%20Containers/UBF8T346G9.Office/User%20Content.localized/Templates.localized/LEARN%20Vertical%20Template%202025-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2025-2.dotx</Template>
  <TotalTime>7</TotalTime>
  <Pages>6</Pages>
  <Words>72</Words>
  <Characters>222</Characters>
  <Application>Microsoft Office Word</Application>
  <DocSecurity>0</DocSecurity>
  <Lines>131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Slay The Slang</dc:title>
  <dc:subject/>
  <dc:creator>K20 Center</dc:creator>
  <cp:keywords/>
  <dc:description/>
  <cp:lastModifiedBy>Harris, Hudson J.</cp:lastModifiedBy>
  <cp:revision>2</cp:revision>
  <cp:lastPrinted>2026-01-27T16:48:00Z</cp:lastPrinted>
  <dcterms:created xsi:type="dcterms:W3CDTF">2026-09-21T19:11:00Z</dcterms:created>
  <dcterms:modified xsi:type="dcterms:W3CDTF">2026-09-21T20:03:00Z</dcterms:modified>
  <cp:category/>
</cp:coreProperties>
</file>