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895313E" w14:textId="1F517698" w:rsidR="00446C13" w:rsidRDefault="00E20266" w:rsidP="00DC7A6D">
      <w:pPr>
        <w:pStyle w:val="Title"/>
      </w:pPr>
      <w:r>
        <w:t>Card Sort Images</w:t>
      </w:r>
    </w:p>
    <w:tbl>
      <w:tblPr>
        <w:tblStyle w:val="TableGrid"/>
        <w:tblW w:w="9669" w:type="dxa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866"/>
        <w:gridCol w:w="4803"/>
      </w:tblGrid>
      <w:tr w:rsidR="005B587D" w14:paraId="7BFE8EC3" w14:textId="77777777" w:rsidTr="008A47F5">
        <w:trPr>
          <w:trHeight w:val="2448"/>
          <w:jc w:val="center"/>
        </w:trPr>
        <w:tc>
          <w:tcPr>
            <w:tcW w:w="4866" w:type="dxa"/>
            <w:vAlign w:val="bottom"/>
          </w:tcPr>
          <w:p w14:paraId="264EA660" w14:textId="6C94BF7C" w:rsidR="00D3698A" w:rsidRDefault="002D5677" w:rsidP="008A47F5">
            <w:pPr>
              <w:jc w:val="center"/>
            </w:pPr>
            <w:r w:rsidRPr="002D5677">
              <w:rPr>
                <w:noProof/>
              </w:rPr>
              <w:drawing>
                <wp:inline distT="0" distB="0" distL="0" distR="0" wp14:anchorId="2182EF09" wp14:editId="1E5706F9">
                  <wp:extent cx="1410736" cy="141859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35" cy="1425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  <w:vAlign w:val="center"/>
          </w:tcPr>
          <w:p w14:paraId="32518240" w14:textId="251EEAFC" w:rsidR="00D3698A" w:rsidRDefault="002D5677" w:rsidP="008A47F5">
            <w:pPr>
              <w:jc w:val="center"/>
            </w:pPr>
            <w:r w:rsidRPr="002D5677">
              <w:rPr>
                <w:noProof/>
              </w:rPr>
              <w:drawing>
                <wp:inline distT="0" distB="0" distL="0" distR="0" wp14:anchorId="2E2984B6" wp14:editId="20AB46F7">
                  <wp:extent cx="1749778" cy="1510082"/>
                  <wp:effectExtent l="0" t="0" r="3175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778" cy="151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87D" w14:paraId="71171E7A" w14:textId="77777777" w:rsidTr="008A47F5">
        <w:trPr>
          <w:trHeight w:val="2448"/>
          <w:jc w:val="center"/>
        </w:trPr>
        <w:tc>
          <w:tcPr>
            <w:tcW w:w="4866" w:type="dxa"/>
            <w:vAlign w:val="center"/>
          </w:tcPr>
          <w:p w14:paraId="6FB7D3E9" w14:textId="6E3300A8" w:rsidR="00D3698A" w:rsidRDefault="002D5677" w:rsidP="008A47F5">
            <w:pPr>
              <w:jc w:val="center"/>
            </w:pPr>
            <w:r w:rsidRPr="002D5677">
              <w:rPr>
                <w:noProof/>
              </w:rPr>
              <w:drawing>
                <wp:inline distT="0" distB="0" distL="0" distR="0" wp14:anchorId="35AD2D76" wp14:editId="04C1658D">
                  <wp:extent cx="2425700" cy="14097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  <w:vAlign w:val="center"/>
          </w:tcPr>
          <w:p w14:paraId="7A498242" w14:textId="2DD2DA4F" w:rsidR="00D3698A" w:rsidRDefault="002D5677" w:rsidP="008A47F5">
            <w:pPr>
              <w:jc w:val="center"/>
            </w:pPr>
            <w:r w:rsidRPr="002D5677">
              <w:rPr>
                <w:noProof/>
              </w:rPr>
              <w:drawing>
                <wp:inline distT="0" distB="0" distL="0" distR="0" wp14:anchorId="0D0DC731" wp14:editId="1947EBBE">
                  <wp:extent cx="1731434" cy="163894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944" cy="165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5B587D" w14:paraId="1E994D13" w14:textId="77777777" w:rsidTr="008A47F5">
        <w:trPr>
          <w:trHeight w:val="2448"/>
          <w:jc w:val="center"/>
        </w:trPr>
        <w:tc>
          <w:tcPr>
            <w:tcW w:w="4866" w:type="dxa"/>
            <w:vAlign w:val="center"/>
          </w:tcPr>
          <w:p w14:paraId="1EF91BF1" w14:textId="08420A88" w:rsidR="00D3698A" w:rsidRDefault="005B587D" w:rsidP="008A47F5">
            <w:pPr>
              <w:jc w:val="center"/>
            </w:pPr>
            <w:r w:rsidRPr="005B587D">
              <w:rPr>
                <w:noProof/>
              </w:rPr>
              <w:drawing>
                <wp:inline distT="0" distB="0" distL="0" distR="0" wp14:anchorId="689AB1B6" wp14:editId="4D99AE2D">
                  <wp:extent cx="2468880" cy="159105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59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  <w:vAlign w:val="center"/>
          </w:tcPr>
          <w:p w14:paraId="55B1BC80" w14:textId="17E7497F" w:rsidR="00D3698A" w:rsidRDefault="002D5677" w:rsidP="008A47F5">
            <w:pPr>
              <w:jc w:val="center"/>
            </w:pPr>
            <w:r w:rsidRPr="002D5677">
              <w:rPr>
                <w:noProof/>
              </w:rPr>
              <w:drawing>
                <wp:inline distT="0" distB="0" distL="0" distR="0" wp14:anchorId="1EFB5692" wp14:editId="263B5A49">
                  <wp:extent cx="2758698" cy="1649029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443" cy="166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87D" w14:paraId="10DA75A2" w14:textId="77777777" w:rsidTr="008A47F5">
        <w:trPr>
          <w:trHeight w:val="2448"/>
          <w:jc w:val="center"/>
        </w:trPr>
        <w:tc>
          <w:tcPr>
            <w:tcW w:w="4866" w:type="dxa"/>
            <w:vAlign w:val="center"/>
          </w:tcPr>
          <w:p w14:paraId="7A2E8BD2" w14:textId="7A17A61D" w:rsidR="00D3698A" w:rsidRDefault="002D5677" w:rsidP="008A47F5">
            <w:pPr>
              <w:jc w:val="center"/>
            </w:pPr>
            <w:r w:rsidRPr="002D5677">
              <w:rPr>
                <w:noProof/>
              </w:rPr>
              <w:drawing>
                <wp:inline distT="0" distB="0" distL="0" distR="0" wp14:anchorId="784C9AF8" wp14:editId="25E1B083">
                  <wp:extent cx="2812942" cy="1674241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49" cy="174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  <w:vAlign w:val="center"/>
          </w:tcPr>
          <w:p w14:paraId="66B6E0C9" w14:textId="30CA0B14" w:rsidR="00D3698A" w:rsidRDefault="002D5677" w:rsidP="008A47F5">
            <w:pPr>
              <w:jc w:val="center"/>
            </w:pPr>
            <w:r w:rsidRPr="002D5677">
              <w:rPr>
                <w:noProof/>
              </w:rPr>
              <w:drawing>
                <wp:inline distT="0" distB="0" distL="0" distR="0" wp14:anchorId="5217D87A" wp14:editId="2688957A">
                  <wp:extent cx="2774197" cy="1762326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507" cy="178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925D28" w14:textId="77777777" w:rsidR="00BF063A" w:rsidRPr="00BF063A" w:rsidRDefault="00BF063A" w:rsidP="002D5677"/>
    <w:sectPr w:rsidR="00BF063A" w:rsidRPr="00BF063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564D69" w14:textId="77777777" w:rsidR="003B0960" w:rsidRDefault="003B0960" w:rsidP="00293785">
      <w:pPr>
        <w:spacing w:after="0" w:line="240" w:lineRule="auto"/>
      </w:pPr>
      <w:r>
        <w:separator/>
      </w:r>
    </w:p>
  </w:endnote>
  <w:endnote w:type="continuationSeparator" w:id="0">
    <w:p w14:paraId="2AF8C8A6" w14:textId="77777777" w:rsidR="003B0960" w:rsidRDefault="003B0960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E4340F" w14:textId="77777777" w:rsidR="00771490" w:rsidRDefault="007714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6EE86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A691C4" wp14:editId="5F32C5D2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209F6B" w14:textId="1B76A5C4" w:rsidR="00293785" w:rsidRDefault="003B096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927131741B1F864F9DAD11FF11F2382E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17BDC">
                                <w:t>Venom: From Lethal to Lifesaving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A691C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" filled="f" stroked="f">
              <v:textbox>
                <w:txbxContent>
                  <w:p w14:paraId="6B209F6B" w14:textId="1B76A5C4" w:rsidR="00293785" w:rsidRDefault="002E7045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927131741B1F864F9DAD11FF11F2382E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17BDC">
                          <w:t>Venom: From Lethal to Lifesaving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39DBFD47" wp14:editId="47906D86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33F77" w14:textId="77777777" w:rsidR="00771490" w:rsidRDefault="007714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8875D9" w14:textId="77777777" w:rsidR="003B0960" w:rsidRDefault="003B0960" w:rsidP="00293785">
      <w:pPr>
        <w:spacing w:after="0" w:line="240" w:lineRule="auto"/>
      </w:pPr>
      <w:r>
        <w:separator/>
      </w:r>
    </w:p>
  </w:footnote>
  <w:footnote w:type="continuationSeparator" w:id="0">
    <w:p w14:paraId="554B78F5" w14:textId="77777777" w:rsidR="003B0960" w:rsidRDefault="003B0960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68D8F" w14:textId="77777777" w:rsidR="00771490" w:rsidRDefault="00771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EC904" w14:textId="77777777" w:rsidR="00771490" w:rsidRDefault="007714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CD0A0" w14:textId="77777777" w:rsidR="00771490" w:rsidRDefault="007714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B9D"/>
    <w:rsid w:val="0004006F"/>
    <w:rsid w:val="00053775"/>
    <w:rsid w:val="0005619A"/>
    <w:rsid w:val="0011259B"/>
    <w:rsid w:val="00116FDD"/>
    <w:rsid w:val="00117BDC"/>
    <w:rsid w:val="00125621"/>
    <w:rsid w:val="001D0BBF"/>
    <w:rsid w:val="001E1F85"/>
    <w:rsid w:val="001F125D"/>
    <w:rsid w:val="0022493A"/>
    <w:rsid w:val="002345CC"/>
    <w:rsid w:val="00293785"/>
    <w:rsid w:val="002C0879"/>
    <w:rsid w:val="002C37B4"/>
    <w:rsid w:val="002D5677"/>
    <w:rsid w:val="002E7045"/>
    <w:rsid w:val="0036040A"/>
    <w:rsid w:val="003B0960"/>
    <w:rsid w:val="00403699"/>
    <w:rsid w:val="004427DE"/>
    <w:rsid w:val="00446C13"/>
    <w:rsid w:val="005078B4"/>
    <w:rsid w:val="0053328A"/>
    <w:rsid w:val="00540FC6"/>
    <w:rsid w:val="00544CE7"/>
    <w:rsid w:val="005511B6"/>
    <w:rsid w:val="00553C98"/>
    <w:rsid w:val="005B587D"/>
    <w:rsid w:val="005F2E59"/>
    <w:rsid w:val="00645D7F"/>
    <w:rsid w:val="00656940"/>
    <w:rsid w:val="00665274"/>
    <w:rsid w:val="00666C03"/>
    <w:rsid w:val="00686DAB"/>
    <w:rsid w:val="006C55A3"/>
    <w:rsid w:val="006E1542"/>
    <w:rsid w:val="00721EA4"/>
    <w:rsid w:val="00771490"/>
    <w:rsid w:val="007B055F"/>
    <w:rsid w:val="007E6F1D"/>
    <w:rsid w:val="007F4DEE"/>
    <w:rsid w:val="00880013"/>
    <w:rsid w:val="008920A4"/>
    <w:rsid w:val="008A47F5"/>
    <w:rsid w:val="008B446C"/>
    <w:rsid w:val="008F5386"/>
    <w:rsid w:val="009013C4"/>
    <w:rsid w:val="00913172"/>
    <w:rsid w:val="00981E19"/>
    <w:rsid w:val="009B52E4"/>
    <w:rsid w:val="009D6E8D"/>
    <w:rsid w:val="00A03A15"/>
    <w:rsid w:val="00A101E8"/>
    <w:rsid w:val="00AC349E"/>
    <w:rsid w:val="00B64C33"/>
    <w:rsid w:val="00B92DBF"/>
    <w:rsid w:val="00BD119F"/>
    <w:rsid w:val="00BF063A"/>
    <w:rsid w:val="00C73EA1"/>
    <w:rsid w:val="00C83B9D"/>
    <w:rsid w:val="00C8524A"/>
    <w:rsid w:val="00CC4F77"/>
    <w:rsid w:val="00CD3CF6"/>
    <w:rsid w:val="00CE336D"/>
    <w:rsid w:val="00D106FF"/>
    <w:rsid w:val="00D3698A"/>
    <w:rsid w:val="00D626EB"/>
    <w:rsid w:val="00DC7A6D"/>
    <w:rsid w:val="00E20266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2C9085"/>
  <w15:docId w15:val="{94800341-3252-824B-AA48-8BBF2D8B0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A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A15"/>
    <w:rPr>
      <w:rFonts w:ascii="Segoe UI" w:hAnsi="Segoe UI" w:cs="Segoe UI"/>
      <w:sz w:val="18"/>
      <w:szCs w:val="18"/>
    </w:rPr>
  </w:style>
  <w:style w:type="character" w:customStyle="1" w:styleId="None">
    <w:name w:val="None"/>
    <w:rsid w:val="00BF0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tif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exstroukoff/Downloads/Vertical%20LEARN%20Document%20Attachment%20with%20Instructions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27131741B1F864F9DAD11FF11F23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BD9AA-B498-F944-A962-855F9D0C1CF6}"/>
      </w:docPartPr>
      <w:docPartBody>
        <w:p w:rsidR="002E3CC5" w:rsidRDefault="00062AC8">
          <w:pPr>
            <w:pStyle w:val="927131741B1F864F9DAD11FF11F2382E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AC8"/>
    <w:rsid w:val="00062AC8"/>
    <w:rsid w:val="0020764E"/>
    <w:rsid w:val="002B0C81"/>
    <w:rsid w:val="002E3CC5"/>
    <w:rsid w:val="007E60BC"/>
    <w:rsid w:val="00A14259"/>
    <w:rsid w:val="00A57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27131741B1F864F9DAD11FF11F2382E">
    <w:name w:val="927131741B1F864F9DAD11FF11F238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8D91B-A948-1B41-B246-76F8C890E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 (2).dotx</Template>
  <TotalTime>18</TotalTime>
  <Pages>1</Pages>
  <Words>10</Words>
  <Characters>28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Venom: From Lethal to Lifesaving</vt:lpstr>
    </vt:vector>
  </TitlesOfParts>
  <Manager/>
  <Company/>
  <LinksUpToDate>false</LinksUpToDate>
  <CharactersWithSpaces>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Venom: From Lethal to Lifesaving</dc:title>
  <dc:subject/>
  <dc:creator>k20 center</dc:creator>
  <cp:keywords/>
  <dc:description/>
  <cp:lastModifiedBy>Walters, Darrin J.</cp:lastModifiedBy>
  <cp:revision>5</cp:revision>
  <cp:lastPrinted>2019-06-10T19:54:00Z</cp:lastPrinted>
  <dcterms:created xsi:type="dcterms:W3CDTF">2019-10-16T19:40:00Z</dcterms:created>
  <dcterms:modified xsi:type="dcterms:W3CDTF">2019-10-16T20:11:00Z</dcterms:modified>
  <cp:category/>
</cp:coreProperties>
</file>