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B7F4066" w14:textId="77777777" w:rsidR="00DA2303" w:rsidRPr="00F67E20" w:rsidRDefault="00DA2303" w:rsidP="00DA2303">
      <w:pPr>
        <w:pStyle w:val="Title"/>
      </w:pPr>
      <w:r>
        <w:t>Reflections</w:t>
      </w:r>
      <w:r w:rsidRPr="00F67E20">
        <w:t>: Guided Notes</w:t>
      </w:r>
    </w:p>
    <w:p w14:paraId="5BD67925" w14:textId="77777777" w:rsidR="00DA2303" w:rsidRPr="00F67E20" w:rsidRDefault="00DA2303" w:rsidP="00DA2303">
      <w:pPr>
        <w:pStyle w:val="Heading1"/>
      </w:pPr>
      <w:r w:rsidRPr="00F67E20">
        <w:t>Vocabulary</w:t>
      </w:r>
    </w:p>
    <w:p w14:paraId="4DF27674" w14:textId="77777777" w:rsidR="00DA2303" w:rsidRPr="006F5733" w:rsidRDefault="00DA2303" w:rsidP="00DA2303">
      <w:pPr>
        <w:pStyle w:val="BodyText"/>
        <w:numPr>
          <w:ilvl w:val="0"/>
          <w:numId w:val="12"/>
        </w:numPr>
      </w:pPr>
      <w:r>
        <w:rPr>
          <w:b/>
          <w:bCs/>
          <w:color w:val="3E5C61" w:themeColor="accent6"/>
          <w:u w:val="single"/>
        </w:rPr>
        <w:t>_______________</w:t>
      </w:r>
      <w:r w:rsidRPr="006F5733">
        <w:rPr>
          <w:b/>
          <w:bCs/>
          <w:color w:val="3E5C61" w:themeColor="accent6"/>
        </w:rPr>
        <w:t>:</w:t>
      </w:r>
      <w:r w:rsidRPr="006F5733">
        <w:t xml:space="preserve"> a type of transformation that uses a </w:t>
      </w:r>
      <w:r w:rsidRPr="006F5733">
        <w:rPr>
          <w:i/>
          <w:iCs/>
        </w:rPr>
        <w:t>reflection line</w:t>
      </w:r>
      <w:r w:rsidRPr="006F5733">
        <w:t xml:space="preserve"> like a mirror to create a mirror image; the figure is </w:t>
      </w:r>
      <w:r w:rsidRPr="006F5733">
        <w:rPr>
          <w:b/>
          <w:bCs/>
        </w:rPr>
        <w:t>flipped</w:t>
      </w:r>
      <w:r w:rsidRPr="006F5733">
        <w:t xml:space="preserve"> over the </w:t>
      </w:r>
      <w:r w:rsidRPr="006F5733">
        <w:rPr>
          <w:i/>
          <w:iCs/>
        </w:rPr>
        <w:t>reflection line</w:t>
      </w:r>
    </w:p>
    <w:p w14:paraId="30E81E4C" w14:textId="77777777" w:rsidR="00DA2303" w:rsidRDefault="00DA2303" w:rsidP="00DA2303">
      <w:pPr>
        <w:pStyle w:val="BodyText"/>
      </w:pPr>
    </w:p>
    <w:p w14:paraId="53DF0B3F" w14:textId="0E0CECE6" w:rsidR="00DA2303" w:rsidRDefault="00DA2303" w:rsidP="00DA2303">
      <w:pPr>
        <w:pStyle w:val="Heading1"/>
      </w:pPr>
      <w:r>
        <w:t>Algebraic Rules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97"/>
        <w:gridCol w:w="3613"/>
        <w:gridCol w:w="499"/>
        <w:gridCol w:w="3020"/>
        <w:gridCol w:w="3201"/>
      </w:tblGrid>
      <w:tr w:rsidR="00DA2303" w:rsidRPr="00F67E20" w14:paraId="73B3C879" w14:textId="77777777" w:rsidTr="00DA2303">
        <w:trPr>
          <w:trHeight w:val="315"/>
        </w:trPr>
        <w:tc>
          <w:tcPr>
            <w:tcW w:w="2401" w:type="pct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2EBF4E39" w14:textId="01384378" w:rsidR="00DA2303" w:rsidRDefault="00605CC6" w:rsidP="006222BC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6680F416" wp14:editId="724ED284">
                  <wp:extent cx="3749040" cy="1727856"/>
                  <wp:effectExtent l="0" t="0" r="3810" b="5715"/>
                  <wp:docPr id="2108864886" name="Picture 3" descr="A screen shot of a computer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864886" name="Picture 3" descr="A screen shot of a computer gam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2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7C28AE7B" w14:textId="77777777" w:rsidR="00DA2303" w:rsidRPr="00A86CBA" w:rsidRDefault="00DA2303" w:rsidP="006222BC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2406" w:type="pct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3FBA935A" w14:textId="45CAFD4A" w:rsidR="00DA2303" w:rsidRDefault="00605CC6" w:rsidP="006222BC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1763DFCB" wp14:editId="6E09354E">
                  <wp:extent cx="3749040" cy="1733352"/>
                  <wp:effectExtent l="0" t="0" r="3810" b="635"/>
                  <wp:docPr id="1983093337" name="Picture 2" descr="A screen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093337" name="Picture 2" descr="A screenshot of a graph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3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303" w:rsidRPr="00F67E20" w14:paraId="5862712D" w14:textId="77777777" w:rsidTr="00DA2303">
        <w:trPr>
          <w:trHeight w:val="315"/>
        </w:trPr>
        <w:tc>
          <w:tcPr>
            <w:tcW w:w="1004" w:type="pct"/>
            <w:tcBorders>
              <w:top w:val="single" w:sz="12" w:space="0" w:color="3E5C61" w:themeColor="accent2"/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531EAF8F" w14:textId="77777777" w:rsidR="00DA2303" w:rsidRDefault="00DA2303" w:rsidP="006222BC">
            <w:pPr>
              <w:pStyle w:val="TableColumnHeaders"/>
            </w:pPr>
            <w:r>
              <w:t>Reflected over…</w:t>
            </w:r>
          </w:p>
        </w:tc>
        <w:tc>
          <w:tcPr>
            <w:tcW w:w="1397" w:type="pct"/>
            <w:tcBorders>
              <w:top w:val="single" w:sz="12" w:space="0" w:color="3E5C61" w:themeColor="accent2"/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5B41E67A" w14:textId="77777777" w:rsidR="00DA2303" w:rsidRDefault="00DA2303" w:rsidP="006222BC">
            <w:pPr>
              <w:pStyle w:val="TableColumnHeaders"/>
            </w:pPr>
            <w:r>
              <w:t xml:space="preserve">Algebraic </w:t>
            </w:r>
            <w:r w:rsidRPr="00F67E20">
              <w:t>Rule</w:t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0A33B4E2" w14:textId="77777777" w:rsidR="00DA2303" w:rsidRPr="00A86CBA" w:rsidRDefault="00DA2303" w:rsidP="006222BC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1168" w:type="pct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7CAEFE6A" w14:textId="77777777" w:rsidR="00DA2303" w:rsidRPr="00F67E20" w:rsidRDefault="00DA2303" w:rsidP="006222BC">
            <w:pPr>
              <w:pStyle w:val="TableColumnHeaders"/>
            </w:pPr>
            <w:r>
              <w:t>Reflected over…</w:t>
            </w:r>
          </w:p>
        </w:tc>
        <w:tc>
          <w:tcPr>
            <w:tcW w:w="1239" w:type="pct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6063312D" w14:textId="77777777" w:rsidR="00DA2303" w:rsidRPr="00F67E20" w:rsidRDefault="00DA2303" w:rsidP="006222BC">
            <w:pPr>
              <w:pStyle w:val="TableColumnHeaders"/>
            </w:pPr>
            <w:r>
              <w:t xml:space="preserve">Algebraic </w:t>
            </w:r>
            <w:r w:rsidRPr="00F67E20">
              <w:t>Rule</w:t>
            </w:r>
          </w:p>
        </w:tc>
      </w:tr>
      <w:tr w:rsidR="00DA2303" w:rsidRPr="00F67E20" w14:paraId="7E8E02A5" w14:textId="77777777" w:rsidTr="00DA2303">
        <w:trPr>
          <w:trHeight w:val="432"/>
        </w:trPr>
        <w:tc>
          <w:tcPr>
            <w:tcW w:w="1004" w:type="pct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539C9F6B" w14:textId="77777777" w:rsidR="00DA2303" w:rsidRPr="007513F7" w:rsidRDefault="00DA2303" w:rsidP="006222BC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x</w:t>
            </w:r>
            <w:r>
              <w:t>-axis</w:t>
            </w:r>
          </w:p>
        </w:tc>
        <w:tc>
          <w:tcPr>
            <w:tcW w:w="1397" w:type="pct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3A9C9E11" w14:textId="77777777" w:rsidR="00DA2303" w:rsidRDefault="00DA2303" w:rsidP="006222BC">
            <w:pPr>
              <w:pStyle w:val="TableData"/>
            </w:pPr>
            <w:r w:rsidRPr="00EE32FB">
              <w:rPr>
                <w:i/>
                <w:iCs/>
                <w:position w:val="-14"/>
              </w:rPr>
              <w:object w:dxaOrig="940" w:dyaOrig="400" w14:anchorId="7D6636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9pt;height:19.9pt" o:ole="">
                  <v:imagedata r:id="rId10" o:title=""/>
                </v:shape>
                <o:OLEObject Type="Embed" ProgID="Equation.DSMT4" ShapeID="_x0000_i1025" DrawAspect="Content" ObjectID="_1802243169" r:id="rId11"/>
              </w:object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</w:tcPr>
          <w:p w14:paraId="2568D5FB" w14:textId="77777777" w:rsidR="00DA2303" w:rsidRPr="00A86CBA" w:rsidRDefault="00DA2303" w:rsidP="006222BC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1168" w:type="pct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41E5D5ED" w14:textId="77777777" w:rsidR="00DA2303" w:rsidRPr="00F67E20" w:rsidRDefault="00DA2303" w:rsidP="006222BC">
            <w:pPr>
              <w:pStyle w:val="TableData"/>
              <w:jc w:val="center"/>
            </w:pPr>
            <w:r>
              <w:t xml:space="preserve">…the </w:t>
            </w:r>
            <w:r w:rsidRPr="00EE32FB">
              <w:rPr>
                <w:rFonts w:ascii="Times New Roman" w:hAnsi="Times New Roman" w:cs="Times New Roman"/>
                <w:i/>
                <w:iCs/>
              </w:rPr>
              <w:t>y</w:t>
            </w:r>
            <w:r>
              <w:t>-axis</w:t>
            </w:r>
          </w:p>
        </w:tc>
        <w:tc>
          <w:tcPr>
            <w:tcW w:w="1239" w:type="pct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94CB379" w14:textId="77777777" w:rsidR="00DA2303" w:rsidRPr="00F67E20" w:rsidRDefault="00DA2303" w:rsidP="006222BC">
            <w:pPr>
              <w:pStyle w:val="TableData"/>
              <w:jc w:val="both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940" w:dyaOrig="400" w14:anchorId="5538B4DC">
                <v:shape id="_x0000_i1026" type="#_x0000_t75" style="width:46.9pt;height:19.9pt" o:ole="">
                  <v:imagedata r:id="rId10" o:title=""/>
                </v:shape>
                <o:OLEObject Type="Embed" ProgID="Equation.DSMT4" ShapeID="_x0000_i1026" DrawAspect="Content" ObjectID="_1802243170" r:id="rId12"/>
              </w:object>
            </w:r>
          </w:p>
        </w:tc>
      </w:tr>
    </w:tbl>
    <w:p w14:paraId="244151EB" w14:textId="77777777" w:rsidR="00605CC6" w:rsidRDefault="00605CC6" w:rsidP="00605CC6"/>
    <w:p w14:paraId="5E9FE7B4" w14:textId="77777777" w:rsidR="00605CC6" w:rsidRDefault="00605CC6">
      <w:pPr>
        <w:spacing w:after="160" w:line="259" w:lineRule="auto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br w:type="page"/>
      </w:r>
    </w:p>
    <w:p w14:paraId="410C8744" w14:textId="1C2BFD44" w:rsidR="00DA2303" w:rsidRDefault="00DA2303" w:rsidP="00DA2303">
      <w:pPr>
        <w:pStyle w:val="Heading1"/>
      </w:pPr>
      <w:r w:rsidRPr="005F28E3">
        <w:lastRenderedPageBreak/>
        <w:t xml:space="preserve">Applying </w:t>
      </w:r>
      <w:r>
        <w:t>Algebraic</w:t>
      </w:r>
      <w:r w:rsidRPr="005F28E3">
        <w:t xml:space="preserve"> Rules</w:t>
      </w:r>
    </w:p>
    <w:p w14:paraId="0AA2BF0D" w14:textId="170D5CB5" w:rsidR="00DA2303" w:rsidRPr="00F67E20" w:rsidRDefault="00DA2303" w:rsidP="00DA2303">
      <w:pPr>
        <w:pStyle w:val="BodyText"/>
      </w:pPr>
      <w:r>
        <w:t>Draw the image and c</w:t>
      </w:r>
      <w:r w:rsidRPr="005F28E3">
        <w:t>omplete the table</w:t>
      </w:r>
      <w:r w:rsidRPr="00F67E20">
        <w:t xml:space="preserve"> below for </w:t>
      </w:r>
      <w:bookmarkStart w:id="0" w:name="_Hlk189550238"/>
      <w:r w:rsidR="004D3943">
        <w:t>each given</w:t>
      </w:r>
      <w:bookmarkEnd w:id="0"/>
      <w:r w:rsidRPr="00F67E20">
        <w:t xml:space="preserve"> </w:t>
      </w:r>
      <w:r>
        <w:t>un</w:t>
      </w:r>
      <w:r w:rsidRPr="00F67E20">
        <w:t xml:space="preserve">shaded </w:t>
      </w:r>
      <w:proofErr w:type="gramStart"/>
      <w:r w:rsidRPr="00F67E20">
        <w:t>preimage</w:t>
      </w:r>
      <w:proofErr w:type="gramEnd"/>
      <w:r w:rsidRPr="00F67E20">
        <w:t>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21"/>
        <w:gridCol w:w="4736"/>
        <w:gridCol w:w="3983"/>
      </w:tblGrid>
      <w:tr w:rsidR="00DA2303" w:rsidRPr="00F67E20" w14:paraId="457411D6" w14:textId="77777777" w:rsidTr="00CC7136">
        <w:trPr>
          <w:cantSplit/>
          <w:trHeight w:val="315"/>
          <w:tblHeader/>
        </w:trPr>
        <w:tc>
          <w:tcPr>
            <w:tcW w:w="1631" w:type="pct"/>
            <w:shd w:val="clear" w:color="auto" w:fill="3E5C61" w:themeFill="accent2"/>
            <w:vAlign w:val="center"/>
          </w:tcPr>
          <w:p w14:paraId="2088151D" w14:textId="77777777" w:rsidR="00DA2303" w:rsidRPr="00F67E20" w:rsidRDefault="00DA2303" w:rsidP="006222BC">
            <w:pPr>
              <w:pStyle w:val="TableColumnHeaders"/>
            </w:pPr>
            <w:bookmarkStart w:id="1" w:name="_Hlk189032510"/>
            <w:r w:rsidRPr="00F67E20">
              <w:t>Graph</w:t>
            </w:r>
          </w:p>
        </w:tc>
        <w:tc>
          <w:tcPr>
            <w:tcW w:w="1830" w:type="pct"/>
            <w:shd w:val="clear" w:color="auto" w:fill="3E5C61" w:themeFill="accent2"/>
            <w:vAlign w:val="center"/>
          </w:tcPr>
          <w:p w14:paraId="1F9EC6A4" w14:textId="77777777" w:rsidR="00DA2303" w:rsidRPr="00F67E20" w:rsidRDefault="00DA2303" w:rsidP="006222BC">
            <w:pPr>
              <w:pStyle w:val="TableColumnHeaders"/>
            </w:pPr>
            <w:r w:rsidRPr="00F67E20">
              <w:t>Verbal Description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29373189" w14:textId="77777777" w:rsidR="00DA2303" w:rsidRPr="00F67E20" w:rsidRDefault="00DA2303" w:rsidP="006222BC">
            <w:pPr>
              <w:pStyle w:val="TableColumnHeaders"/>
            </w:pPr>
            <w:r>
              <w:t xml:space="preserve">Algebraic </w:t>
            </w:r>
            <w:r w:rsidRPr="00F67E20">
              <w:t>Rule</w:t>
            </w:r>
          </w:p>
        </w:tc>
      </w:tr>
      <w:tr w:rsidR="00CC7136" w:rsidRPr="00F67E20" w14:paraId="632C125C" w14:textId="77777777" w:rsidTr="00CC7136">
        <w:tc>
          <w:tcPr>
            <w:tcW w:w="1631" w:type="pct"/>
            <w:vAlign w:val="center"/>
          </w:tcPr>
          <w:p w14:paraId="10DD1A02" w14:textId="6F461F82" w:rsidR="00CC7136" w:rsidRPr="00CC7136" w:rsidRDefault="00464127" w:rsidP="00CC7136">
            <w:pPr>
              <w:pStyle w:val="RowHeader"/>
              <w:jc w:val="center"/>
              <w:rPr>
                <w:highlight w:val="yellow"/>
              </w:rPr>
            </w:pPr>
            <w:r w:rsidRPr="00464127">
              <w:rPr>
                <w:noProof/>
              </w:rPr>
              <w:drawing>
                <wp:inline distT="0" distB="0" distL="0" distR="0" wp14:anchorId="7033AF11" wp14:editId="09D00E4C">
                  <wp:extent cx="2059598" cy="2057400"/>
                  <wp:effectExtent l="0" t="0" r="0" b="0"/>
                  <wp:docPr id="172929236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292369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598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pct"/>
            <w:vAlign w:val="center"/>
          </w:tcPr>
          <w:p w14:paraId="0D3B7B59" w14:textId="6FBDED81" w:rsidR="00CC7136" w:rsidRPr="00F67E20" w:rsidRDefault="00CC7136" w:rsidP="00CC7136">
            <w:pPr>
              <w:pStyle w:val="TableData"/>
              <w:jc w:val="center"/>
            </w:pPr>
          </w:p>
        </w:tc>
        <w:tc>
          <w:tcPr>
            <w:tcW w:w="1539" w:type="pct"/>
            <w:vAlign w:val="center"/>
          </w:tcPr>
          <w:p w14:paraId="3DF7B6C9" w14:textId="3593710A" w:rsidR="00CC7136" w:rsidRPr="00F67E20" w:rsidRDefault="00CC7136" w:rsidP="00CC7136">
            <w:pPr>
              <w:pStyle w:val="TableData"/>
              <w:jc w:val="center"/>
              <w:rPr>
                <w:i/>
                <w:iCs/>
              </w:rPr>
            </w:pPr>
            <w:r w:rsidRPr="00EE32FB">
              <w:rPr>
                <w:i/>
                <w:iCs/>
                <w:position w:val="-14"/>
              </w:rPr>
              <w:object w:dxaOrig="1760" w:dyaOrig="400" w14:anchorId="10E17D5F">
                <v:shape id="_x0000_i1027" type="#_x0000_t75" style="width:88.5pt;height:19.9pt" o:ole="">
                  <v:imagedata r:id="rId15" o:title=""/>
                </v:shape>
                <o:OLEObject Type="Embed" ProgID="Equation.DSMT4" ShapeID="_x0000_i1027" DrawAspect="Content" ObjectID="_1802243171" r:id="rId16"/>
              </w:object>
            </w:r>
          </w:p>
        </w:tc>
      </w:tr>
      <w:tr w:rsidR="00CC7136" w:rsidRPr="00F67E20" w14:paraId="4EFCF17A" w14:textId="77777777" w:rsidTr="00CC7136">
        <w:tc>
          <w:tcPr>
            <w:tcW w:w="1631" w:type="pct"/>
            <w:vAlign w:val="center"/>
          </w:tcPr>
          <w:p w14:paraId="4BE6341D" w14:textId="6EE9A483" w:rsidR="00CC7136" w:rsidRPr="00CC7136" w:rsidRDefault="00691385" w:rsidP="00CC7136">
            <w:pPr>
              <w:pStyle w:val="RowHeader"/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45916ED" wp14:editId="38D133C7">
                  <wp:extent cx="2068830" cy="2057400"/>
                  <wp:effectExtent l="0" t="0" r="7620" b="0"/>
                  <wp:docPr id="605776779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776779" name="Graphic 605776779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pct"/>
            <w:vAlign w:val="center"/>
          </w:tcPr>
          <w:p w14:paraId="596A0D4E" w14:textId="61EB570D" w:rsidR="00CC7136" w:rsidRDefault="00CC7136" w:rsidP="00CC7136">
            <w:pPr>
              <w:pStyle w:val="TableData"/>
              <w:jc w:val="center"/>
            </w:pPr>
            <w:r>
              <w:t xml:space="preserve">The preimage is reflected over the </w:t>
            </w:r>
            <w:r w:rsidRPr="00CC7136">
              <w:rPr>
                <w:i/>
                <w:iCs/>
              </w:rPr>
              <w:t>x</w:t>
            </w:r>
            <w:r>
              <w:t>-axis.</w:t>
            </w:r>
          </w:p>
        </w:tc>
        <w:tc>
          <w:tcPr>
            <w:tcW w:w="1539" w:type="pct"/>
            <w:vAlign w:val="center"/>
          </w:tcPr>
          <w:p w14:paraId="548D6232" w14:textId="77777777" w:rsidR="00CC7136" w:rsidRPr="00EE32FB" w:rsidRDefault="00CC7136" w:rsidP="00CC7136">
            <w:pPr>
              <w:pStyle w:val="TableData"/>
              <w:jc w:val="center"/>
              <w:rPr>
                <w:i/>
                <w:iCs/>
              </w:rPr>
            </w:pPr>
          </w:p>
        </w:tc>
      </w:tr>
      <w:bookmarkEnd w:id="1"/>
    </w:tbl>
    <w:p w14:paraId="7098D81B" w14:textId="337A58D1" w:rsidR="00691385" w:rsidRPr="00464127" w:rsidRDefault="00691385" w:rsidP="00241872"/>
    <w:sectPr w:rsidR="00691385" w:rsidRPr="00464127" w:rsidSect="008E4D00">
      <w:footerReference w:type="default" r:id="rId19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E43CB" w14:textId="77777777" w:rsidR="00CE12BC" w:rsidRDefault="00CE12BC" w:rsidP="00293785">
      <w:pPr>
        <w:spacing w:after="0" w:line="240" w:lineRule="auto"/>
      </w:pPr>
      <w:r>
        <w:separator/>
      </w:r>
    </w:p>
  </w:endnote>
  <w:endnote w:type="continuationSeparator" w:id="0">
    <w:p w14:paraId="6B9492A8" w14:textId="77777777" w:rsidR="00CE12BC" w:rsidRDefault="00CE12B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FEAE" w14:textId="284014C9" w:rsidR="00293785" w:rsidRDefault="00645919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1C528B" wp14:editId="2DFA1520">
              <wp:simplePos x="0" y="0"/>
              <wp:positionH relativeFrom="column">
                <wp:posOffset>3771900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E67DD5" w14:textId="6A08BC09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D213254EBBCC4296A8CAA04637342D3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8552E">
                                <w:t>Symmetric Designs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C528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7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KmtYUneAAAACgEAAA8AAAAAAAAAAAAAAAAAugQAAGRycy9k&#10;b3ducmV2LnhtbFBLBQYAAAAABAAEAPMAAADFBQAAAAA=&#10;" filled="f" stroked="f">
              <v:textbox>
                <w:txbxContent>
                  <w:p w14:paraId="46E67DD5" w14:textId="6A08BC09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D213254EBBCC4296A8CAA04637342D3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C8552E">
                          <w:t>Symmetric Designs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270234D" wp14:editId="33B7D1D8">
          <wp:simplePos x="0" y="0"/>
          <wp:positionH relativeFrom="column">
            <wp:posOffset>3657600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987F4" w14:textId="77777777" w:rsidR="00CE12BC" w:rsidRDefault="00CE12BC" w:rsidP="00293785">
      <w:pPr>
        <w:spacing w:after="0" w:line="240" w:lineRule="auto"/>
      </w:pPr>
      <w:r>
        <w:separator/>
      </w:r>
    </w:p>
  </w:footnote>
  <w:footnote w:type="continuationSeparator" w:id="0">
    <w:p w14:paraId="4D62FF9A" w14:textId="77777777" w:rsidR="00CE12BC" w:rsidRDefault="00CE12BC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00C74"/>
    <w:multiLevelType w:val="hybridMultilevel"/>
    <w:tmpl w:val="D28E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154028">
    <w:abstractNumId w:val="7"/>
  </w:num>
  <w:num w:numId="2" w16cid:durableId="1168209891">
    <w:abstractNumId w:val="8"/>
  </w:num>
  <w:num w:numId="3" w16cid:durableId="926159314">
    <w:abstractNumId w:val="1"/>
  </w:num>
  <w:num w:numId="4" w16cid:durableId="74518366">
    <w:abstractNumId w:val="3"/>
  </w:num>
  <w:num w:numId="5" w16cid:durableId="1546328046">
    <w:abstractNumId w:val="4"/>
  </w:num>
  <w:num w:numId="6" w16cid:durableId="631256901">
    <w:abstractNumId w:val="6"/>
  </w:num>
  <w:num w:numId="7" w16cid:durableId="782967772">
    <w:abstractNumId w:val="5"/>
  </w:num>
  <w:num w:numId="8" w16cid:durableId="1425684222">
    <w:abstractNumId w:val="9"/>
  </w:num>
  <w:num w:numId="9" w16cid:durableId="418988455">
    <w:abstractNumId w:val="10"/>
  </w:num>
  <w:num w:numId="10" w16cid:durableId="291987456">
    <w:abstractNumId w:val="11"/>
  </w:num>
  <w:num w:numId="11" w16cid:durableId="958603663">
    <w:abstractNumId w:val="2"/>
  </w:num>
  <w:num w:numId="12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03"/>
    <w:rsid w:val="0004006F"/>
    <w:rsid w:val="00053775"/>
    <w:rsid w:val="0005619A"/>
    <w:rsid w:val="000639CB"/>
    <w:rsid w:val="000716BE"/>
    <w:rsid w:val="0011259B"/>
    <w:rsid w:val="00116FDD"/>
    <w:rsid w:val="00125621"/>
    <w:rsid w:val="001872E7"/>
    <w:rsid w:val="0019433D"/>
    <w:rsid w:val="001C12AA"/>
    <w:rsid w:val="001D0BBF"/>
    <w:rsid w:val="001E1F85"/>
    <w:rsid w:val="001E236D"/>
    <w:rsid w:val="001F125D"/>
    <w:rsid w:val="002345CC"/>
    <w:rsid w:val="00241872"/>
    <w:rsid w:val="002463C4"/>
    <w:rsid w:val="00293785"/>
    <w:rsid w:val="002B5A58"/>
    <w:rsid w:val="002C0879"/>
    <w:rsid w:val="002C37B4"/>
    <w:rsid w:val="0036040A"/>
    <w:rsid w:val="00371E0D"/>
    <w:rsid w:val="00446C13"/>
    <w:rsid w:val="00464127"/>
    <w:rsid w:val="004D3943"/>
    <w:rsid w:val="005078B4"/>
    <w:rsid w:val="005238BD"/>
    <w:rsid w:val="0053328A"/>
    <w:rsid w:val="00540FC6"/>
    <w:rsid w:val="0059698D"/>
    <w:rsid w:val="00605CC6"/>
    <w:rsid w:val="00645919"/>
    <w:rsid w:val="00645D7F"/>
    <w:rsid w:val="00656940"/>
    <w:rsid w:val="00666C03"/>
    <w:rsid w:val="00686DAB"/>
    <w:rsid w:val="00691385"/>
    <w:rsid w:val="00696D80"/>
    <w:rsid w:val="006E1542"/>
    <w:rsid w:val="00721EA4"/>
    <w:rsid w:val="007B055F"/>
    <w:rsid w:val="007D4DF2"/>
    <w:rsid w:val="007F6F58"/>
    <w:rsid w:val="00880013"/>
    <w:rsid w:val="008936E7"/>
    <w:rsid w:val="00895E9E"/>
    <w:rsid w:val="008E4D00"/>
    <w:rsid w:val="008F5386"/>
    <w:rsid w:val="00913172"/>
    <w:rsid w:val="00981267"/>
    <w:rsid w:val="00981E19"/>
    <w:rsid w:val="009B52E4"/>
    <w:rsid w:val="009C5132"/>
    <w:rsid w:val="009D6E8D"/>
    <w:rsid w:val="00A101E8"/>
    <w:rsid w:val="00A471FD"/>
    <w:rsid w:val="00A66FF7"/>
    <w:rsid w:val="00A72ACD"/>
    <w:rsid w:val="00AC349E"/>
    <w:rsid w:val="00AC75FD"/>
    <w:rsid w:val="00B068F9"/>
    <w:rsid w:val="00B92DBF"/>
    <w:rsid w:val="00BD119F"/>
    <w:rsid w:val="00C73EA1"/>
    <w:rsid w:val="00C8552E"/>
    <w:rsid w:val="00CB27A0"/>
    <w:rsid w:val="00CC4F77"/>
    <w:rsid w:val="00CC7136"/>
    <w:rsid w:val="00CD3CF6"/>
    <w:rsid w:val="00CE12BC"/>
    <w:rsid w:val="00CE317F"/>
    <w:rsid w:val="00CE336D"/>
    <w:rsid w:val="00D106FF"/>
    <w:rsid w:val="00D626EB"/>
    <w:rsid w:val="00DA2303"/>
    <w:rsid w:val="00DB1DA7"/>
    <w:rsid w:val="00E715F8"/>
    <w:rsid w:val="00E82674"/>
    <w:rsid w:val="00E97B5C"/>
    <w:rsid w:val="00ED24C8"/>
    <w:rsid w:val="00EE3A34"/>
    <w:rsid w:val="00F377E2"/>
    <w:rsid w:val="00F50748"/>
    <w:rsid w:val="00F72D02"/>
    <w:rsid w:val="00FA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88FD0"/>
  <w15:docId w15:val="{C9D139D4-88AA-4134-855C-32611095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paragraph" w:customStyle="1" w:styleId="TableData">
    <w:name w:val="Table Data"/>
    <w:basedOn w:val="Normal"/>
    <w:qFormat/>
    <w:rsid w:val="00DA23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13254EBBCC4296A8CAA04637342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1DCED-C269-40D1-9606-3C8C74F82B39}"/>
      </w:docPartPr>
      <w:docPartBody>
        <w:p w:rsidR="003B5EF1" w:rsidRDefault="003B5EF1">
          <w:pPr>
            <w:pStyle w:val="D213254EBBCC4296A8CAA04637342D3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EF1"/>
    <w:rsid w:val="000639CB"/>
    <w:rsid w:val="003B5EF1"/>
    <w:rsid w:val="005238BD"/>
    <w:rsid w:val="00981267"/>
    <w:rsid w:val="00A66FF7"/>
    <w:rsid w:val="00D67DFB"/>
    <w:rsid w:val="00DB1DA7"/>
    <w:rsid w:val="00E715F8"/>
    <w:rsid w:val="00FA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213254EBBCC4296A8CAA04637342D3F">
    <w:name w:val="D213254EBBCC4296A8CAA04637342D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Instructions.dotx</Template>
  <TotalTime>157</TotalTime>
  <Pages>2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Symmetric Designs</vt:lpstr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Symmetric Designs</dc:title>
  <dc:creator>Michell</dc:creator>
  <cp:lastModifiedBy>McNaughton, Jason M.</cp:lastModifiedBy>
  <cp:revision>9</cp:revision>
  <cp:lastPrinted>2016-07-14T14:08:00Z</cp:lastPrinted>
  <dcterms:created xsi:type="dcterms:W3CDTF">2025-01-29T14:19:00Z</dcterms:created>
  <dcterms:modified xsi:type="dcterms:W3CDTF">2025-02-28T16:20:00Z</dcterms:modified>
</cp:coreProperties>
</file>