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E889A" w14:textId="711CBBB5" w:rsidR="00F33303" w:rsidRDefault="00F33303" w:rsidP="00F33303">
      <w:pPr>
        <w:pStyle w:val="Title"/>
      </w:pPr>
    </w:p>
    <w:p w14:paraId="26938193" w14:textId="0F5B458F" w:rsidR="00EE609E" w:rsidRDefault="00EE609E" w:rsidP="00EE609E">
      <w:r>
        <w:br w:type="page"/>
      </w:r>
    </w:p>
    <w:p w14:paraId="604DFBE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7"/>
          <w:footerReference w:type="default" r:id="rId8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D9C6E5C" w14:textId="765A03F0" w:rsidR="00EE609E" w:rsidRDefault="00EE609E" w:rsidP="00EE609E">
      <w:pPr>
        <w:pStyle w:val="Title"/>
      </w:pPr>
    </w:p>
    <w:p w14:paraId="05428DE0" w14:textId="77777777" w:rsidR="00EE609E" w:rsidRDefault="00EE609E" w:rsidP="00EE609E">
      <w:r>
        <w:br w:type="page"/>
      </w:r>
    </w:p>
    <w:p w14:paraId="2AC62649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79E6C7A8" w14:textId="765611AF" w:rsidR="00EE609E" w:rsidRDefault="00EE609E" w:rsidP="00EE609E">
      <w:pPr>
        <w:pStyle w:val="Title"/>
      </w:pPr>
    </w:p>
    <w:p w14:paraId="258672EA" w14:textId="77777777" w:rsidR="00EE609E" w:rsidRDefault="00EE609E" w:rsidP="00EE609E">
      <w:r>
        <w:br w:type="page"/>
      </w:r>
    </w:p>
    <w:p w14:paraId="321D6AA4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0"/>
          <w:footerReference w:type="default" r:id="rId1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8F4002F" w14:textId="5EF15E62" w:rsidR="00EE609E" w:rsidRDefault="00EE609E" w:rsidP="00EE609E">
      <w:pPr>
        <w:pStyle w:val="Title"/>
      </w:pPr>
    </w:p>
    <w:p w14:paraId="73B80834" w14:textId="77777777" w:rsidR="00EE609E" w:rsidRDefault="00EE609E" w:rsidP="00EE609E">
      <w:r>
        <w:br w:type="page"/>
      </w:r>
    </w:p>
    <w:p w14:paraId="761FA53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2"/>
          <w:footerReference w:type="default" r:id="rId1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1CD90F3A" w14:textId="6CBEC086" w:rsidR="00EE609E" w:rsidRDefault="00EE609E" w:rsidP="00EE609E">
      <w:pPr>
        <w:pStyle w:val="Title"/>
      </w:pPr>
    </w:p>
    <w:p w14:paraId="4E29D84B" w14:textId="77777777" w:rsidR="00EE609E" w:rsidRDefault="00EE609E" w:rsidP="00EE609E">
      <w:r>
        <w:br w:type="page"/>
      </w:r>
    </w:p>
    <w:p w14:paraId="365BA63D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4"/>
          <w:footerReference w:type="default" r:id="rId1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BAC2D91" w14:textId="6CECB63C" w:rsidR="00EE609E" w:rsidRDefault="00EE609E" w:rsidP="00EE609E">
      <w:pPr>
        <w:pStyle w:val="Title"/>
      </w:pPr>
    </w:p>
    <w:p w14:paraId="675CC9C6" w14:textId="77777777" w:rsidR="00EE609E" w:rsidRDefault="00EE609E" w:rsidP="00EE609E">
      <w:r>
        <w:br w:type="page"/>
      </w:r>
    </w:p>
    <w:p w14:paraId="6DB5905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6"/>
          <w:footerReference w:type="default" r:id="rId1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243A8DF" w14:textId="501808D1" w:rsidR="00EE609E" w:rsidRDefault="00EE609E" w:rsidP="00EE609E">
      <w:pPr>
        <w:pStyle w:val="Title"/>
      </w:pPr>
    </w:p>
    <w:p w14:paraId="18B23A32" w14:textId="77777777" w:rsidR="00EE609E" w:rsidRDefault="00EE609E" w:rsidP="00EE609E">
      <w:r>
        <w:br w:type="page"/>
      </w:r>
    </w:p>
    <w:p w14:paraId="086F5913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8"/>
          <w:footerReference w:type="default" r:id="rId1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63912C9" w14:textId="45171EDB" w:rsidR="00EE609E" w:rsidRDefault="00EE609E" w:rsidP="00EE609E">
      <w:pPr>
        <w:pStyle w:val="Title"/>
      </w:pPr>
    </w:p>
    <w:p w14:paraId="669284BB" w14:textId="77777777" w:rsidR="00EE609E" w:rsidRDefault="00EE609E" w:rsidP="00EE609E">
      <w:r>
        <w:br w:type="page"/>
      </w:r>
    </w:p>
    <w:p w14:paraId="1DFAE05D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0"/>
          <w:footerReference w:type="default" r:id="rId2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E3A709B" w14:textId="230784BD" w:rsidR="00EE609E" w:rsidRDefault="00EE609E" w:rsidP="00EE609E">
      <w:pPr>
        <w:pStyle w:val="Title"/>
      </w:pPr>
    </w:p>
    <w:p w14:paraId="02FEC9FF" w14:textId="77777777" w:rsidR="00EE609E" w:rsidRDefault="00EE609E" w:rsidP="00EE609E">
      <w:r>
        <w:br w:type="page"/>
      </w:r>
    </w:p>
    <w:p w14:paraId="0397ED65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2"/>
          <w:footerReference w:type="default" r:id="rId2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99659FC" w14:textId="727BFD94" w:rsidR="00EE609E" w:rsidRDefault="00EE609E" w:rsidP="00EE609E">
      <w:pPr>
        <w:pStyle w:val="Title"/>
      </w:pPr>
    </w:p>
    <w:p w14:paraId="6806BDEF" w14:textId="77777777" w:rsidR="00EE609E" w:rsidRDefault="00EE609E" w:rsidP="00EE609E">
      <w:r>
        <w:br w:type="page"/>
      </w:r>
    </w:p>
    <w:p w14:paraId="65B16C2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4"/>
          <w:footerReference w:type="default" r:id="rId2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317D961" w14:textId="19BC1C71" w:rsidR="00EE609E" w:rsidRDefault="00EE609E" w:rsidP="00EE609E">
      <w:pPr>
        <w:pStyle w:val="Title"/>
      </w:pPr>
    </w:p>
    <w:p w14:paraId="04FB3815" w14:textId="77777777" w:rsidR="00EE609E" w:rsidRDefault="00EE609E" w:rsidP="00EE609E">
      <w:r>
        <w:br w:type="page"/>
      </w:r>
    </w:p>
    <w:p w14:paraId="34A328F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6"/>
          <w:footerReference w:type="default" r:id="rId2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0E4A3B6" w14:textId="609BD053" w:rsidR="00EE609E" w:rsidRDefault="00EE609E" w:rsidP="00EE609E">
      <w:pPr>
        <w:pStyle w:val="Title"/>
      </w:pPr>
    </w:p>
    <w:p w14:paraId="3E695815" w14:textId="77777777" w:rsidR="00EE609E" w:rsidRDefault="00EE609E" w:rsidP="00EE609E">
      <w:r>
        <w:br w:type="page"/>
      </w:r>
    </w:p>
    <w:p w14:paraId="6A64E4BC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8"/>
          <w:footerReference w:type="default" r:id="rId2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FDC6F7F" w14:textId="5493DF9C" w:rsidR="00EE609E" w:rsidRDefault="00EE609E" w:rsidP="00EE609E">
      <w:pPr>
        <w:pStyle w:val="Title"/>
      </w:pPr>
    </w:p>
    <w:p w14:paraId="16AE0925" w14:textId="77777777" w:rsidR="00EE609E" w:rsidRDefault="00EE609E" w:rsidP="00EE609E">
      <w:r>
        <w:br w:type="page"/>
      </w:r>
    </w:p>
    <w:p w14:paraId="2DA19826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0"/>
          <w:footerReference w:type="default" r:id="rId3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3AC28FF" w14:textId="47F64D3F" w:rsidR="00EE609E" w:rsidRDefault="00EE609E" w:rsidP="00EE609E">
      <w:pPr>
        <w:pStyle w:val="Title"/>
      </w:pPr>
    </w:p>
    <w:p w14:paraId="5EADA91C" w14:textId="77777777" w:rsidR="00EE609E" w:rsidRDefault="00EE609E" w:rsidP="00EE609E">
      <w:r>
        <w:br w:type="page"/>
      </w:r>
    </w:p>
    <w:p w14:paraId="473D7548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2"/>
          <w:footerReference w:type="default" r:id="rId3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D3AC2D7" w14:textId="4EFE411A" w:rsidR="00EE609E" w:rsidRDefault="00EE609E" w:rsidP="00EE609E">
      <w:pPr>
        <w:pStyle w:val="Title"/>
      </w:pPr>
    </w:p>
    <w:p w14:paraId="4251711F" w14:textId="77777777" w:rsidR="00EE609E" w:rsidRDefault="00EE609E" w:rsidP="00EE609E">
      <w:r>
        <w:br w:type="page"/>
      </w:r>
    </w:p>
    <w:p w14:paraId="496D82E2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4"/>
          <w:footerReference w:type="default" r:id="rId3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BD8C8DA" w14:textId="0B146CC6" w:rsidR="00EE609E" w:rsidRDefault="00EE609E" w:rsidP="00EE609E">
      <w:pPr>
        <w:pStyle w:val="Title"/>
      </w:pPr>
    </w:p>
    <w:p w14:paraId="569E4310" w14:textId="77777777" w:rsidR="00EE609E" w:rsidRDefault="00EE609E" w:rsidP="00EE609E">
      <w:r>
        <w:br w:type="page"/>
      </w:r>
    </w:p>
    <w:p w14:paraId="107F9DEC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6"/>
          <w:footerReference w:type="default" r:id="rId3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70A659E7" w14:textId="299D91BE" w:rsidR="00EE609E" w:rsidRDefault="00EE609E" w:rsidP="00EE609E">
      <w:pPr>
        <w:pStyle w:val="Title"/>
      </w:pPr>
    </w:p>
    <w:p w14:paraId="38D3EEED" w14:textId="77777777" w:rsidR="00EE609E" w:rsidRDefault="00EE609E" w:rsidP="00EE609E">
      <w:r>
        <w:br w:type="page"/>
      </w:r>
    </w:p>
    <w:p w14:paraId="3581C54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8"/>
          <w:footerReference w:type="default" r:id="rId3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FC40CFE" w14:textId="1CECE723" w:rsidR="00EE609E" w:rsidRDefault="00EE609E" w:rsidP="00EE609E">
      <w:pPr>
        <w:pStyle w:val="Title"/>
      </w:pPr>
    </w:p>
    <w:p w14:paraId="7F3359E4" w14:textId="77777777" w:rsidR="00EE609E" w:rsidRDefault="00EE609E" w:rsidP="00EE609E">
      <w:r>
        <w:br w:type="page"/>
      </w:r>
    </w:p>
    <w:p w14:paraId="700C761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0"/>
          <w:footerReference w:type="default" r:id="rId4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341AF44C" w14:textId="476BFDA2" w:rsidR="00EE609E" w:rsidRDefault="00EE609E" w:rsidP="00EE609E">
      <w:pPr>
        <w:pStyle w:val="Title"/>
      </w:pPr>
    </w:p>
    <w:p w14:paraId="091ADAC9" w14:textId="77777777" w:rsidR="00EE609E" w:rsidRDefault="00EE609E" w:rsidP="00EE609E">
      <w:r>
        <w:br w:type="page"/>
      </w:r>
    </w:p>
    <w:p w14:paraId="6647F5F5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2"/>
          <w:footerReference w:type="default" r:id="rId4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27EDD09" w14:textId="14EE1A7A" w:rsidR="00EE609E" w:rsidRDefault="00EE609E" w:rsidP="00EE609E">
      <w:pPr>
        <w:pStyle w:val="Title"/>
      </w:pPr>
    </w:p>
    <w:p w14:paraId="17F27BA9" w14:textId="77777777" w:rsidR="00EE609E" w:rsidRDefault="00EE609E" w:rsidP="00EE609E">
      <w:r>
        <w:br w:type="page"/>
      </w:r>
    </w:p>
    <w:p w14:paraId="4C7ED09F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4"/>
          <w:footerReference w:type="default" r:id="rId4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2274306" w14:textId="0D7A8002" w:rsidR="00EE609E" w:rsidRDefault="00EE609E" w:rsidP="00EE609E">
      <w:pPr>
        <w:pStyle w:val="Title"/>
      </w:pPr>
    </w:p>
    <w:p w14:paraId="4743300B" w14:textId="77777777" w:rsidR="00EE609E" w:rsidRDefault="00EE609E" w:rsidP="00EE609E">
      <w:r>
        <w:br w:type="page"/>
      </w:r>
    </w:p>
    <w:p w14:paraId="7797014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6"/>
          <w:footerReference w:type="default" r:id="rId4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84A8911" w14:textId="2F8D7D5B" w:rsidR="00EE609E" w:rsidRDefault="00EE609E" w:rsidP="00EE609E">
      <w:pPr>
        <w:pStyle w:val="Title"/>
      </w:pPr>
    </w:p>
    <w:p w14:paraId="19224C2C" w14:textId="48580A68" w:rsidR="00EE609E" w:rsidRDefault="00EE609E" w:rsidP="00F823C4">
      <w:pPr>
        <w:rPr>
          <w:highlight w:val="yellow"/>
        </w:rPr>
        <w:sectPr w:rsidR="00EE609E" w:rsidSect="00EE609E">
          <w:headerReference w:type="default" r:id="rId48"/>
          <w:footerReference w:type="default" r:id="rId4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  <w:r>
        <w:br w:type="page"/>
      </w:r>
    </w:p>
    <w:p w14:paraId="3B88495B" w14:textId="77777777" w:rsidR="00EE609E" w:rsidRPr="00EE609E" w:rsidRDefault="00EE609E" w:rsidP="00603582"/>
    <w:sectPr w:rsidR="00EE609E" w:rsidRPr="00EE609E" w:rsidSect="00EE609E">
      <w:headerReference w:type="default" r:id="rId50"/>
      <w:footerReference w:type="default" r:id="rId51"/>
      <w:pgSz w:w="15840" w:h="12240" w:orient="landscape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A6510" w14:textId="77777777" w:rsidR="00EE609E" w:rsidRDefault="00EE609E" w:rsidP="009A4615">
      <w:pPr>
        <w:spacing w:after="0" w:line="240" w:lineRule="auto"/>
      </w:pPr>
      <w:r>
        <w:separator/>
      </w:r>
    </w:p>
  </w:endnote>
  <w:endnote w:type="continuationSeparator" w:id="0">
    <w:p w14:paraId="178E84AA" w14:textId="77777777" w:rsidR="00EE609E" w:rsidRDefault="00EE609E" w:rsidP="009A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DEEF" w14:textId="6528B7F3" w:rsidR="00D04F53" w:rsidRPr="00304DC6" w:rsidRDefault="00A71218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FD6BB" wp14:editId="10ED85F3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7A5FFE" w14:textId="3BE59B07" w:rsidR="00D04F53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4FD6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1pt;margin-top:-17.3pt;width:292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" filled="f" stroked="f" strokeweight=".5pt">
              <v:textbox style="mso-fit-shape-to-text:t">
                <w:txbxContent>
                  <w:p w14:paraId="077A5FFE" w14:textId="3BE59B07" w:rsidR="00D04F53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3386FBB" wp14:editId="2723121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3741668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D2307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84FC233" wp14:editId="06D9F30D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78796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66589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4FC23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88.1pt;margin-top:-17.3pt;width:292.3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SN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746DrKDZ4XwO9tR7yxcd9vDE&#10;fHhlDrnGvlG/4QUXqQBrwcGipAX362/3MR4pQC8lPWqnpv7nhjlBifpukJy7YjyOYkuH8fVtiQd3&#10;6VldesxGPwDKs8CfYnkyY3xQR1M60O8o83msii5mONauaTiaD2GvaPwmXMznKQjlZVl4MkvLY+qI&#10;akT4bXhnzh5oCMjgMxxVxqoPbOxj40tv55uAnCSqIs57VA/wozQTg4dvFLV/eU5R588++w0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EkEjR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7266589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1" locked="0" layoutInCell="1" allowOverlap="1" wp14:anchorId="724DE900" wp14:editId="31F0967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9292316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D7E41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A43D87C" wp14:editId="17D50C5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45997960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A7E899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43D87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8.1pt;margin-top:-17.3pt;width:292.3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" filled="f" stroked="f" strokeweight=".5pt">
              <v:textbox style="mso-fit-shape-to-text:t">
                <w:txbxContent>
                  <w:p w14:paraId="3BA7E899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1" locked="0" layoutInCell="1" allowOverlap="1" wp14:anchorId="6347A38C" wp14:editId="4E5A1D4E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6599090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A2854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9583A4D" wp14:editId="78C183E5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9164280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56BD20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583A4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88.1pt;margin-top:-17.3pt;width:292.3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o8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cZpkBc0OB3Sw595bvuiwiSfm&#10;wytzSDY2jgIOL7hIBVgMDhYlLbhff7uP8cgBeinpUTw19T83zAlK1HeD7NwV43FUWzqMr29LPLhL&#10;z+rSYzb6AVCfBX4Vy5MZ44M6mtKBfkedz2NVdDHDsXZNw9F8CHtJ4z/hYj5PQagvy8KTWVoeU0dY&#10;I8Rvwztz9sBDQAqf4SgzVn2gYx8bX3o73wQkJXEVgd6jesAftZkoPPyjKP7Lc4o6//bZb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Lb2aPB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2B56BD20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1" locked="0" layoutInCell="1" allowOverlap="1" wp14:anchorId="32EDE5EC" wp14:editId="6B9A60C7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3377007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1A437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20AAE74" wp14:editId="0ED34A59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3256037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C92A6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20AAE7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88.1pt;margin-top:-17.3pt;width:292.3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uY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UR4nWUGzwwEd7Ln3li86bOKJ&#10;+fDKHJKNjaOAwwsuUgEWg4NFSQvu19/uYzxygF5KehRPTf3PDXOCEvXdIDt3xXgc1ZYO4+vbEg/u&#10;0rO69JiNfgDUZ4FfxfJkxvigjqZ0oN9R5/NYFV3McKxd03A0H8Je0vhPuJjPUxDqy7LwZJaWx9QR&#10;1gjx2/DOnD3wEJDCZzjKjFUf6NjHxpfezjcBSUlcRaD3qB7wR20mCg//KIr/8pyizr999hs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7W07mB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1BC92A6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1" locked="0" layoutInCell="1" allowOverlap="1" wp14:anchorId="5AD7E044" wp14:editId="26C389CA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579664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BF2A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5367B87" wp14:editId="262DCDA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498706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43030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367B8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88.1pt;margin-top:-17.3pt;width:292.3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RNHQIAADUEAAAOAAAAZHJzL2Uyb0RvYy54bWysU9tuGyEQfa/Uf0C813uxkz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fguy/MMXRx92TSfTtMIbHJ5bqzz3wS0JBgltchLhIvt&#10;V85jSQw9hYRqGpaNUpEbpUlX0tvxTRofnD34Qml8eGk2WL7f9KSpsI3xaZINVAcc0MLAvTN82WAT&#10;K+b8K7NINjaOAvYvuEgFWAyOFiU12F9/uw/xyAF6KelQPCV1P3fMCkrUd43s3GeTSVBbPExu7nI8&#10;2GvP5tqjd+0joD4z/CqGRzPEe3UypYX2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LfdE0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0943030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463635F6" wp14:editId="28C0F91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4192707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088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1614B69" wp14:editId="5C96A76D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6110089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DA29CC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614B6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88.1pt;margin-top:-17.3pt;width:292.3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kKHQ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MT5OsoJmhwM62HPvLV902MQT&#10;8+GVOSQbG0cBhxdcpAIsBgeLkhbcr7/dx3jkAL2U9CiemvqfG+YEJeq7QXbuivE4qi0dxte3JR7c&#10;pWd16TEb/QCozwK/iuXJjPFBHU3pQL+jzuexKrqY4Vi7puFoPoS9pPGfcDGfpyDUl2XhySwtj6kj&#10;rBHit+GdOXvgISCFz3CUGas+0LGPjS+9nW8CkpK4ikDvUT3gj9pMFB7+URT/5TlFnX/77DcA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CzKCQo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0ADA29CC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1248" behindDoc="1" locked="0" layoutInCell="1" allowOverlap="1" wp14:anchorId="1AA1E7DA" wp14:editId="5048553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4074738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778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D063087" wp14:editId="01809C9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37382428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9093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06308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88.1pt;margin-top:-17.3pt;width:292.3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bfHQIAADU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c1dlucZujj6smk+naYR2OTy3FjnvwloSTBKapGXCBfb&#10;r5zHkhh6CgnVNCwbpSI3SpOupLc3kzQ+OHvwhdL48NJssHy/6UlTYRuT0yQbqA44oIWBe2f4ssEm&#10;Vsz5V2aRbGwcBexfcJEKsBgcLUpqsL/+dh/ikQP0UtKheErqfu6YFZSo7xrZuc/G46C2eBhP7nI8&#10;2GvP5tqjd+0joD4z/CqGRzPEe3UypYX2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FN4Rt8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4E79093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1" locked="0" layoutInCell="1" allowOverlap="1" wp14:anchorId="3E02FAE8" wp14:editId="136071C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8860654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40470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7D75889" wp14:editId="2B6C6573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70496554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A35EE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D7588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88.1pt;margin-top:-17.3pt;width:292.3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Oo53s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291A35EE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7392" behindDoc="1" locked="0" layoutInCell="1" allowOverlap="1" wp14:anchorId="787CB2E8" wp14:editId="62E86F15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7452506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C2D2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6F189F" wp14:editId="74105AE2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206620713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3A6E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6F189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88.1pt;margin-top:-17.3pt;width:292.3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OwaqK4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1B3A6E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327B891D" wp14:editId="4847DE7F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1269168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5D95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F67660D" wp14:editId="6CC2F229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774855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162F84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67660D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88.1pt;margin-top:-17.3pt;width:292.3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31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s4zjJCpodDuhgz723fNFhE0/M&#10;h1fmkGxsHAUcXnCRCrAYHCxKWnC//nYf45ED9FLSo3hq6n9umBOUqO8G2bkrxuOotnQYX9+WeHCX&#10;ntWlx2z0A6A+C/wqliczxgd1NKUD/Y46n8eq6GKGY+2ahqP5EPaSxn/CxXyeglBfloUns7Q8po6w&#10;Rojfhnfm7IGHgBQ+w1FmrPpAxz42vvR2vglISuIqAr1H9YA/ajNRePhHUfyX5xR1/u2z3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74Md9R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38162F84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3536" behindDoc="1" locked="0" layoutInCell="1" allowOverlap="1" wp14:anchorId="0DD10F66" wp14:editId="28488350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5131585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210AF" w14:textId="77777777" w:rsidR="00F823C4" w:rsidRPr="00304DC6" w:rsidRDefault="00F823C4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826F360" wp14:editId="49536FA2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64514772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5D89DE" w14:textId="77777777" w:rsidR="00F823C4" w:rsidRPr="00C76450" w:rsidRDefault="00F823C4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26F3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8.1pt;margin-top:-17.3pt;width:292.3pt;height:2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yRGg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" filled="f" stroked="f" strokeweight=".5pt">
              <v:textbox style="mso-fit-shape-to-text:t">
                <w:txbxContent>
                  <w:p w14:paraId="795D89DE" w14:textId="77777777" w:rsidR="00F823C4" w:rsidRPr="00C76450" w:rsidRDefault="00F823C4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2448" behindDoc="1" locked="0" layoutInCell="1" allowOverlap="1" wp14:anchorId="20EE77D0" wp14:editId="777737D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256210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8F9F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C52C56B" wp14:editId="2E6C5FB5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6600074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9784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2C56B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88.1pt;margin-top:-17.3pt;width:292.3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IgHQ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cXecZAXNDgd0sOfeW77osIkn&#10;5sMrc0g2No4CDi+4SAVYDA4WJS24X3+7j/HIAXop6VE8NfU/N8wJStR3g+zcFeNxVFs6jK9vSzy4&#10;S8/q0mM2+gFQnwV+FcuTGeODOprSgX5Hnc9jVXQxw7F2TcPRfAh7SeM/4WI+T0GoL8vCk1laHlNH&#10;WCPEb8M7c/bAQ0AKn+EoM1Z9oGMfG196O98EJCVxFYHeo3rAH7WZKDz8oyj+y3OKOv/22W8A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AxUiA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719784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6608" behindDoc="1" locked="0" layoutInCell="1" allowOverlap="1" wp14:anchorId="0EA06153" wp14:editId="39C253F7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9214022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372A8" w14:textId="6EA06D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46AB14F" wp14:editId="3C2115A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8594286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D104C2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6AB14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88.1pt;margin-top:-17.3pt;width:292.3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" filled="f" stroked="f" strokeweight=".5pt">
              <v:textbox style="mso-fit-shape-to-text:t">
                <w:txbxContent>
                  <w:p w14:paraId="53D104C2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1" locked="0" layoutInCell="1" allowOverlap="1" wp14:anchorId="5C48FF3C" wp14:editId="777490E3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0055811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5E20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20ED488" wp14:editId="7DFC364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10728465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6C6ABA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0ED488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88.1pt;margin-top:-17.3pt;width:292.3pt;height:2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qn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y9MkK2h2OKCDPffe8kWHTTwx&#10;H16ZQ7KxcRRweMFFKsBicLAoacH9+tt9jEcO0EtJj+Kpqf+5YU5Qor4bZOeuGI+j2tJhfH1b4sFd&#10;elaXHrPRD4D6LPCrWJ7MGB/U0ZQO9DvqfB6roosZjrVrGo7mQ9hLGv8JF/N5CkJ9WRaezNLymDrC&#10;GiF+G96ZswceAlL4DEeZseoDHfvY+NLb+SYgKYmrCPQe1QP+qM1E4eEfRfFfnlPU+bfPfgM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d5apx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1C6C6ABA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5824" behindDoc="1" locked="0" layoutInCell="1" allowOverlap="1" wp14:anchorId="4FBA3514" wp14:editId="3593159C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0262169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C1CC2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E79453" wp14:editId="1132077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95169892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12A97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E7945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8.1pt;margin-top:-17.3pt;width:292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01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y+MgK2h2OJ+DPfXe8kWHPTwx&#10;H16ZQ66xb9RveMFFKsBacLAoacH9+tt9jEcK0EtJj9qpqf+5YU5Qor4bJOeuGI+j2NJhfH1b4sFd&#10;elaXHrPRD4DyLPCnWJ7MGB/U0ZQO9DvKfB6roosZjrVrGo7mQ9grGr8JF/N5CkJ5WRaezNLymDqi&#10;GhF+G96ZswcaAjL4DEeVseoDG/vY+NLb+SYgJ4mqiPMe1QP8KM3E4OEbRe1fnlPU+bPPfgM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MRVtNR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3712A97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47558632" wp14:editId="370A12D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2794862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2F35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8FAE6B" wp14:editId="04232A3F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5756576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0548B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8FAE6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8.1pt;margin-top:-17.3pt;width:292.3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Lg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32dBxkBc0O53Owp95bvuiwhyfm&#10;wytzyDX2jfoNL7hIBVgLDhYlLbhff7uP8UgBeinpUTs19T83zAlK1HeD5NwV43EUWzqMr29LPLhL&#10;z+rSYzb6AVCeBf4Uy5MZ44M6mtKBfkeZz2NVdDHDsXZNw9F8CHtF4zfhYj5PQSgvy8KTWVoeU0dU&#10;I8Jvwztz9kBDQAaf4agyVn1gYx8bX3o73wTkJFEVcd6jeoAfpZkYPHyjqP3Lc4o6f/bZb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qci4B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750548B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4187187" wp14:editId="48C81C30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46982714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8E75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FE1DD6" wp14:editId="04CB707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7759162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E2FAA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FE1DD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8.1pt;margin-top:-17.3pt;width:292.3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+n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x8dBVtDscD4He+q95YsOe3hi&#10;Prwyh1xj36jf8IKLVIC14GBR0oL79bf7GI8UoJeSHrVTU/9zw5ygRH03SM5dMR5HsaXD+Pq2xIO7&#10;9KwuPWajHwDlWeBPsTyZMT6ooykd6HeU+TxWRRczHGvXNBzNh7BXNH4TLubzFITysiw8maXlMXVE&#10;NSL8NrwzZw80BGTwGY4qY9UHNvax8aW3801AThJVEec9qgf4UZqJwcM3itq/PKeo82ef/QY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8LJfpx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696E2FAA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0BA630EB" wp14:editId="01AF56E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5386877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F47C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C682D0" wp14:editId="17956338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3411947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B8D744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C682D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88.1pt;margin-top:-17.3pt;width:292.3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ByHQ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I8AEHIdAgAANA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32B8D744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590C2645" wp14:editId="4225177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3545730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CB08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BC75398" wp14:editId="78DEB08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8220909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7E0EE0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C7539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8.1pt;margin-top:-17.3pt;width:292.3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" filled="f" stroked="f" strokeweight=".5pt">
              <v:textbox style="mso-fit-shape-to-text:t">
                <w:txbxContent>
                  <w:p w14:paraId="3C7E0EE0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122721BC" wp14:editId="0245D1FD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5857797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76DD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2A426A" wp14:editId="63428C16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4144024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7AE02E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2A42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88.1pt;margin-top:-17.3pt;width:292.3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DBi/gMdAgAANA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67AE02E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0B050EF2" wp14:editId="5C1B236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1519375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2039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22B7F2" wp14:editId="54F78618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544283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8F682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22B7F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88.1pt;margin-top:-17.3pt;width:292.3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tY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J8dBVtDscD4He+q95YsOe3hi&#10;Prwyh1xj36jf8IKLVIC14GBR0oL79bf7GI8UoJeSHrVTU/9zw5ygRH03SM5dMR5HsaXD+Pq2xIO7&#10;9KwuPWajHwDlWeBPsTyZMT6ooykd6HeU+TxWRRczHGvXNBzNh7BXNH4TLubzFITysiw8maXlMXVE&#10;NSL8NrwzZw80BGTwGY4qY9UHNvax8aW3801AThJVEec9qgf4UZqJwcM3itq/PKeo82ef/QY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M/tLWB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628F682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36E035FD" wp14:editId="5283FAA2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8443423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37C69" w14:textId="77777777" w:rsidR="00EE609E" w:rsidRDefault="00EE609E" w:rsidP="009A4615">
      <w:pPr>
        <w:spacing w:after="0" w:line="240" w:lineRule="auto"/>
      </w:pPr>
      <w:r>
        <w:separator/>
      </w:r>
    </w:p>
  </w:footnote>
  <w:footnote w:type="continuationSeparator" w:id="0">
    <w:p w14:paraId="35FC1121" w14:textId="77777777" w:rsidR="00EE609E" w:rsidRDefault="00EE609E" w:rsidP="009A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9AD0B" w14:textId="6625D3C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26848" behindDoc="1" locked="0" layoutInCell="1" allowOverlap="1" wp14:anchorId="2DD733C0" wp14:editId="120E3504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97784952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49521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9BD19" w14:textId="7DAA077B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3232" behindDoc="1" locked="0" layoutInCell="1" allowOverlap="1" wp14:anchorId="7EEDFF94" wp14:editId="1F1D50DA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4621183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118386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8FFB" w14:textId="6D732B3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2208" behindDoc="1" locked="0" layoutInCell="1" allowOverlap="1" wp14:anchorId="764D2D66" wp14:editId="72743894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28894473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94473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78ADA" w14:textId="3725543F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1184" behindDoc="1" locked="0" layoutInCell="1" allowOverlap="1" wp14:anchorId="2E1DBE8B" wp14:editId="2A9E1085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7315253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152533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1E119" w14:textId="221DB60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0160" behindDoc="1" locked="0" layoutInCell="1" allowOverlap="1" wp14:anchorId="68DC6ED3" wp14:editId="2F16ECD5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2921404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214045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31DBF" w14:textId="6313CA86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39136" behindDoc="1" locked="0" layoutInCell="1" allowOverlap="1" wp14:anchorId="094D6534" wp14:editId="72B80177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134668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46689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55CD" w14:textId="7213B90C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38112" behindDoc="1" locked="0" layoutInCell="1" allowOverlap="1" wp14:anchorId="79AEFE1D" wp14:editId="365266B3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73879313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793137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047D" w14:textId="7EBC57D6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7088" behindDoc="1" locked="0" layoutInCell="1" allowOverlap="1" wp14:anchorId="1A82BA0F" wp14:editId="727177DC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34080023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80023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CCBA" w14:textId="7291F60A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6064" behindDoc="1" locked="0" layoutInCell="1" allowOverlap="1" wp14:anchorId="6498C75B" wp14:editId="61EC63FE">
          <wp:simplePos x="0" y="0"/>
          <wp:positionH relativeFrom="margin">
            <wp:posOffset>-914400</wp:posOffset>
          </wp:positionH>
          <wp:positionV relativeFrom="margin">
            <wp:posOffset>-914399</wp:posOffset>
          </wp:positionV>
          <wp:extent cx="10058400" cy="7772400"/>
          <wp:effectExtent l="0" t="0" r="0" b="0"/>
          <wp:wrapNone/>
          <wp:docPr id="194959640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596407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2375F" w14:textId="698482F2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5040" behindDoc="1" locked="0" layoutInCell="1" allowOverlap="1" wp14:anchorId="1BA0682A" wp14:editId="66C230D0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93055777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557774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E81CE" w14:textId="79F11233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4016" behindDoc="1" locked="0" layoutInCell="1" allowOverlap="1" wp14:anchorId="305420B8" wp14:editId="142C4159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6311571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1571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3CCE" w14:textId="03F05B83" w:rsidR="00EE609E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54496" behindDoc="1" locked="0" layoutInCell="1" allowOverlap="1" wp14:anchorId="36F3627E" wp14:editId="5B321342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61711420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7114203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EFD80" w14:textId="1710FB1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2992" behindDoc="1" locked="0" layoutInCell="1" allowOverlap="1" wp14:anchorId="017DE7D8" wp14:editId="203637AE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00462209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622096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A3C07" w14:textId="721EA79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1968" behindDoc="1" locked="0" layoutInCell="1" allowOverlap="1" wp14:anchorId="1D10DA80" wp14:editId="3595CAAA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3522749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227493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4590" w14:textId="1B94569C" w:rsidR="00EE609E" w:rsidRDefault="00603582">
    <w:pPr>
      <w:pStyle w:val="Header"/>
    </w:pPr>
    <w:r w:rsidRPr="00603582">
      <w:rPr>
        <w:noProof/>
      </w:rPr>
      <w:drawing>
        <wp:anchor distT="0" distB="0" distL="114300" distR="114300" simplePos="0" relativeHeight="251755520" behindDoc="1" locked="0" layoutInCell="1" allowOverlap="1" wp14:anchorId="79FC6032" wp14:editId="6F09F5CA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54550540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505403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85B82" w14:textId="299FFBE2" w:rsidR="00EE609E" w:rsidRDefault="00603582">
    <w:pPr>
      <w:pStyle w:val="Header"/>
    </w:pPr>
    <w:r w:rsidRPr="00EE609E">
      <w:rPr>
        <w:noProof/>
      </w:rPr>
      <w:drawing>
        <wp:anchor distT="0" distB="0" distL="114300" distR="114300" simplePos="0" relativeHeight="251729920" behindDoc="1" locked="0" layoutInCell="1" allowOverlap="1" wp14:anchorId="0ADA6EEC" wp14:editId="0647A978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6221831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218319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32F9" w14:textId="390D53A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53472" behindDoc="1" locked="0" layoutInCell="1" allowOverlap="1" wp14:anchorId="4F4E89A0" wp14:editId="288E99FB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76913900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39006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792C" w14:textId="2674B7B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9376" behindDoc="1" locked="0" layoutInCell="1" allowOverlap="1" wp14:anchorId="66B8102B" wp14:editId="5A3DDB77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45058098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58098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B304" w14:textId="08097E5E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8352" behindDoc="1" locked="0" layoutInCell="1" allowOverlap="1" wp14:anchorId="6F41892E" wp14:editId="2DF7DB16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13491846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918464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B27" w14:textId="15520FEF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7328" behindDoc="1" locked="0" layoutInCell="1" allowOverlap="1" wp14:anchorId="0839F894" wp14:editId="6A8A6C56">
          <wp:simplePos x="0" y="0"/>
          <wp:positionH relativeFrom="margin">
            <wp:posOffset>-893135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94860089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60089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7A412" w14:textId="15AA48C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6304" behindDoc="1" locked="0" layoutInCell="1" allowOverlap="1" wp14:anchorId="40B62C25" wp14:editId="7BD5A4E9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19963803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638035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FBC64" w14:textId="5B1FD1CC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5280" behindDoc="1" locked="0" layoutInCell="1" allowOverlap="1" wp14:anchorId="6EC07113" wp14:editId="0DF3C9E0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41833844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338442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B767" w14:textId="3AA1657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4256" behindDoc="1" locked="0" layoutInCell="1" allowOverlap="1" wp14:anchorId="5CBDE722" wp14:editId="7E3F281B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5635174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517408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9E"/>
    <w:rsid w:val="00065807"/>
    <w:rsid w:val="000A6A2A"/>
    <w:rsid w:val="00113002"/>
    <w:rsid w:val="0011355B"/>
    <w:rsid w:val="00151CCF"/>
    <w:rsid w:val="001A3F95"/>
    <w:rsid w:val="001B5BA6"/>
    <w:rsid w:val="001C0115"/>
    <w:rsid w:val="001E6BCA"/>
    <w:rsid w:val="00246BC1"/>
    <w:rsid w:val="002574A4"/>
    <w:rsid w:val="00316C07"/>
    <w:rsid w:val="0032364F"/>
    <w:rsid w:val="003668DB"/>
    <w:rsid w:val="00393A68"/>
    <w:rsid w:val="00424E6B"/>
    <w:rsid w:val="0046068F"/>
    <w:rsid w:val="00467B1F"/>
    <w:rsid w:val="00480109"/>
    <w:rsid w:val="004856EB"/>
    <w:rsid w:val="0048595C"/>
    <w:rsid w:val="004E22B8"/>
    <w:rsid w:val="00535F25"/>
    <w:rsid w:val="005448C2"/>
    <w:rsid w:val="00555159"/>
    <w:rsid w:val="005716BA"/>
    <w:rsid w:val="005A3A1A"/>
    <w:rsid w:val="005B3A00"/>
    <w:rsid w:val="00603582"/>
    <w:rsid w:val="0063271E"/>
    <w:rsid w:val="006669F0"/>
    <w:rsid w:val="006F637F"/>
    <w:rsid w:val="007F4DDC"/>
    <w:rsid w:val="00886FBD"/>
    <w:rsid w:val="008B6C00"/>
    <w:rsid w:val="00912773"/>
    <w:rsid w:val="009A4615"/>
    <w:rsid w:val="00A71218"/>
    <w:rsid w:val="00AB30CE"/>
    <w:rsid w:val="00AC2317"/>
    <w:rsid w:val="00AD0F89"/>
    <w:rsid w:val="00BE33F2"/>
    <w:rsid w:val="00BE5865"/>
    <w:rsid w:val="00C53852"/>
    <w:rsid w:val="00C76450"/>
    <w:rsid w:val="00C86A74"/>
    <w:rsid w:val="00D04F53"/>
    <w:rsid w:val="00D71FBC"/>
    <w:rsid w:val="00DD3628"/>
    <w:rsid w:val="00DE0B48"/>
    <w:rsid w:val="00E46C11"/>
    <w:rsid w:val="00EE609E"/>
    <w:rsid w:val="00EF0DD6"/>
    <w:rsid w:val="00F33303"/>
    <w:rsid w:val="00F35875"/>
    <w:rsid w:val="00F64B76"/>
    <w:rsid w:val="00F823C4"/>
    <w:rsid w:val="00FD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03B66"/>
  <w15:chartTrackingRefBased/>
  <w15:docId w15:val="{8AE84AD5-675B-44EE-A19E-F93FA9DD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E609E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303"/>
    <w:pPr>
      <w:keepNext/>
      <w:keepLines/>
      <w:spacing w:before="360" w:after="80"/>
      <w:outlineLvl w:val="0"/>
    </w:pPr>
    <w:rPr>
      <w:rFonts w:eastAsiaTheme="majorEastAsia"/>
      <w:b/>
      <w:bCs/>
      <w:color w:val="971D20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303"/>
    <w:pPr>
      <w:keepNext/>
      <w:keepLines/>
      <w:spacing w:before="160" w:after="80"/>
      <w:outlineLvl w:val="1"/>
    </w:pPr>
    <w:rPr>
      <w:rFonts w:eastAsiaTheme="majorEastAsia"/>
      <w:i/>
      <w:iCs/>
      <w:color w:val="971D20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9A4615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67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61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12773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0.xml"/><Relationship Id="rId50" Type="http://schemas.openxmlformats.org/officeDocument/2006/relationships/header" Target="header2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20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0.xml"/><Relationship Id="rId30" Type="http://schemas.openxmlformats.org/officeDocument/2006/relationships/header" Target="header13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2.xml"/><Relationship Id="rId8" Type="http://schemas.openxmlformats.org/officeDocument/2006/relationships/footer" Target="footer1.xml"/><Relationship Id="rId51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3.svg"/><Relationship Id="rId1" Type="http://schemas.openxmlformats.org/officeDocument/2006/relationships/image" Target="media/image3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5.svg"/><Relationship Id="rId1" Type="http://schemas.openxmlformats.org/officeDocument/2006/relationships/image" Target="media/image34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37.svg"/><Relationship Id="rId1" Type="http://schemas.openxmlformats.org/officeDocument/2006/relationships/image" Target="media/image36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39.svg"/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1.svg"/><Relationship Id="rId1" Type="http://schemas.openxmlformats.org/officeDocument/2006/relationships/image" Target="media/image40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3.svg"/><Relationship Id="rId1" Type="http://schemas.openxmlformats.org/officeDocument/2006/relationships/image" Target="media/image42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5.svg"/><Relationship Id="rId1" Type="http://schemas.openxmlformats.org/officeDocument/2006/relationships/image" Target="media/image44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7.svg"/><Relationship Id="rId1" Type="http://schemas.openxmlformats.org/officeDocument/2006/relationships/image" Target="media/image4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ke0002\Documents\Custom%20Office%20Templates\Horizontal%20(25)&#8212;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Horizontal (25)—Template</Template>
  <TotalTime>4</TotalTime>
  <Pages>23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Horizontal Template</vt:lpstr>
    </vt:vector>
  </TitlesOfParts>
  <Manager/>
  <Company/>
  <LinksUpToDate>false</LinksUpToDate>
  <CharactersWithSpaces>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Horizontal Template</dc:title>
  <dc:subject/>
  <dc:creator>Eike, Michell L.</dc:creator>
  <cp:keywords/>
  <dc:description/>
  <cp:lastModifiedBy>Eike, Michell L.</cp:lastModifiedBy>
  <cp:revision>4</cp:revision>
  <dcterms:created xsi:type="dcterms:W3CDTF">2025-11-12T13:51:00Z</dcterms:created>
  <dcterms:modified xsi:type="dcterms:W3CDTF">2025-12-01T15:21:00Z</dcterms:modified>
  <cp:category/>
</cp:coreProperties>
</file>