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E889A" w14:textId="711CBBB5" w:rsidR="00F33303" w:rsidRDefault="00F33303" w:rsidP="00F33303">
      <w:pPr>
        <w:pStyle w:val="Title"/>
      </w:pPr>
    </w:p>
    <w:p w14:paraId="26938193" w14:textId="0F5B458F" w:rsidR="00EE609E" w:rsidRDefault="00EE609E" w:rsidP="00EE609E">
      <w:r>
        <w:br w:type="page"/>
      </w:r>
    </w:p>
    <w:p w14:paraId="604DFBEA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4D9C6E5C" w14:textId="765A03F0" w:rsidR="00EE609E" w:rsidRDefault="00EE609E" w:rsidP="00EE609E">
      <w:pPr>
        <w:pStyle w:val="Title"/>
      </w:pPr>
    </w:p>
    <w:p w14:paraId="05428DE0" w14:textId="77777777" w:rsidR="00EE609E" w:rsidRDefault="00EE609E" w:rsidP="00EE609E">
      <w:r>
        <w:br w:type="page"/>
      </w:r>
    </w:p>
    <w:p w14:paraId="2AC62649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13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79E6C7A8" w14:textId="765611AF" w:rsidR="00EE609E" w:rsidRDefault="00EE609E" w:rsidP="00EE609E">
      <w:pPr>
        <w:pStyle w:val="Title"/>
      </w:pPr>
    </w:p>
    <w:p w14:paraId="258672EA" w14:textId="77777777" w:rsidR="00EE609E" w:rsidRDefault="00EE609E" w:rsidP="00EE609E">
      <w:r>
        <w:br w:type="page"/>
      </w:r>
    </w:p>
    <w:p w14:paraId="321D6AA4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14"/>
          <w:footerReference w:type="default" r:id="rId15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68F4002F" w14:textId="5EF15E62" w:rsidR="00EE609E" w:rsidRDefault="00EE609E" w:rsidP="00EE609E">
      <w:pPr>
        <w:pStyle w:val="Title"/>
      </w:pPr>
    </w:p>
    <w:p w14:paraId="73B80834" w14:textId="77777777" w:rsidR="00EE609E" w:rsidRDefault="00EE609E" w:rsidP="00EE609E">
      <w:r>
        <w:br w:type="page"/>
      </w:r>
    </w:p>
    <w:p w14:paraId="761FA53A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16"/>
          <w:footerReference w:type="default" r:id="rId17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1CD90F3A" w14:textId="6CBEC086" w:rsidR="00EE609E" w:rsidRDefault="00EE609E" w:rsidP="00EE609E">
      <w:pPr>
        <w:pStyle w:val="Title"/>
      </w:pPr>
    </w:p>
    <w:p w14:paraId="4E29D84B" w14:textId="77777777" w:rsidR="00EE609E" w:rsidRDefault="00EE609E" w:rsidP="00EE609E">
      <w:r>
        <w:br w:type="page"/>
      </w:r>
    </w:p>
    <w:p w14:paraId="365BA63D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18"/>
          <w:footerReference w:type="default" r:id="rId19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0BAC2D91" w14:textId="6CECB63C" w:rsidR="00EE609E" w:rsidRDefault="00EE609E" w:rsidP="00EE609E">
      <w:pPr>
        <w:pStyle w:val="Title"/>
      </w:pPr>
    </w:p>
    <w:p w14:paraId="675CC9C6" w14:textId="77777777" w:rsidR="00EE609E" w:rsidRDefault="00EE609E" w:rsidP="00EE609E">
      <w:r>
        <w:br w:type="page"/>
      </w:r>
    </w:p>
    <w:p w14:paraId="6DB59050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0"/>
          <w:footerReference w:type="default" r:id="rId21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2243A8DF" w14:textId="501808D1" w:rsidR="00EE609E" w:rsidRDefault="00EE609E" w:rsidP="00EE609E">
      <w:pPr>
        <w:pStyle w:val="Title"/>
      </w:pPr>
    </w:p>
    <w:p w14:paraId="18B23A32" w14:textId="77777777" w:rsidR="00EE609E" w:rsidRDefault="00EE609E" w:rsidP="00EE609E">
      <w:r>
        <w:br w:type="page"/>
      </w:r>
    </w:p>
    <w:p w14:paraId="086F5913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2"/>
          <w:footerReference w:type="default" r:id="rId23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563912C9" w14:textId="45171EDB" w:rsidR="00EE609E" w:rsidRDefault="00EE609E" w:rsidP="00EE609E">
      <w:pPr>
        <w:pStyle w:val="Title"/>
      </w:pPr>
    </w:p>
    <w:p w14:paraId="669284BB" w14:textId="77777777" w:rsidR="00EE609E" w:rsidRDefault="00EE609E" w:rsidP="00EE609E">
      <w:r>
        <w:br w:type="page"/>
      </w:r>
    </w:p>
    <w:p w14:paraId="1DFAE05D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4"/>
          <w:footerReference w:type="default" r:id="rId25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5E3A709B" w14:textId="230784BD" w:rsidR="00EE609E" w:rsidRDefault="00EE609E" w:rsidP="00EE609E">
      <w:pPr>
        <w:pStyle w:val="Title"/>
      </w:pPr>
    </w:p>
    <w:p w14:paraId="02FEC9FF" w14:textId="77777777" w:rsidR="00EE609E" w:rsidRDefault="00EE609E" w:rsidP="00EE609E">
      <w:r>
        <w:br w:type="page"/>
      </w:r>
    </w:p>
    <w:p w14:paraId="0397ED65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6"/>
          <w:footerReference w:type="default" r:id="rId27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099659FC" w14:textId="727BFD94" w:rsidR="00EE609E" w:rsidRDefault="00EE609E" w:rsidP="00EE609E">
      <w:pPr>
        <w:pStyle w:val="Title"/>
      </w:pPr>
    </w:p>
    <w:p w14:paraId="6806BDEF" w14:textId="77777777" w:rsidR="00EE609E" w:rsidRDefault="00EE609E" w:rsidP="00EE609E">
      <w:r>
        <w:br w:type="page"/>
      </w:r>
    </w:p>
    <w:p w14:paraId="65B16C2A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28"/>
          <w:footerReference w:type="default" r:id="rId29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4317D961" w14:textId="19BC1C71" w:rsidR="00EE609E" w:rsidRDefault="00EE609E" w:rsidP="00EE609E">
      <w:pPr>
        <w:pStyle w:val="Title"/>
      </w:pPr>
    </w:p>
    <w:p w14:paraId="04FB3815" w14:textId="77777777" w:rsidR="00EE609E" w:rsidRDefault="00EE609E" w:rsidP="00EE609E">
      <w:r>
        <w:br w:type="page"/>
      </w:r>
    </w:p>
    <w:p w14:paraId="34A328F0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0"/>
          <w:footerReference w:type="default" r:id="rId31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60E4A3B6" w14:textId="609BD053" w:rsidR="00EE609E" w:rsidRDefault="00EE609E" w:rsidP="00EE609E">
      <w:pPr>
        <w:pStyle w:val="Title"/>
      </w:pPr>
    </w:p>
    <w:p w14:paraId="3E695815" w14:textId="77777777" w:rsidR="00EE609E" w:rsidRDefault="00EE609E" w:rsidP="00EE609E">
      <w:r>
        <w:br w:type="page"/>
      </w:r>
    </w:p>
    <w:p w14:paraId="6A64E4BC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2"/>
          <w:footerReference w:type="default" r:id="rId33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0FDC6F7F" w14:textId="5493DF9C" w:rsidR="00EE609E" w:rsidRDefault="00EE609E" w:rsidP="00EE609E">
      <w:pPr>
        <w:pStyle w:val="Title"/>
      </w:pPr>
    </w:p>
    <w:p w14:paraId="16AE0925" w14:textId="77777777" w:rsidR="00EE609E" w:rsidRDefault="00EE609E" w:rsidP="00EE609E">
      <w:r>
        <w:br w:type="page"/>
      </w:r>
    </w:p>
    <w:p w14:paraId="2DA19826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4"/>
          <w:footerReference w:type="default" r:id="rId35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63AC28FF" w14:textId="47F64D3F" w:rsidR="00EE609E" w:rsidRDefault="00EE609E" w:rsidP="00EE609E">
      <w:pPr>
        <w:pStyle w:val="Title"/>
      </w:pPr>
    </w:p>
    <w:p w14:paraId="5EADA91C" w14:textId="77777777" w:rsidR="00EE609E" w:rsidRDefault="00EE609E" w:rsidP="00EE609E">
      <w:r>
        <w:br w:type="page"/>
      </w:r>
    </w:p>
    <w:p w14:paraId="473D7548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6"/>
          <w:footerReference w:type="default" r:id="rId37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2D3AC2D7" w14:textId="4EFE411A" w:rsidR="00EE609E" w:rsidRDefault="00EE609E" w:rsidP="00EE609E">
      <w:pPr>
        <w:pStyle w:val="Title"/>
      </w:pPr>
    </w:p>
    <w:p w14:paraId="4251711F" w14:textId="77777777" w:rsidR="00EE609E" w:rsidRDefault="00EE609E" w:rsidP="00EE609E">
      <w:r>
        <w:br w:type="page"/>
      </w:r>
    </w:p>
    <w:p w14:paraId="496D82E2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38"/>
          <w:footerReference w:type="default" r:id="rId39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4BD8C8DA" w14:textId="0B146CC6" w:rsidR="00EE609E" w:rsidRDefault="00EE609E" w:rsidP="00EE609E">
      <w:pPr>
        <w:pStyle w:val="Title"/>
      </w:pPr>
    </w:p>
    <w:p w14:paraId="569E4310" w14:textId="77777777" w:rsidR="00EE609E" w:rsidRDefault="00EE609E" w:rsidP="00EE609E">
      <w:r>
        <w:br w:type="page"/>
      </w:r>
    </w:p>
    <w:p w14:paraId="107F9DEC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40"/>
          <w:footerReference w:type="default" r:id="rId41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70A659E7" w14:textId="299D91BE" w:rsidR="00EE609E" w:rsidRDefault="00EE609E" w:rsidP="00EE609E">
      <w:pPr>
        <w:pStyle w:val="Title"/>
      </w:pPr>
    </w:p>
    <w:p w14:paraId="38D3EEED" w14:textId="77777777" w:rsidR="00EE609E" w:rsidRDefault="00EE609E" w:rsidP="00EE609E">
      <w:r>
        <w:br w:type="page"/>
      </w:r>
    </w:p>
    <w:p w14:paraId="3581C540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42"/>
          <w:footerReference w:type="default" r:id="rId43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5FC40CFE" w14:textId="1CECE723" w:rsidR="00EE609E" w:rsidRDefault="00EE609E" w:rsidP="00EE609E">
      <w:pPr>
        <w:pStyle w:val="Title"/>
      </w:pPr>
    </w:p>
    <w:p w14:paraId="7F3359E4" w14:textId="77777777" w:rsidR="00EE609E" w:rsidRDefault="00EE609E" w:rsidP="00EE609E">
      <w:r>
        <w:br w:type="page"/>
      </w:r>
    </w:p>
    <w:p w14:paraId="700C7610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44"/>
          <w:footerReference w:type="default" r:id="rId45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341AF44C" w14:textId="476BFDA2" w:rsidR="00EE609E" w:rsidRDefault="00EE609E" w:rsidP="00EE609E">
      <w:pPr>
        <w:pStyle w:val="Title"/>
      </w:pPr>
    </w:p>
    <w:p w14:paraId="091ADAC9" w14:textId="77777777" w:rsidR="00EE609E" w:rsidRDefault="00EE609E" w:rsidP="00EE609E">
      <w:r>
        <w:br w:type="page"/>
      </w:r>
    </w:p>
    <w:p w14:paraId="6647F5F5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46"/>
          <w:footerReference w:type="default" r:id="rId47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427EDD09" w14:textId="14EE1A7A" w:rsidR="00EE609E" w:rsidRDefault="00EE609E" w:rsidP="00EE609E">
      <w:pPr>
        <w:pStyle w:val="Title"/>
      </w:pPr>
    </w:p>
    <w:p w14:paraId="17F27BA9" w14:textId="77777777" w:rsidR="00EE609E" w:rsidRDefault="00EE609E" w:rsidP="00EE609E">
      <w:r>
        <w:br w:type="page"/>
      </w:r>
    </w:p>
    <w:p w14:paraId="4C7ED09F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48"/>
          <w:footerReference w:type="default" r:id="rId49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52274306" w14:textId="0D7A8002" w:rsidR="00EE609E" w:rsidRDefault="00EE609E" w:rsidP="00EE609E">
      <w:pPr>
        <w:pStyle w:val="Title"/>
      </w:pPr>
    </w:p>
    <w:p w14:paraId="4743300B" w14:textId="77777777" w:rsidR="00EE609E" w:rsidRDefault="00EE609E" w:rsidP="00EE609E">
      <w:r>
        <w:br w:type="page"/>
      </w:r>
    </w:p>
    <w:p w14:paraId="7797014A" w14:textId="77777777" w:rsidR="00EE609E" w:rsidRDefault="00EE609E" w:rsidP="00EE609E">
      <w:pPr>
        <w:pStyle w:val="Title"/>
        <w:rPr>
          <w:highlight w:val="yellow"/>
        </w:rPr>
        <w:sectPr w:rsidR="00EE609E" w:rsidSect="00EE609E">
          <w:headerReference w:type="default" r:id="rId50"/>
          <w:footerReference w:type="default" r:id="rId51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</w:p>
    <w:p w14:paraId="284A8911" w14:textId="2F8D7D5B" w:rsidR="00EE609E" w:rsidRDefault="00EE609E" w:rsidP="00EE609E">
      <w:pPr>
        <w:pStyle w:val="Title"/>
      </w:pPr>
    </w:p>
    <w:p w14:paraId="19224C2C" w14:textId="48580A68" w:rsidR="00EE609E" w:rsidRDefault="00EE609E" w:rsidP="00F823C4">
      <w:pPr>
        <w:rPr>
          <w:highlight w:val="yellow"/>
        </w:rPr>
        <w:sectPr w:rsidR="00EE609E" w:rsidSect="00EE609E">
          <w:headerReference w:type="default" r:id="rId52"/>
          <w:footerReference w:type="default" r:id="rId53"/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  <w:r>
        <w:br w:type="page"/>
      </w:r>
    </w:p>
    <w:p w14:paraId="3B88495B" w14:textId="77777777" w:rsidR="00EE609E" w:rsidRPr="00EE609E" w:rsidRDefault="00EE609E" w:rsidP="00603582"/>
    <w:sectPr w:rsidR="00EE609E" w:rsidRPr="00EE609E" w:rsidSect="00EE609E">
      <w:headerReference w:type="default" r:id="rId54"/>
      <w:footerReference w:type="default" r:id="rId55"/>
      <w:pgSz w:w="15840" w:h="12240" w:orient="landscape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99AC9" w14:textId="77777777" w:rsidR="00F87C42" w:rsidRDefault="00F87C42" w:rsidP="009A4615">
      <w:pPr>
        <w:spacing w:after="0" w:line="240" w:lineRule="auto"/>
      </w:pPr>
      <w:r>
        <w:separator/>
      </w:r>
    </w:p>
  </w:endnote>
  <w:endnote w:type="continuationSeparator" w:id="0">
    <w:p w14:paraId="665BE69B" w14:textId="77777777" w:rsidR="00F87C42" w:rsidRDefault="00F87C42" w:rsidP="009A4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8596B" w14:textId="77777777" w:rsidR="004E22B8" w:rsidRDefault="004E22B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176DD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F2A426A" wp14:editId="63428C16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24144024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7AE02E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2A426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88.1pt;margin-top:-17.3pt;width:292.3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DBi/gMdAgAANA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767AE02E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1" locked="0" layoutInCell="1" allowOverlap="1" wp14:anchorId="0B050EF2" wp14:editId="5C1B236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1519375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2039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E22B7F2" wp14:editId="54F78618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85442833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8F6823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E22B7F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88.1pt;margin-top:-17.3pt;width:292.3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0tY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J8dBVtDscD4He+q95YsOe3hi&#10;Prwyh1xj36jf8IKLVIC14GBR0oL79bf7GI8UoJeSHrVTU/9zw5ygRH03SM5dMR5HsaXD+Pq2xIO7&#10;9KwuPWajHwDlWeBPsTyZMT6ooykd6HeU+TxWRRczHGvXNBzNh7BXNH4TLubzFITysiw8maXlMXVE&#10;NSL8NrwzZw80BGTwGY4qY9UHNvax8aW3801AThJVEec9qgf4UZqJwcM3itq/PKeo82ef/QY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M/tLWB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628F6823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36E035FD" wp14:editId="5283FAA2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8443423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D2307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84FC233" wp14:editId="06D9F30D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878796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665893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4FC23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88.1pt;margin-top:-17.3pt;width:292.3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SN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746DrKDZ4XwO9tR7yxcd9vDE&#10;fHhlDrnGvlG/4QUXqQBrwcGipAX362/3MR4pQC8lPWqnpv7nhjlBifpukJy7YjyOYkuH8fVtiQd3&#10;6VldesxGPwDKs8CfYnkyY3xQR1M60O8o83msii5mONauaTiaD2GvaPwmXMznKQjlZVl4MkvLY+qI&#10;akT4bXhnzh5oCMjgMxxVxqoPbOxj40tv55uAnCSqIs57VA/wozQTg4dvFLV/eU5R588++w0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TEkEjR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72665893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1" locked="0" layoutInCell="1" allowOverlap="1" wp14:anchorId="724DE900" wp14:editId="31F09671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92923167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D7E41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A43D87C" wp14:editId="17D50C5A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45997960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A7E899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A43D87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88.1pt;margin-top:-17.3pt;width:292.3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" filled="f" stroked="f" strokeweight=".5pt">
              <v:textbox style="mso-fit-shape-to-text:t">
                <w:txbxContent>
                  <w:p w14:paraId="3BA7E899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1" locked="0" layoutInCell="1" allowOverlap="1" wp14:anchorId="6347A38C" wp14:editId="4E5A1D4E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65990904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A2854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9583A4D" wp14:editId="78C183E5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9164280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56BD20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583A4D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288.1pt;margin-top:-17.3pt;width:292.3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o8HA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22cZpkBc0OB3Sw595bvuiwiSfm&#10;wytzSDY2jgIOL7hIBVgMDhYlLbhff7uP8cgBeinpUTw19T83zAlK1HeD7NwV43FUWzqMr29LPLhL&#10;z+rSYzb6AVCfBX4Vy5MZ44M6mtKBfkedz2NVdDHDsXZNw9F8CHtJ4z/hYj5PQagvy8KTWVoeU0dY&#10;I8Rvwztz9sBDQAqf4SgzVn2gYx8bX3o73wQkJXEVgd6jesAftZkoPPyjKP7Lc4o6//bZbwA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Lb2aPBwCAAA1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2B56BD20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2032" behindDoc="1" locked="0" layoutInCell="1" allowOverlap="1" wp14:anchorId="32EDE5EC" wp14:editId="6B9A60C7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3377007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1A437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20AAE74" wp14:editId="0ED34A59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3256037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C92A65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20AAE7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88.1pt;margin-top:-17.3pt;width:292.3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uYHA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22UR4nWUGzwwEd7Ln3li86bOKJ&#10;+fDKHJKNjaOAwwsuUgEWg4NFSQvu19/uYzxygF5KehRPTf3PDXOCEvXdIDt3xXgc1ZYO4+vbEg/u&#10;0rO69JiNfgDUZ4FfxfJkxvigjqZ0oN9R5/NYFV3McKxd03A0H8Je0vhPuJjPUxDqy7LwZJaWx9QR&#10;1gjx2/DOnD3wEJDCZzjKjFUf6NjHxpfezjcBSUlcRaD3qB7wR20mCg//KIr/8pyizr999hs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7W07mBwCAAA1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1BC92A65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5104" behindDoc="1" locked="0" layoutInCell="1" allowOverlap="1" wp14:anchorId="5AD7E044" wp14:editId="26C389CA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2579664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8BF2A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5367B87" wp14:editId="262DCDA0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8498706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430307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367B8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288.1pt;margin-top:-17.3pt;width:292.3pt;height:2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3RNHQIAADUEAAAOAAAAZHJzL2Uyb0RvYy54bWysU9tuGyEQfa/Uf0C813uxkz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JLfdE0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09430307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463635F6" wp14:editId="28C0F91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41927078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D0888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1614B69" wp14:editId="5C96A76D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61100892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DA29CC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614B6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288.1pt;margin-top:-17.3pt;width:292.3pt;height:2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kKHQ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22MT5OsoJmhwM62HPvLV902MQT&#10;8+GVOSQbG0cBhxdcpAIsBgeLkhbcr7/dx3jkAL2U9CiemvqfG+YEJeq7QXbuivE4qi0dxte3JR7c&#10;pWd16TEb/QCozwK/iuXJjPFBHU3pQL+jzuexKrqY4Vi7puFoPoS9pPGfcDGfpyDUl2XhySwtj6kj&#10;rBHit+GdOXvgISCFz3CUGas+0LGPjS+9nW8CkpK4ikDvUT3gj9pMFB7+URT/5TlFnX/77DcA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CzKCQo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0ADA29CC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1248" behindDoc="1" locked="0" layoutInCell="1" allowOverlap="1" wp14:anchorId="1AA1E7DA" wp14:editId="50485536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40747384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C778C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4D063087" wp14:editId="01809C90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37382428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790935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06308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288.1pt;margin-top:-17.3pt;width:292.3pt;height:2in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bfHQIAADUEAAAOAAAAZHJzL2Uyb0RvYy54bWysU9tuGyEQfa/Uf0C813uJnT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FN4Rt8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4E790935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4320" behindDoc="1" locked="0" layoutInCell="1" allowOverlap="1" wp14:anchorId="3E02FAE8" wp14:editId="136071C6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8860654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40470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7D75889" wp14:editId="2B6C6573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70496554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1A35EE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D7588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88.1pt;margin-top:-17.3pt;width:292.3pt;height:2in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JOo53s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291A35EE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7392" behindDoc="1" locked="0" layoutInCell="1" allowOverlap="1" wp14:anchorId="787CB2E8" wp14:editId="62E86F15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74525060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6DEEF" w14:textId="6528B7F3" w:rsidR="00D04F53" w:rsidRPr="00304DC6" w:rsidRDefault="00A71218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4FD6BB" wp14:editId="10ED85F3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7A5FFE" w14:textId="3BE59B07" w:rsidR="00D04F53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B4FD6B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8.1pt;margin-top:-17.3pt;width:292.3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" filled="f" stroked="f" strokeweight=".5pt">
              <v:textbox style="mso-fit-shape-to-text:t">
                <w:txbxContent>
                  <w:p w14:paraId="077A5FFE" w14:textId="3BE59B07" w:rsidR="00D04F53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3386FBB" wp14:editId="2723121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37416684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0C2D2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F6F189F" wp14:editId="74105AE2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206620713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3A6E5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F6F189F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88.1pt;margin-top:-17.3pt;width:292.3pt;height:2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OwaqK4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71B3A6E5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1" locked="0" layoutInCell="1" allowOverlap="1" wp14:anchorId="327B891D" wp14:editId="4847DE7F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21269168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5D958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6F67660D" wp14:editId="6CC2F229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27748552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162F84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67660D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288.1pt;margin-top:-17.3pt;width:292.3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31HA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s4zjJCpodDuhgz723fNFhE0/M&#10;h1fmkGxsHAUcXnCRCrAYHCxKWnC//nYf45ED9FLSo3hq6n9umBOUqO8G2bkrxuOotnQYX9+WeHCX&#10;ntWlx2z0A6A+C/wqliczxgd1NKUD/Y46n8eq6GKGY+2ahqP5EPaSxn/CxXyeglBfloUns7Q8po6w&#10;Rojfhnfm7IGHgBQ+w1FmrPpAxz42vvR2vglISuIqAr1H9YA/ajNRePhHUfyX5xR1/u2z3wA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74Md9RwCAAA1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38162F84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3536" behindDoc="1" locked="0" layoutInCell="1" allowOverlap="1" wp14:anchorId="0DD10F66" wp14:editId="28488350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5131585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8F9F8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C52C56B" wp14:editId="2E6C5FB5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26600074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97847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52C56B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88.1pt;margin-top:-17.3pt;width:292.3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IgHQ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22cXecZAXNDgd0sOfeW77osIkn&#10;5sMrc0g2No4CDi+4SAVYDA4WJS24X3+7j/HIAXop6VE8NfU/N8wJStR3g+zcFeNxVFs6jK9vSzy4&#10;S8/q0mM2+gFQnwV+FcuTGeODOprSgX5Hnc9jVXQxw7F2TcPRfAh7SeM/4WI+T0GoL8vCk1laHlNH&#10;WCPEb8M7c/bAQ0AKn+EoM1Z9oGMfG196O98EJCVxFYHeo3rAH7WZKDz8oyj+y3OKOv/22W8A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JAxUiAdAgAANQ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77197847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6608" behindDoc="1" locked="0" layoutInCell="1" allowOverlap="1" wp14:anchorId="0EA06153" wp14:editId="39C253F7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9214022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372A8" w14:textId="6EA06D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46AB14F" wp14:editId="3C2115AA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8594286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D104C2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46AB14F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288.1pt;margin-top:-17.3pt;width:292.3pt;height:2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" filled="f" stroked="f" strokeweight=".5pt">
              <v:textbox style="mso-fit-shape-to-text:t">
                <w:txbxContent>
                  <w:p w14:paraId="53D104C2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2752" behindDoc="1" locked="0" layoutInCell="1" allowOverlap="1" wp14:anchorId="5C48FF3C" wp14:editId="777490E3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0055811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35E20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320ED488" wp14:editId="7DFC3640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10728465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6C6ABA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0ED488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88.1pt;margin-top:-17.3pt;width:292.3pt;height:2in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qnHAIAADU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y9MkK2h2OKCDPffe8kWHTTwx&#10;H16ZQ7KxcRRweMFFKsBicLAoacH9+tt9jEcO0EtJj+Kpqf+5YU5Qor4bZOeuGI+j2tJhfH1b4sFd&#10;elaXHrPRD4D6LPCrWJ7MGB/U0ZQO9DvqfB6roosZjrVrGo7mQ9hLGv8JF/N5CkJ9WRaezNLymDrC&#10;GiF+G96ZswceAlL4DEeZseoDHfvY+NLb+SYgKYmrCPQe1QP+qM1E4eEfRfFfnlPU+bfPfgM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Td5apxwCAAA1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1C6C6ABA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5824" behindDoc="1" locked="0" layoutInCell="1" allowOverlap="1" wp14:anchorId="4FBA3514" wp14:editId="3593159C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0262169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153CA" w14:textId="77777777" w:rsidR="004E22B8" w:rsidRDefault="004E22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210AF" w14:textId="77777777" w:rsidR="00F823C4" w:rsidRPr="00304DC6" w:rsidRDefault="00F823C4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3826F360" wp14:editId="49536FA2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64514772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5D89DE" w14:textId="77777777" w:rsidR="00F823C4" w:rsidRPr="00C76450" w:rsidRDefault="00F823C4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26F36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8.1pt;margin-top:-17.3pt;width:292.3pt;height:2in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yRGg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" filled="f" stroked="f" strokeweight=".5pt">
              <v:textbox style="mso-fit-shape-to-text:t">
                <w:txbxContent>
                  <w:p w14:paraId="795D89DE" w14:textId="77777777" w:rsidR="00F823C4" w:rsidRPr="00C76450" w:rsidRDefault="00F823C4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2448" behindDoc="1" locked="0" layoutInCell="1" allowOverlap="1" wp14:anchorId="20EE77D0" wp14:editId="777737D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2256210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C1CC2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E79453" wp14:editId="1132077A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95169892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12A977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E7945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8.1pt;margin-top:-17.3pt;width:292.3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01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y+MgK2h2OJ+DPfXe8kWHPTwx&#10;H16ZQ66xb9RveMFFKsBacLAoacH9+tt9jEcK0EtJj9qpqf+5YU5Qor4bJOeuGI+j2NJhfH1b4sFd&#10;elaXHrPRD4DyLPCnWJ7MGB/U0ZQO9DvKfB6roosZjrVrGo7mQ9grGr8JF/N5CkJ5WRaezNLymDqi&#10;GhF+G96ZswcaAjL4DEeVseoDG/vY+NLb+SYgJ4mqiPMe1QP8KM3E4OEbRe1fnlPU+bPPfgM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MRVtNR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3712A977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47558632" wp14:editId="370A12D1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2794862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2F35C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8FAE6B" wp14:editId="04232A3F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57565767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0548B3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8FAE6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88.1pt;margin-top:-17.3pt;width:292.3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Lg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A32dBxkBc0O53Owp95bvuiwhyfm&#10;wytzyDX2jfoNL7hIBVgLDhYlLbhff7uP8UgBeinpUTs19T83zAlK1HeD5NwV43EUWzqMr29LPLhL&#10;z+rSYzb6AVCeBf4Uy5MZ44M6mtKBfkeZz2NVdDHDsXZNw9F8CHtF4zfhYj5PQSgvy8KTWVoeU0dU&#10;I8Jvwztz9kBDQAaf4agyVn1gYx8bX3o73wTkJFEVcd6jeoAfpZkYPHyjqP3Lc4o6f/bZbwA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Tqci4B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750548B3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54187187" wp14:editId="48C81C30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28759909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78E75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FE1DD6" wp14:editId="04CB7077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77591622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E2FAA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FE1DD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8.1pt;margin-top:-17.3pt;width:292.3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" filled="f" stroked="f" strokeweight=".5pt">
              <v:textbox style="mso-fit-shape-to-text:t">
                <w:txbxContent>
                  <w:p w14:paraId="696E2FAA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0" layoutInCell="1" allowOverlap="1" wp14:anchorId="0BA630EB" wp14:editId="01AF56E1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5386877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F47CC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C682D0" wp14:editId="17956338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34119477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B8D744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C682D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88.1pt;margin-top:-17.3pt;width:292.3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ByHQIAADQEAAAOAAAAZHJzL2Uyb0RvYy54bWysU9tuGyEQfa/Uf0C813uJnT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" filled="f" stroked="f" strokeweight=".5pt">
              <v:textbox style="mso-fit-shape-to-text:t">
                <w:txbxContent>
                  <w:p w14:paraId="32B8D744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1" locked="0" layoutInCell="1" allowOverlap="1" wp14:anchorId="590C2645" wp14:editId="4225177B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35457308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CB088" w14:textId="77777777" w:rsidR="00EE609E" w:rsidRPr="00304DC6" w:rsidRDefault="00EE609E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BC75398" wp14:editId="78DEB087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182209092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7E0EE0" w14:textId="77777777" w:rsidR="00EE609E" w:rsidRPr="00C76450" w:rsidRDefault="00EE609E" w:rsidP="00C76450">
                          <w:pPr>
                            <w:pStyle w:val="Footer"/>
                          </w:pPr>
                          <w:r>
                            <w:t>You’re the Network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BC7539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88.1pt;margin-top:-17.3pt;width:292.3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" filled="f" stroked="f" strokeweight=".5pt">
              <v:textbox style="mso-fit-shape-to-text:t">
                <w:txbxContent>
                  <w:p w14:paraId="3C7E0EE0" w14:textId="77777777" w:rsidR="00EE609E" w:rsidRPr="00C76450" w:rsidRDefault="00EE609E" w:rsidP="00C76450">
                    <w:pPr>
                      <w:pStyle w:val="Footer"/>
                    </w:pPr>
                    <w:r>
                      <w:t>You’re the Network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1" locked="0" layoutInCell="1" allowOverlap="1" wp14:anchorId="122721BC" wp14:editId="0245D1FD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58577974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71367" w14:textId="77777777" w:rsidR="00F87C42" w:rsidRDefault="00F87C42" w:rsidP="009A4615">
      <w:pPr>
        <w:spacing w:after="0" w:line="240" w:lineRule="auto"/>
      </w:pPr>
      <w:r>
        <w:separator/>
      </w:r>
    </w:p>
  </w:footnote>
  <w:footnote w:type="continuationSeparator" w:id="0">
    <w:p w14:paraId="0B5F0FD0" w14:textId="77777777" w:rsidR="00F87C42" w:rsidRDefault="00F87C42" w:rsidP="009A4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53959" w14:textId="77777777" w:rsidR="004E22B8" w:rsidRDefault="004E22B8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FBC64" w14:textId="5B1FD1CC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5280" behindDoc="1" locked="0" layoutInCell="1" allowOverlap="1" wp14:anchorId="6EC07113" wp14:editId="5ADCE8C2">
          <wp:simplePos x="0" y="0"/>
          <wp:positionH relativeFrom="margin">
            <wp:posOffset>-909084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41833844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33844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8B767" w14:textId="3AA16574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4256" behindDoc="1" locked="0" layoutInCell="1" allowOverlap="1" wp14:anchorId="5CBDE722" wp14:editId="558B58FF">
          <wp:simplePos x="0" y="0"/>
          <wp:positionH relativeFrom="margin">
            <wp:posOffset>-908523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56351740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51740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9BD19" w14:textId="7DAA077B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3232" behindDoc="1" locked="0" layoutInCell="1" allowOverlap="1" wp14:anchorId="7EEDFF94" wp14:editId="3ABCD471">
          <wp:simplePos x="0" y="0"/>
          <wp:positionH relativeFrom="margin">
            <wp:posOffset>-898451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46211838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11838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88FFB" w14:textId="6D732B33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2208" behindDoc="1" locked="0" layoutInCell="1" allowOverlap="1" wp14:anchorId="764D2D66" wp14:editId="4E749CF4">
          <wp:simplePos x="0" y="0"/>
          <wp:positionH relativeFrom="margin">
            <wp:posOffset>-909084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28894473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94473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78ADA" w14:textId="3725543F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1184" behindDoc="1" locked="0" layoutInCell="1" allowOverlap="1" wp14:anchorId="2E1DBE8B" wp14:editId="74CCCFC3">
          <wp:simplePos x="0" y="0"/>
          <wp:positionH relativeFrom="margin">
            <wp:posOffset>-909084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87315253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152533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1E119" w14:textId="221DB604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0160" behindDoc="1" locked="0" layoutInCell="1" allowOverlap="1" wp14:anchorId="68DC6ED3" wp14:editId="2CF5E9F2">
          <wp:simplePos x="0" y="0"/>
          <wp:positionH relativeFrom="margin">
            <wp:posOffset>-897255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22921404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30854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31DBF" w14:textId="6313CA86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39136" behindDoc="1" locked="0" layoutInCell="1" allowOverlap="1" wp14:anchorId="094D6534" wp14:editId="43E4E361">
          <wp:simplePos x="0" y="0"/>
          <wp:positionH relativeFrom="margin">
            <wp:posOffset>-898452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8134668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46689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155CD" w14:textId="7213B90C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38112" behindDoc="1" locked="0" layoutInCell="1" allowOverlap="1" wp14:anchorId="79AEFE1D" wp14:editId="6F85E32F">
          <wp:simplePos x="0" y="0"/>
          <wp:positionH relativeFrom="margin">
            <wp:posOffset>-898451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73879313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79313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6047D" w14:textId="7EBC57D6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7088" behindDoc="1" locked="0" layoutInCell="1" allowOverlap="1" wp14:anchorId="1A82BA0F" wp14:editId="1CD58F71">
          <wp:simplePos x="0" y="0"/>
          <wp:positionH relativeFrom="margin">
            <wp:posOffset>-909084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34080023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80023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5CCBA" w14:textId="7291F60A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6064" behindDoc="1" locked="0" layoutInCell="1" allowOverlap="1" wp14:anchorId="6498C75B" wp14:editId="72885F0A">
          <wp:simplePos x="0" y="0"/>
          <wp:positionH relativeFrom="margin">
            <wp:posOffset>-919716</wp:posOffset>
          </wp:positionH>
          <wp:positionV relativeFrom="margin">
            <wp:posOffset>-914400</wp:posOffset>
          </wp:positionV>
          <wp:extent cx="10058400" cy="7772402"/>
          <wp:effectExtent l="0" t="0" r="0" b="0"/>
          <wp:wrapNone/>
          <wp:docPr id="194959640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59640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9AD0B" w14:textId="6625D3CB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26848" behindDoc="1" locked="0" layoutInCell="1" allowOverlap="1" wp14:anchorId="2DD733C0" wp14:editId="64E84187">
          <wp:simplePos x="0" y="0"/>
          <wp:positionH relativeFrom="margin">
            <wp:posOffset>-889000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97784952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849521" name="Graphic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2375F" w14:textId="698482F2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5040" behindDoc="1" locked="0" layoutInCell="1" allowOverlap="1" wp14:anchorId="1BA0682A" wp14:editId="589ACB0E">
          <wp:simplePos x="0" y="0"/>
          <wp:positionH relativeFrom="margin">
            <wp:posOffset>-919716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93055777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55777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E81CE" w14:textId="79F11233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4016" behindDoc="1" locked="0" layoutInCell="1" allowOverlap="1" wp14:anchorId="305420B8" wp14:editId="599083FF">
          <wp:simplePos x="0" y="0"/>
          <wp:positionH relativeFrom="margin">
            <wp:posOffset>-898451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6311571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1571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EFD80" w14:textId="1710FB1B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2992" behindDoc="1" locked="0" layoutInCell="1" allowOverlap="1" wp14:anchorId="017DE7D8" wp14:editId="3BAA8914">
          <wp:simplePos x="0" y="0"/>
          <wp:positionH relativeFrom="margin">
            <wp:posOffset>-919717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200462209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62209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A3C07" w14:textId="721EA79B" w:rsidR="00EE609E" w:rsidRDefault="00EE609E">
    <w:pPr>
      <w:pStyle w:val="Header"/>
    </w:pPr>
    <w:r w:rsidRPr="00EE609E">
      <w:rPr>
        <w:noProof/>
      </w:rPr>
      <w:drawing>
        <wp:anchor distT="0" distB="0" distL="114300" distR="114300" simplePos="0" relativeHeight="251731968" behindDoc="1" locked="0" layoutInCell="1" allowOverlap="1" wp14:anchorId="1D10DA80" wp14:editId="4C4E4086">
          <wp:simplePos x="0" y="0"/>
          <wp:positionH relativeFrom="margin">
            <wp:posOffset>-898451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83522749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5227493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D4590" w14:textId="1B94569C" w:rsidR="00EE609E" w:rsidRDefault="00603582">
    <w:pPr>
      <w:pStyle w:val="Header"/>
    </w:pPr>
    <w:r w:rsidRPr="00603582">
      <w:rPr>
        <w:noProof/>
      </w:rPr>
      <w:drawing>
        <wp:anchor distT="0" distB="0" distL="114300" distR="114300" simplePos="0" relativeHeight="251755520" behindDoc="1" locked="0" layoutInCell="1" allowOverlap="1" wp14:anchorId="79FC6032" wp14:editId="6E5C2152">
          <wp:simplePos x="0" y="0"/>
          <wp:positionH relativeFrom="margin">
            <wp:posOffset>-912136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54550540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505403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85B82" w14:textId="299FFBE2" w:rsidR="00EE609E" w:rsidRDefault="00603582">
    <w:pPr>
      <w:pStyle w:val="Header"/>
    </w:pPr>
    <w:r w:rsidRPr="00EE609E">
      <w:rPr>
        <w:noProof/>
      </w:rPr>
      <w:drawing>
        <wp:anchor distT="0" distB="0" distL="114300" distR="114300" simplePos="0" relativeHeight="251729920" behindDoc="1" locked="0" layoutInCell="1" allowOverlap="1" wp14:anchorId="0ADA6EEC" wp14:editId="65FE05C6">
          <wp:simplePos x="0" y="0"/>
          <wp:positionH relativeFrom="margin">
            <wp:posOffset>-894029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26221831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40499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87985" w14:textId="77777777" w:rsidR="004E22B8" w:rsidRDefault="004E22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03CCE" w14:textId="03F05B83" w:rsidR="00EE609E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54496" behindDoc="1" locked="0" layoutInCell="1" allowOverlap="1" wp14:anchorId="36F3627E" wp14:editId="3C67055F">
          <wp:simplePos x="0" y="0"/>
          <wp:positionH relativeFrom="margin">
            <wp:posOffset>-909084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617114203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7114203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132F9" w14:textId="390D53A4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53472" behindDoc="1" locked="0" layoutInCell="1" allowOverlap="1" wp14:anchorId="4F4E89A0" wp14:editId="4F6C08EC">
          <wp:simplePos x="0" y="0"/>
          <wp:positionH relativeFrom="margin">
            <wp:posOffset>-919716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76913900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3900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0792C" w14:textId="2674B7B3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9376" behindDoc="1" locked="0" layoutInCell="1" allowOverlap="1" wp14:anchorId="66B8102B" wp14:editId="62F727A5">
          <wp:simplePos x="0" y="0"/>
          <wp:positionH relativeFrom="margin">
            <wp:posOffset>-919716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45058098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58098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4B304" w14:textId="08097E5E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8352" behindDoc="1" locked="0" layoutInCell="1" allowOverlap="1" wp14:anchorId="6F41892E" wp14:editId="630969E0">
          <wp:simplePos x="0" y="0"/>
          <wp:positionH relativeFrom="margin">
            <wp:posOffset>-909083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60935103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9351039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C6B27" w14:textId="15520FEF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7328" behindDoc="1" locked="0" layoutInCell="1" allowOverlap="1" wp14:anchorId="0839F894" wp14:editId="63BA323D">
          <wp:simplePos x="0" y="0"/>
          <wp:positionH relativeFrom="margin">
            <wp:posOffset>-898451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94860089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60089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7A412" w14:textId="15AA48C3" w:rsidR="00F823C4" w:rsidRDefault="00F823C4">
    <w:pPr>
      <w:pStyle w:val="Header"/>
    </w:pPr>
    <w:r w:rsidRPr="00F823C4">
      <w:rPr>
        <w:noProof/>
      </w:rPr>
      <w:drawing>
        <wp:anchor distT="0" distB="0" distL="114300" distR="114300" simplePos="0" relativeHeight="251746304" behindDoc="1" locked="0" layoutInCell="1" allowOverlap="1" wp14:anchorId="40B62C25" wp14:editId="0C33AF04">
          <wp:simplePos x="0" y="0"/>
          <wp:positionH relativeFrom="margin">
            <wp:posOffset>-909083</wp:posOffset>
          </wp:positionH>
          <wp:positionV relativeFrom="margin">
            <wp:posOffset>-914400</wp:posOffset>
          </wp:positionV>
          <wp:extent cx="10058400" cy="7772400"/>
          <wp:effectExtent l="0" t="0" r="0" b="0"/>
          <wp:wrapNone/>
          <wp:docPr id="119963803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63803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9E"/>
    <w:rsid w:val="00065807"/>
    <w:rsid w:val="000A6A2A"/>
    <w:rsid w:val="00113002"/>
    <w:rsid w:val="0011355B"/>
    <w:rsid w:val="00151CCF"/>
    <w:rsid w:val="001A3F95"/>
    <w:rsid w:val="001B5BA6"/>
    <w:rsid w:val="001C0115"/>
    <w:rsid w:val="001E6BCA"/>
    <w:rsid w:val="001F16AD"/>
    <w:rsid w:val="00246BC1"/>
    <w:rsid w:val="002574A4"/>
    <w:rsid w:val="00316C07"/>
    <w:rsid w:val="0032364F"/>
    <w:rsid w:val="003668DB"/>
    <w:rsid w:val="00424E6B"/>
    <w:rsid w:val="00467B1F"/>
    <w:rsid w:val="00480109"/>
    <w:rsid w:val="004856EB"/>
    <w:rsid w:val="0048595C"/>
    <w:rsid w:val="0048736D"/>
    <w:rsid w:val="004E22B8"/>
    <w:rsid w:val="005448C2"/>
    <w:rsid w:val="00555159"/>
    <w:rsid w:val="005716BA"/>
    <w:rsid w:val="005A3A1A"/>
    <w:rsid w:val="005A5B50"/>
    <w:rsid w:val="00603582"/>
    <w:rsid w:val="0063271E"/>
    <w:rsid w:val="006669F0"/>
    <w:rsid w:val="006F637F"/>
    <w:rsid w:val="00776E0C"/>
    <w:rsid w:val="007F4DDC"/>
    <w:rsid w:val="00886FBD"/>
    <w:rsid w:val="00912773"/>
    <w:rsid w:val="009A4615"/>
    <w:rsid w:val="00A71218"/>
    <w:rsid w:val="00AB30CE"/>
    <w:rsid w:val="00AC2317"/>
    <w:rsid w:val="00AD0F89"/>
    <w:rsid w:val="00BE33F2"/>
    <w:rsid w:val="00BE5865"/>
    <w:rsid w:val="00C53852"/>
    <w:rsid w:val="00C76450"/>
    <w:rsid w:val="00C86A74"/>
    <w:rsid w:val="00D04F53"/>
    <w:rsid w:val="00D71FBC"/>
    <w:rsid w:val="00DD3628"/>
    <w:rsid w:val="00DE0B48"/>
    <w:rsid w:val="00E46C11"/>
    <w:rsid w:val="00EB296E"/>
    <w:rsid w:val="00EE609E"/>
    <w:rsid w:val="00EF0DD6"/>
    <w:rsid w:val="00F33303"/>
    <w:rsid w:val="00F35875"/>
    <w:rsid w:val="00F64B76"/>
    <w:rsid w:val="00F823C4"/>
    <w:rsid w:val="00F87C42"/>
    <w:rsid w:val="00FD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C03B66"/>
  <w15:chartTrackingRefBased/>
  <w15:docId w15:val="{8AE84AD5-675B-44EE-A19E-F93FA9DD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EE609E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3303"/>
    <w:pPr>
      <w:keepNext/>
      <w:keepLines/>
      <w:spacing w:before="360" w:after="80"/>
      <w:outlineLvl w:val="0"/>
    </w:pPr>
    <w:rPr>
      <w:rFonts w:eastAsiaTheme="majorEastAsia"/>
      <w:b/>
      <w:bCs/>
      <w:color w:val="971D20" w:themeColor="accent3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303"/>
    <w:pPr>
      <w:keepNext/>
      <w:keepLines/>
      <w:spacing w:before="160" w:after="80"/>
      <w:outlineLvl w:val="1"/>
    </w:pPr>
    <w:rPr>
      <w:rFonts w:eastAsiaTheme="majorEastAsia"/>
      <w:i/>
      <w:iCs/>
      <w:color w:val="971D20" w:themeColor="accent3"/>
    </w:rPr>
  </w:style>
  <w:style w:type="paragraph" w:styleId="Heading3">
    <w:name w:val="heading 3"/>
    <w:aliases w:val="Caption/Cutline/Citation"/>
    <w:basedOn w:val="Heading2"/>
    <w:next w:val="Normal"/>
    <w:link w:val="Heading3Char"/>
    <w:uiPriority w:val="9"/>
    <w:unhideWhenUsed/>
    <w:qFormat/>
    <w:rsid w:val="009A4615"/>
    <w:pPr>
      <w:outlineLvl w:val="2"/>
    </w:pPr>
    <w:rPr>
      <w:color w:val="000000" w:themeColor="text1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4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E679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4615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4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12773"/>
    <w:pPr>
      <w:spacing w:after="80" w:line="240" w:lineRule="auto"/>
      <w:contextualSpacing/>
    </w:pPr>
    <w:rPr>
      <w:rFonts w:eastAsiaTheme="majorEastAsia"/>
      <w:b/>
      <w:bCs/>
      <w:caps/>
      <w:spacing w:val="-10"/>
      <w:kern w:val="28"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11.xml"/><Relationship Id="rId39" Type="http://schemas.openxmlformats.org/officeDocument/2006/relationships/footer" Target="footer16.xml"/><Relationship Id="rId21" Type="http://schemas.openxmlformats.org/officeDocument/2006/relationships/footer" Target="footer7.xml"/><Relationship Id="rId34" Type="http://schemas.openxmlformats.org/officeDocument/2006/relationships/header" Target="header15.xml"/><Relationship Id="rId42" Type="http://schemas.openxmlformats.org/officeDocument/2006/relationships/header" Target="header19.xml"/><Relationship Id="rId47" Type="http://schemas.openxmlformats.org/officeDocument/2006/relationships/footer" Target="footer20.xml"/><Relationship Id="rId50" Type="http://schemas.openxmlformats.org/officeDocument/2006/relationships/header" Target="header23.xml"/><Relationship Id="rId55" Type="http://schemas.openxmlformats.org/officeDocument/2006/relationships/footer" Target="footer24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footer" Target="footer11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footer" Target="footer15.xml"/><Relationship Id="rId40" Type="http://schemas.openxmlformats.org/officeDocument/2006/relationships/header" Target="header18.xml"/><Relationship Id="rId45" Type="http://schemas.openxmlformats.org/officeDocument/2006/relationships/footer" Target="footer19.xml"/><Relationship Id="rId53" Type="http://schemas.openxmlformats.org/officeDocument/2006/relationships/footer" Target="footer23.xml"/><Relationship Id="rId5" Type="http://schemas.openxmlformats.org/officeDocument/2006/relationships/footnotes" Target="footnotes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10.xml"/><Relationship Id="rId30" Type="http://schemas.openxmlformats.org/officeDocument/2006/relationships/header" Target="header13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2.xml"/><Relationship Id="rId56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footer" Target="footer2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46" Type="http://schemas.openxmlformats.org/officeDocument/2006/relationships/header" Target="header21.xml"/><Relationship Id="rId20" Type="http://schemas.openxmlformats.org/officeDocument/2006/relationships/header" Target="header8.xml"/><Relationship Id="rId41" Type="http://schemas.openxmlformats.org/officeDocument/2006/relationships/footer" Target="footer17.xml"/><Relationship Id="rId54" Type="http://schemas.openxmlformats.org/officeDocument/2006/relationships/header" Target="header2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49" Type="http://schemas.openxmlformats.org/officeDocument/2006/relationships/footer" Target="footer21.xml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footer" Target="footer12.xml"/><Relationship Id="rId44" Type="http://schemas.openxmlformats.org/officeDocument/2006/relationships/header" Target="header20.xml"/><Relationship Id="rId52" Type="http://schemas.openxmlformats.org/officeDocument/2006/relationships/header" Target="header24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1.svg"/><Relationship Id="rId1" Type="http://schemas.openxmlformats.org/officeDocument/2006/relationships/image" Target="media/image20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3.svg"/><Relationship Id="rId1" Type="http://schemas.openxmlformats.org/officeDocument/2006/relationships/image" Target="media/image22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7.svg"/><Relationship Id="rId1" Type="http://schemas.openxmlformats.org/officeDocument/2006/relationships/image" Target="media/image26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31.svg"/><Relationship Id="rId1" Type="http://schemas.openxmlformats.org/officeDocument/2006/relationships/image" Target="media/image30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33.svg"/><Relationship Id="rId1" Type="http://schemas.openxmlformats.org/officeDocument/2006/relationships/image" Target="media/image32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35.svg"/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37.svg"/><Relationship Id="rId1" Type="http://schemas.openxmlformats.org/officeDocument/2006/relationships/image" Target="media/image36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39.svg"/><Relationship Id="rId1" Type="http://schemas.openxmlformats.org/officeDocument/2006/relationships/image" Target="media/image38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41.svg"/><Relationship Id="rId1" Type="http://schemas.openxmlformats.org/officeDocument/2006/relationships/image" Target="media/image40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43.svg"/><Relationship Id="rId1" Type="http://schemas.openxmlformats.org/officeDocument/2006/relationships/image" Target="media/image42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45.svg"/><Relationship Id="rId1" Type="http://schemas.openxmlformats.org/officeDocument/2006/relationships/image" Target="media/image44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47.svg"/><Relationship Id="rId1" Type="http://schemas.openxmlformats.org/officeDocument/2006/relationships/image" Target="media/image4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ke0002\Documents\Custom%20Office%20Templates\Horizontal%20(25)&#8212;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C:\Users\eike0002\Documents\Custom Office Templates\Horizontal (25)—Template.dotx</Template>
  <TotalTime>25</TotalTime>
  <Pages>3</Pages>
  <Words>0</Words>
  <Characters>0</Characters>
  <Application>Microsoft Office Word</Application>
  <DocSecurity>0</DocSecurity>
  <Lines>66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Graphs- You're the Network</vt:lpstr>
    </vt:vector>
  </TitlesOfParts>
  <Manager/>
  <Company/>
  <LinksUpToDate>false</LinksUpToDate>
  <CharactersWithSpaces>-22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You're the Network</dc:title>
  <dc:subject/>
  <dc:creator>Eike, Michell L.</dc:creator>
  <cp:keywords/>
  <dc:description/>
  <cp:lastModifiedBy>Harris, Hudson J.</cp:lastModifiedBy>
  <cp:revision>5</cp:revision>
  <dcterms:created xsi:type="dcterms:W3CDTF">2025-11-11T18:35:00Z</dcterms:created>
  <dcterms:modified xsi:type="dcterms:W3CDTF">2026-03-23T13:51:00Z</dcterms:modified>
  <cp:category/>
</cp:coreProperties>
</file>