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509E" w14:textId="12C0FCF9" w:rsidR="00DC1CA0" w:rsidRPr="00072D23" w:rsidRDefault="008506EF" w:rsidP="00072D23">
      <w:pPr>
        <w:pStyle w:val="Title"/>
      </w:pPr>
      <w:r w:rsidRPr="008506EF">
        <w:t xml:space="preserve">islam </w:t>
      </w:r>
      <w:r w:rsidR="00315D56" w:rsidRPr="008506EF">
        <w:t>Honeycomb</w:t>
      </w:r>
    </w:p>
    <w:p w14:paraId="52E9026B" w14:textId="500EB549" w:rsidR="00315D56" w:rsidRDefault="00315D56" w:rsidP="00DC1CA0">
      <w:r w:rsidRPr="00315D56">
        <w:rPr>
          <w:noProof/>
        </w:rPr>
        <w:drawing>
          <wp:inline distT="0" distB="0" distL="0" distR="0" wp14:anchorId="253C97BA" wp14:editId="4B327DDA">
            <wp:extent cx="5943600" cy="7404100"/>
            <wp:effectExtent l="0" t="0" r="0" b="6350"/>
            <wp:docPr id="40553258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32585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5D5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308D" w14:textId="77777777" w:rsidR="00D32DEF" w:rsidRDefault="00D32DEF" w:rsidP="00DC1CA0">
      <w:r>
        <w:separator/>
      </w:r>
    </w:p>
  </w:endnote>
  <w:endnote w:type="continuationSeparator" w:id="0">
    <w:p w14:paraId="6D8536AB" w14:textId="77777777" w:rsidR="00D32DEF" w:rsidRDefault="00D32DEF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DB45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CCC0FB" w14:textId="0F22133B" w:rsidR="009F0B2E" w:rsidRPr="008C5074" w:rsidRDefault="008506EF" w:rsidP="008C5074">
                          <w:pPr>
                            <w:pStyle w:val="Footer"/>
                          </w:pPr>
                          <w:r>
                            <w:t>The spread of islam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" filled="f" stroked="f" strokeweight=".5pt">
              <v:textbox style="mso-fit-shape-to-text:t">
                <w:txbxContent>
                  <w:p w14:paraId="3BCCC0FB" w14:textId="0F22133B" w:rsidR="009F0B2E" w:rsidRPr="008C5074" w:rsidRDefault="008506EF" w:rsidP="008C5074">
                    <w:pPr>
                      <w:pStyle w:val="Footer"/>
                    </w:pPr>
                    <w:r>
                      <w:t>The spread of islam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8103E" w14:textId="77777777" w:rsidR="00D32DEF" w:rsidRDefault="00D32DEF" w:rsidP="00DC1CA0">
      <w:r>
        <w:separator/>
      </w:r>
    </w:p>
  </w:footnote>
  <w:footnote w:type="continuationSeparator" w:id="0">
    <w:p w14:paraId="69196EF9" w14:textId="77777777" w:rsidR="00D32DEF" w:rsidRDefault="00D32DEF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56"/>
    <w:rsid w:val="00072D23"/>
    <w:rsid w:val="000C7623"/>
    <w:rsid w:val="001B5BA6"/>
    <w:rsid w:val="002040D8"/>
    <w:rsid w:val="00233158"/>
    <w:rsid w:val="00245200"/>
    <w:rsid w:val="00246BC1"/>
    <w:rsid w:val="00270BD7"/>
    <w:rsid w:val="00274BB5"/>
    <w:rsid w:val="00284F44"/>
    <w:rsid w:val="002D4C34"/>
    <w:rsid w:val="00304DC6"/>
    <w:rsid w:val="00315D56"/>
    <w:rsid w:val="00357F0B"/>
    <w:rsid w:val="00387937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8506EF"/>
    <w:rsid w:val="008C5074"/>
    <w:rsid w:val="008E31E6"/>
    <w:rsid w:val="008F712F"/>
    <w:rsid w:val="009112D3"/>
    <w:rsid w:val="00914680"/>
    <w:rsid w:val="009224D6"/>
    <w:rsid w:val="00976B6A"/>
    <w:rsid w:val="00977E3D"/>
    <w:rsid w:val="009A7873"/>
    <w:rsid w:val="009F0B2E"/>
    <w:rsid w:val="00A1673F"/>
    <w:rsid w:val="00A77EC7"/>
    <w:rsid w:val="00AE4BDB"/>
    <w:rsid w:val="00AF213D"/>
    <w:rsid w:val="00BD7B9F"/>
    <w:rsid w:val="00BF08CE"/>
    <w:rsid w:val="00C83603"/>
    <w:rsid w:val="00CD2461"/>
    <w:rsid w:val="00CE2E34"/>
    <w:rsid w:val="00CF4EFB"/>
    <w:rsid w:val="00D32DEF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4E78B"/>
  <w15:chartTrackingRefBased/>
  <w15:docId w15:val="{A1687349-BBFE-41E9-BF90-E7AB7A87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33158"/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CEB"/>
    <w:rPr>
      <w:rFonts w:ascii="Calibri" w:eastAsia="Times New Roman" w:hAnsi="Calibri" w:cs="Calibri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26CEB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EB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EB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EB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EB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EB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E26CE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Spread of Islam</vt:lpstr>
    </vt:vector>
  </TitlesOfParts>
  <Manager/>
  <Company/>
  <LinksUpToDate>false</LinksUpToDate>
  <CharactersWithSpaces>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Spread of Islam</dc:title>
  <dc:subject/>
  <dc:creator>K20 Center</dc:creator>
  <cp:keywords/>
  <dc:description/>
  <cp:lastModifiedBy>Smith, Gina N.</cp:lastModifiedBy>
  <cp:revision>3</cp:revision>
  <dcterms:created xsi:type="dcterms:W3CDTF">2026-08-05T16:08:00Z</dcterms:created>
  <dcterms:modified xsi:type="dcterms:W3CDTF">2026-09-22T18:41:00Z</dcterms:modified>
  <cp:category/>
</cp:coreProperties>
</file>