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C055AD7" w14:textId="7CD08AC9" w:rsidR="00C73EA1" w:rsidRDefault="000B4CC9" w:rsidP="000B4CC9">
      <w:pPr>
        <w:pStyle w:val="Title"/>
        <w:bidi w:val="0"/>
      </w:pPr>
      <w:r>
        <w:rPr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Atrapanotas de las presentaciones</w:t>
      </w:r>
    </w:p>
    <w:tbl>
      <w:tblPr>
        <w:tblStyle w:val="TableGrid"/>
        <w:tblW w:w="9530" w:type="dxa"/>
        <w:tblBorders>
          <w:top w:val="single" w:sz="8" w:space="0" w:color="BED7D3" w:themeColor="accent3"/>
          <w:left w:val="single" w:sz="8" w:space="0" w:color="BED7D3" w:themeColor="accent3"/>
          <w:bottom w:val="single" w:sz="8" w:space="0" w:color="BED7D3" w:themeColor="accent3"/>
          <w:right w:val="single" w:sz="8" w:space="0" w:color="BED7D3" w:themeColor="accent3"/>
          <w:insideH w:val="single" w:sz="8" w:space="0" w:color="BED7D3" w:themeColor="accent3"/>
          <w:insideV w:val="single" w:sz="8" w:space="0" w:color="BED7D3" w:themeColor="accent3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530"/>
      </w:tblGrid>
      <w:tr w:rsidR="000B4CC9" w14:paraId="1A9E7956" w14:textId="77777777" w:rsidTr="000B4CC9">
        <w:tc>
          <w:tcPr>
            <w:tcW w:w="9530" w:type="dxa"/>
          </w:tcPr>
          <w:p w14:paraId="0517F280" w14:textId="77777777" w:rsidR="000B4CC9" w:rsidRDefault="000B4CC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Nombre del presentador:</w:t>
            </w:r>
          </w:p>
          <w:p w14:paraId="3B4E1308" w14:textId="77777777" w:rsidR="000B4CC9" w:rsidRDefault="000B4CC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Canción:</w:t>
            </w:r>
          </w:p>
          <w:p w14:paraId="27A092AE" w14:textId="77777777" w:rsidR="000B4CC9" w:rsidRDefault="000B4CC9" w:rsidP="006B4CC2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Artista:</w:t>
            </w:r>
          </w:p>
          <w:p w14:paraId="371F0942" w14:textId="77777777" w:rsidR="000B4CC9" w:rsidRDefault="000B4CC9" w:rsidP="006B4CC2">
            <w:pPr>
              <w:pStyle w:val="RowHeader"/>
            </w:pPr>
          </w:p>
          <w:p w14:paraId="1EA1132C" w14:textId="5086536B" w:rsidR="000B4CC9" w:rsidRPr="000B4CC9" w:rsidRDefault="000B4CC9" w:rsidP="006B4CC2">
            <w:pPr>
              <w:pStyle w:val="RowHeader"/>
              <w:rPr>
                <w:b w:val="0"/>
                <w:bCs/>
                <w:color w:val="auto"/>
              </w:rPr>
              <w:bidi w:val="0"/>
            </w:pPr>
            <w:r>
              <w:rPr>
                <w:color w:val="auto"/>
                <w:lang w:val="es"/>
                <w:b w:val="0"/>
                <w:bCs w:val="0"/>
                <w:i w:val="0"/>
                <w:iCs w:val="0"/>
                <w:u w:val="none"/>
                <w:vertAlign w:val="baseline"/>
                <w:rtl w:val="0"/>
              </w:rPr>
              <w:t xml:space="preserve">Qué tan poética es esta canción:</w:t>
            </w:r>
          </w:p>
          <w:p w14:paraId="138273AB" w14:textId="77777777" w:rsidR="000B4CC9" w:rsidRDefault="000B4CC9" w:rsidP="006B4CC2">
            <w:pPr>
              <w:pStyle w:val="RowHeader"/>
            </w:pPr>
          </w:p>
          <w:p w14:paraId="57D8DE1A" w14:textId="254D736A" w:rsidR="000B4CC9" w:rsidRDefault="000B4CC9" w:rsidP="006B4CC2">
            <w:pPr>
              <w:pStyle w:val="RowHeader"/>
              <w:bidi w:val="0"/>
            </w:pPr>
            <w:r>
              <w:rPr>
                <w:rFonts w:ascii="Calibri" w:cs="Calibri" w:hAnsi="Calibri"/>
                <w:noProof/>
                <w:color w:val="000000"/>
                <w:bdr w:val="none" w:sz="0" w:space="0" w:color="auto" w:frame="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drawing>
                <wp:inline distT="0" distB="0" distL="0" distR="0" wp14:anchorId="1C13504F" wp14:editId="31377196">
                  <wp:extent cx="5793105" cy="581660"/>
                  <wp:effectExtent l="0" t="0" r="0" b="0"/>
                  <wp:docPr id="17783418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3105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CC9" w14:paraId="417A8603" w14:textId="77777777" w:rsidTr="000B4CC9">
        <w:tc>
          <w:tcPr>
            <w:tcW w:w="9530" w:type="dxa"/>
          </w:tcPr>
          <w:p w14:paraId="3CFBD92B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Nombre del presentador:</w:t>
            </w:r>
          </w:p>
          <w:p w14:paraId="24C71958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Canción:</w:t>
            </w:r>
          </w:p>
          <w:p w14:paraId="05240CD4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Artista:</w:t>
            </w:r>
          </w:p>
          <w:p w14:paraId="530CDBE9" w14:textId="77777777" w:rsidR="000B4CC9" w:rsidRDefault="000B4CC9" w:rsidP="000B4CC9">
            <w:pPr>
              <w:pStyle w:val="RowHeader"/>
            </w:pPr>
          </w:p>
          <w:p w14:paraId="2F5D4AA5" w14:textId="77777777" w:rsidR="000B4CC9" w:rsidRPr="000B4CC9" w:rsidRDefault="000B4CC9" w:rsidP="000B4CC9">
            <w:pPr>
              <w:pStyle w:val="RowHeader"/>
              <w:rPr>
                <w:b w:val="0"/>
                <w:bCs/>
                <w:color w:val="auto"/>
              </w:rPr>
              <w:bidi w:val="0"/>
            </w:pPr>
            <w:r>
              <w:rPr>
                <w:color w:val="auto"/>
                <w:lang w:val="es"/>
                <w:b w:val="0"/>
                <w:bCs w:val="0"/>
                <w:i w:val="0"/>
                <w:iCs w:val="0"/>
                <w:u w:val="none"/>
                <w:vertAlign w:val="baseline"/>
                <w:rtl w:val="0"/>
              </w:rPr>
              <w:t xml:space="preserve">Qué tan poética es esta canción:</w:t>
            </w:r>
          </w:p>
          <w:p w14:paraId="29055CFB" w14:textId="77777777" w:rsidR="000B4CC9" w:rsidRDefault="000B4CC9" w:rsidP="000B4CC9">
            <w:pPr>
              <w:pStyle w:val="RowHeader"/>
            </w:pPr>
          </w:p>
          <w:p w14:paraId="32960CEC" w14:textId="4DCCD622" w:rsidR="000B4CC9" w:rsidRDefault="000B4CC9" w:rsidP="000B4CC9">
            <w:pPr>
              <w:pStyle w:val="RowHeader"/>
              <w:bidi w:val="0"/>
            </w:pPr>
            <w:r>
              <w:rPr>
                <w:rFonts w:ascii="Calibri" w:cs="Calibri" w:hAnsi="Calibri"/>
                <w:noProof/>
                <w:color w:val="000000"/>
                <w:bdr w:val="none" w:sz="0" w:space="0" w:color="auto" w:frame="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drawing>
                <wp:inline distT="0" distB="0" distL="0" distR="0" wp14:anchorId="463FC518" wp14:editId="7BF9978A">
                  <wp:extent cx="5793105" cy="581660"/>
                  <wp:effectExtent l="0" t="0" r="0" b="0"/>
                  <wp:docPr id="3455044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3105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CC9" w14:paraId="0A2195A8" w14:textId="77777777" w:rsidTr="000B4CC9">
        <w:tc>
          <w:tcPr>
            <w:tcW w:w="9530" w:type="dxa"/>
          </w:tcPr>
          <w:p w14:paraId="436D461D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Nombre del presentador:</w:t>
            </w:r>
          </w:p>
          <w:p w14:paraId="52279D2D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Canción:</w:t>
            </w:r>
          </w:p>
          <w:p w14:paraId="54C5B14C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Artista:</w:t>
            </w:r>
          </w:p>
          <w:p w14:paraId="3F2F844E" w14:textId="77777777" w:rsidR="000B4CC9" w:rsidRDefault="000B4CC9" w:rsidP="000B4CC9">
            <w:pPr>
              <w:pStyle w:val="RowHeader"/>
            </w:pPr>
          </w:p>
          <w:p w14:paraId="1CF37A0E" w14:textId="77777777" w:rsidR="000B4CC9" w:rsidRPr="000B4CC9" w:rsidRDefault="000B4CC9" w:rsidP="000B4CC9">
            <w:pPr>
              <w:pStyle w:val="RowHeader"/>
              <w:rPr>
                <w:b w:val="0"/>
                <w:bCs/>
                <w:color w:val="auto"/>
              </w:rPr>
              <w:bidi w:val="0"/>
            </w:pPr>
            <w:r>
              <w:rPr>
                <w:color w:val="auto"/>
                <w:lang w:val="es"/>
                <w:b w:val="0"/>
                <w:bCs w:val="0"/>
                <w:i w:val="0"/>
                <w:iCs w:val="0"/>
                <w:u w:val="none"/>
                <w:vertAlign w:val="baseline"/>
                <w:rtl w:val="0"/>
              </w:rPr>
              <w:t xml:space="preserve">Qué tan poética es esta canción:</w:t>
            </w:r>
          </w:p>
          <w:p w14:paraId="439E3D22" w14:textId="77777777" w:rsidR="000B4CC9" w:rsidRDefault="000B4CC9" w:rsidP="000B4CC9">
            <w:pPr>
              <w:pStyle w:val="RowHeader"/>
            </w:pPr>
          </w:p>
          <w:p w14:paraId="13A05D22" w14:textId="289C1739" w:rsidR="000B4CC9" w:rsidRDefault="000B4CC9" w:rsidP="000B4CC9">
            <w:pPr>
              <w:pStyle w:val="RowHeader"/>
              <w:bidi w:val="0"/>
            </w:pPr>
            <w:r>
              <w:rPr>
                <w:rFonts w:ascii="Calibri" w:cs="Calibri" w:hAnsi="Calibri"/>
                <w:noProof/>
                <w:color w:val="000000"/>
                <w:bdr w:val="none" w:sz="0" w:space="0" w:color="auto" w:frame="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drawing>
                <wp:inline distT="0" distB="0" distL="0" distR="0" wp14:anchorId="07339F55" wp14:editId="27762F19">
                  <wp:extent cx="5793105" cy="581660"/>
                  <wp:effectExtent l="0" t="0" r="0" b="0"/>
                  <wp:docPr id="907699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3105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4CC9" w14:paraId="08FB4355" w14:textId="77777777" w:rsidTr="000B4CC9">
        <w:tc>
          <w:tcPr>
            <w:tcW w:w="9530" w:type="dxa"/>
          </w:tcPr>
          <w:p w14:paraId="20621029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Nombre del presentador:</w:t>
            </w:r>
          </w:p>
          <w:p w14:paraId="6D12C9C9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Canción:</w:t>
            </w:r>
          </w:p>
          <w:p w14:paraId="04D41C82" w14:textId="77777777" w:rsidR="000B4CC9" w:rsidRDefault="000B4CC9" w:rsidP="000B4CC9">
            <w:pPr>
              <w:pStyle w:val="RowHeader"/>
              <w:bidi w:val="0"/>
            </w:pPr>
            <w:r>
              <w:rPr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Artista:</w:t>
            </w:r>
          </w:p>
          <w:p w14:paraId="58565DB3" w14:textId="77777777" w:rsidR="000B4CC9" w:rsidRDefault="000B4CC9" w:rsidP="000B4CC9">
            <w:pPr>
              <w:pStyle w:val="RowHeader"/>
            </w:pPr>
          </w:p>
          <w:p w14:paraId="045577E5" w14:textId="77777777" w:rsidR="000B4CC9" w:rsidRPr="000B4CC9" w:rsidRDefault="000B4CC9" w:rsidP="000B4CC9">
            <w:pPr>
              <w:pStyle w:val="RowHeader"/>
              <w:rPr>
                <w:b w:val="0"/>
                <w:bCs/>
                <w:color w:val="auto"/>
              </w:rPr>
              <w:bidi w:val="0"/>
            </w:pPr>
            <w:r>
              <w:rPr>
                <w:color w:val="auto"/>
                <w:lang w:val="es"/>
                <w:b w:val="0"/>
                <w:bCs w:val="0"/>
                <w:i w:val="0"/>
                <w:iCs w:val="0"/>
                <w:u w:val="none"/>
                <w:vertAlign w:val="baseline"/>
                <w:rtl w:val="0"/>
              </w:rPr>
              <w:t xml:space="preserve">Qué tan poética es esta canción:</w:t>
            </w:r>
          </w:p>
          <w:p w14:paraId="5DE533D4" w14:textId="77777777" w:rsidR="000B4CC9" w:rsidRDefault="000B4CC9" w:rsidP="000B4CC9">
            <w:pPr>
              <w:pStyle w:val="RowHeader"/>
            </w:pPr>
          </w:p>
          <w:p w14:paraId="4E0AA225" w14:textId="3D02293A" w:rsidR="000B4CC9" w:rsidRDefault="000B4CC9" w:rsidP="000B4CC9">
            <w:pPr>
              <w:pStyle w:val="RowHeader"/>
              <w:bidi w:val="0"/>
            </w:pPr>
            <w:r>
              <w:rPr>
                <w:rFonts w:ascii="Calibri" w:cs="Calibri" w:hAnsi="Calibri"/>
                <w:noProof/>
                <w:color w:val="000000"/>
                <w:bdr w:val="none" w:sz="0" w:space="0" w:color="auto" w:frame="1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drawing>
                <wp:inline distT="0" distB="0" distL="0" distR="0" wp14:anchorId="16F46E6A" wp14:editId="40B62A01">
                  <wp:extent cx="5793105" cy="581660"/>
                  <wp:effectExtent l="0" t="0" r="0" b="0"/>
                  <wp:docPr id="359071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3105" cy="581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D804A1E" w14:textId="34CC4C18" w:rsidR="0036040A" w:rsidRPr="0036040A" w:rsidRDefault="0036040A" w:rsidP="00F72D02"/>
    <w:sectPr w:rsidR="0036040A" w:rsidRPr="0036040A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9FAE7" w14:textId="77777777" w:rsidR="00C46891" w:rsidRDefault="00C46891" w:rsidP="00293785">
      <w:pPr>
        <w:spacing w:after="0" w:line="240" w:lineRule="auto"/>
      </w:pPr>
      <w:r>
        <w:separator/>
      </w:r>
    </w:p>
  </w:endnote>
  <w:endnote w:type="continuationSeparator" w:id="0">
    <w:p w14:paraId="776741B8" w14:textId="77777777" w:rsidR="00C46891" w:rsidRDefault="00C46891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123EE" w14:textId="77777777" w:rsidR="00293785" w:rsidRDefault="00AC349E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B4138BF" wp14:editId="702AE89A">
              <wp:simplePos x="0" y="0"/>
              <wp:positionH relativeFrom="column">
                <wp:posOffset>1143000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4E20BD" w14:textId="0705E927" w:rsidR="00293785" w:rsidRDefault="00000000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281607793"/>
                              <w:placeholder>
                                <w:docPart w:val="E801F60EB915463987780E00AA5EFF55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The Poetry Playlist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4138B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90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" filled="f" stroked="f">
              <v:textbox>
                <w:txbxContent>
                  <w:p w14:paraId="2A4E20BD" w14:textId="0705E927" w:rsidR="00293785" w:rsidRDefault="00000000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281607793"/>
                        <w:placeholder>
                          <w:docPart w:val="E801F60EB915463987780E00AA5EFF55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The Poetry Playlist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392A4765" wp14:editId="2601B374">
          <wp:simplePos x="0" y="0"/>
          <wp:positionH relativeFrom="column">
            <wp:posOffset>1028700</wp:posOffset>
          </wp:positionH>
          <wp:positionV relativeFrom="paragraph">
            <wp:posOffset>-212725</wp:posOffset>
          </wp:positionV>
          <wp:extent cx="4572000" cy="31686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BE1A9" w14:textId="77777777" w:rsidR="00C46891" w:rsidRDefault="00C46891" w:rsidP="00293785">
      <w:pPr>
        <w:spacing w:after="0" w:line="240" w:lineRule="auto"/>
      </w:pPr>
      <w:r>
        <w:separator/>
      </w:r>
    </w:p>
  </w:footnote>
  <w:footnote w:type="continuationSeparator" w:id="0">
    <w:p w14:paraId="66D91E24" w14:textId="77777777" w:rsidR="00C46891" w:rsidRDefault="00C46891" w:rsidP="0029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6057167">
    <w:abstractNumId w:val="6"/>
  </w:num>
  <w:num w:numId="2" w16cid:durableId="47579475">
    <w:abstractNumId w:val="7"/>
  </w:num>
  <w:num w:numId="3" w16cid:durableId="480194970">
    <w:abstractNumId w:val="0"/>
  </w:num>
  <w:num w:numId="4" w16cid:durableId="1669476167">
    <w:abstractNumId w:val="2"/>
  </w:num>
  <w:num w:numId="5" w16cid:durableId="1816139467">
    <w:abstractNumId w:val="3"/>
  </w:num>
  <w:num w:numId="6" w16cid:durableId="266426160">
    <w:abstractNumId w:val="5"/>
  </w:num>
  <w:num w:numId="7" w16cid:durableId="1527404917">
    <w:abstractNumId w:val="4"/>
  </w:num>
  <w:num w:numId="8" w16cid:durableId="721561203">
    <w:abstractNumId w:val="8"/>
  </w:num>
  <w:num w:numId="9" w16cid:durableId="1460949328">
    <w:abstractNumId w:val="9"/>
  </w:num>
  <w:num w:numId="10" w16cid:durableId="1428699067">
    <w:abstractNumId w:val="10"/>
  </w:num>
  <w:num w:numId="11" w16cid:durableId="17936700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CC9"/>
    <w:rsid w:val="00013782"/>
    <w:rsid w:val="0004006F"/>
    <w:rsid w:val="00053775"/>
    <w:rsid w:val="0005619A"/>
    <w:rsid w:val="0008589D"/>
    <w:rsid w:val="000B4CC9"/>
    <w:rsid w:val="0011259B"/>
    <w:rsid w:val="00116FDD"/>
    <w:rsid w:val="00125621"/>
    <w:rsid w:val="001D0BBF"/>
    <w:rsid w:val="001E1F85"/>
    <w:rsid w:val="001F125D"/>
    <w:rsid w:val="002345CC"/>
    <w:rsid w:val="00293785"/>
    <w:rsid w:val="002C0879"/>
    <w:rsid w:val="002C37B4"/>
    <w:rsid w:val="0036040A"/>
    <w:rsid w:val="00397FA9"/>
    <w:rsid w:val="00446C13"/>
    <w:rsid w:val="005078B4"/>
    <w:rsid w:val="0053328A"/>
    <w:rsid w:val="00540FC6"/>
    <w:rsid w:val="005511B6"/>
    <w:rsid w:val="00553C98"/>
    <w:rsid w:val="005A7635"/>
    <w:rsid w:val="00645D7F"/>
    <w:rsid w:val="00656940"/>
    <w:rsid w:val="00665274"/>
    <w:rsid w:val="00666C03"/>
    <w:rsid w:val="00686DAB"/>
    <w:rsid w:val="006B4CC2"/>
    <w:rsid w:val="006E1542"/>
    <w:rsid w:val="00721EA4"/>
    <w:rsid w:val="00797CB5"/>
    <w:rsid w:val="007B055F"/>
    <w:rsid w:val="007E6F1D"/>
    <w:rsid w:val="00880013"/>
    <w:rsid w:val="008920A4"/>
    <w:rsid w:val="008F5386"/>
    <w:rsid w:val="00913172"/>
    <w:rsid w:val="00981E19"/>
    <w:rsid w:val="009B52E4"/>
    <w:rsid w:val="009D6E8D"/>
    <w:rsid w:val="00A101E8"/>
    <w:rsid w:val="00AC349E"/>
    <w:rsid w:val="00B92DBF"/>
    <w:rsid w:val="00BD119F"/>
    <w:rsid w:val="00C46891"/>
    <w:rsid w:val="00C73EA1"/>
    <w:rsid w:val="00C8524A"/>
    <w:rsid w:val="00CC4F77"/>
    <w:rsid w:val="00CD3CF6"/>
    <w:rsid w:val="00CE336D"/>
    <w:rsid w:val="00D106FF"/>
    <w:rsid w:val="00D269D8"/>
    <w:rsid w:val="00D626EB"/>
    <w:rsid w:val="00DC7A6D"/>
    <w:rsid w:val="00EA74D2"/>
    <w:rsid w:val="00ED24C8"/>
    <w:rsid w:val="00F377E2"/>
    <w:rsid w:val="00F50748"/>
    <w:rsid w:val="00F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3F7C2B"/>
  <w15:docId w15:val="{754A7316-E8DC-40CD-870B-A2C094D76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B4CC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4CC2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6B4CC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6B4CC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6B4CC2"/>
    <w:pPr>
      <w:spacing w:after="0" w:line="240" w:lineRule="auto"/>
    </w:pPr>
    <w:rPr>
      <w:b/>
      <w:color w:val="910D28" w:themeColor="accent1"/>
    </w:rPr>
  </w:style>
  <w:style w:type="paragraph" w:customStyle="1" w:styleId="TableData">
    <w:name w:val="Table Data"/>
    <w:basedOn w:val="Normal"/>
    <w:qFormat/>
    <w:rsid w:val="006B4CC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footer" Target="footer1.xm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image" Target="media/image1.png" /><Relationship Id="rId5" Type="http://schemas.openxmlformats.org/officeDocument/2006/relationships/numbering" Target="numbering.xml" /><Relationship Id="rId15" Type="http://schemas.openxmlformats.org/officeDocument/2006/relationships/theme" Target="theme/theme1.xml" /><Relationship Id="rId10" Type="http://schemas.openxmlformats.org/officeDocument/2006/relationships/endnotes" Target="endnotes.xml" /><Relationship Id="rId4" Type="http://schemas.openxmlformats.org/officeDocument/2006/relationships/customXml" Target="../customXml/item4.xml" /><Relationship Id="rId9" Type="http://schemas.openxmlformats.org/officeDocument/2006/relationships/footnotes" Target="footnotes.xml" /><Relationship Id="rId14" Type="http://schemas.openxmlformats.org/officeDocument/2006/relationships/glossaryDocument" Target="glossary/document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rr0057\Desktop\Computer%20Files\Instructional%20Design\Templates\Vertical%20LEARN%20Attachment%20with%20Instructions&#8212;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01F60EB915463987780E00AA5EFF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670C47-50D9-4439-BB33-7AF041542A4F}"/>
      </w:docPartPr>
      <w:docPartBody>
        <w:p w:rsidR="00000000" w:rsidRDefault="00000000">
          <w:pPr>
            <w:pStyle w:val="E801F60EB915463987780E00AA5EFF55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0A5"/>
    <w:rsid w:val="00013782"/>
    <w:rsid w:val="004A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801F60EB915463987780E00AA5EFF55">
    <w:name w:val="E801F60EB915463987780E00AA5EFF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948B8C59B5B54881A902ED9A75DDB4" ma:contentTypeVersion="7" ma:contentTypeDescription="Create a new document." ma:contentTypeScope="" ma:versionID="28b9fa3224942b635fa696e3958b187f">
  <xsd:schema xmlns:xsd="http://www.w3.org/2001/XMLSchema" xmlns:xs="http://www.w3.org/2001/XMLSchema" xmlns:p="http://schemas.microsoft.com/office/2006/metadata/properties" xmlns:ns2="75d9c401-6781-4bfe-8c35-d41a045eaf31" xmlns:ns3="8dcace12-f43a-49c1-8347-3ffc57de5fd6" targetNamespace="http://schemas.microsoft.com/office/2006/metadata/properties" ma:root="true" ma:fieldsID="51a539d48bf65c9634230b3c6931dac2" ns2:_="" ns3:_="">
    <xsd:import namespace="75d9c401-6781-4bfe-8c35-d41a045eaf31"/>
    <xsd:import namespace="8dcace12-f43a-49c1-8347-3ffc57de5f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d9c401-6781-4bfe-8c35-d41a045eaf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4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cace12-f43a-49c1-8347-3ffc57de5fd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75d9c401-6781-4bfe-8c35-d41a045eaf3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BDC5DAC-3C99-469D-A2ED-4E1AC6D047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d9c401-6781-4bfe-8c35-d41a045eaf31"/>
    <ds:schemaRef ds:uri="8dcace12-f43a-49c1-8347-3ffc57de5f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81C436-3FC8-4C31-9493-C73E852367DF}">
  <ds:schemaRefs>
    <ds:schemaRef ds:uri="http://schemas.microsoft.com/office/2006/metadata/properties"/>
    <ds:schemaRef ds:uri="http://schemas.microsoft.com/office/infopath/2007/PartnerControls"/>
    <ds:schemaRef ds:uri="75d9c401-6781-4bfe-8c35-d41a045eaf31"/>
  </ds:schemaRefs>
</ds:datastoreItem>
</file>

<file path=customXml/itemProps3.xml><?xml version="1.0" encoding="utf-8"?>
<ds:datastoreItem xmlns:ds="http://schemas.openxmlformats.org/officeDocument/2006/customXml" ds:itemID="{CDFFED32-C619-4179-8329-D540554DE48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8056922-3C6D-4B29-A22E-3716A2067CB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Vertical LEARN Attachment with Instructions—Template</Template>
  <TotalTime>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Creating LEARN Attachments in Word</vt:lpstr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Poetry Playlist</dc:title>
  <dc:creator>Corrigan, MacKenzie D.</dc:creator>
  <cp:lastModifiedBy>Corrigan, MacKenzie D.</cp:lastModifiedBy>
  <cp:revision>1</cp:revision>
  <cp:lastPrinted>2016-07-14T14:08:00Z</cp:lastPrinted>
  <dcterms:created xsi:type="dcterms:W3CDTF">2025-03-06T21:04:00Z</dcterms:created>
  <dcterms:modified xsi:type="dcterms:W3CDTF">2025-03-06T21:13:00Z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0x0101005D948B8C59B5B54881A902ED9A75DDB4</vt:lpwstr>
  </property>
</Properties>
</file>