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58CACA5" w14:textId="5ED97CE5" w:rsidR="00446C13" w:rsidRDefault="000C2515" w:rsidP="00DC7A6D">
      <w:pPr>
        <w:pStyle w:val="Title"/>
      </w:pPr>
      <w:bookmarkStart w:id="0" w:name="_Hlk156888767"/>
      <w:r>
        <w:t>CARD SORT</w:t>
      </w:r>
      <w:r w:rsidR="00F81E85">
        <w:t xml:space="preserve"> 1</w:t>
      </w:r>
      <w:r w:rsidR="008E2705">
        <w:t>: Category Cards</w:t>
      </w:r>
    </w:p>
    <w:p w14:paraId="29CB89AE" w14:textId="77777777" w:rsidR="00F81E85" w:rsidRPr="00F81E85" w:rsidRDefault="00F81E85" w:rsidP="00F81E85">
      <w:pPr>
        <w:pStyle w:val="BodyText"/>
      </w:pPr>
    </w:p>
    <w:tbl>
      <w:tblPr>
        <w:tblStyle w:val="TableGrid"/>
        <w:tblW w:w="5000" w:type="pct"/>
        <w:tblBorders>
          <w:top w:val="dashed" w:sz="12" w:space="0" w:color="BED7D3" w:themeColor="accent3"/>
          <w:left w:val="dashed" w:sz="12" w:space="0" w:color="BED7D3" w:themeColor="accent3"/>
          <w:bottom w:val="dashed" w:sz="12" w:space="0" w:color="BED7D3" w:themeColor="accent3"/>
          <w:right w:val="dashed" w:sz="12" w:space="0" w:color="BED7D3" w:themeColor="accent3"/>
          <w:insideH w:val="dashed" w:sz="12" w:space="0" w:color="BED7D3" w:themeColor="accent3"/>
          <w:insideV w:val="dashed" w:sz="12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65"/>
        <w:gridCol w:w="4665"/>
      </w:tblGrid>
      <w:tr w:rsidR="00672483" w14:paraId="71F39B5C" w14:textId="77777777" w:rsidTr="00A16051">
        <w:trPr>
          <w:trHeight w:val="1670"/>
        </w:trPr>
        <w:tc>
          <w:tcPr>
            <w:tcW w:w="2500" w:type="pct"/>
            <w:vAlign w:val="center"/>
          </w:tcPr>
          <w:p w14:paraId="4B49D3CB" w14:textId="1B03D915" w:rsidR="00672483" w:rsidRPr="006E2BF8" w:rsidRDefault="00C326F0" w:rsidP="006E2BF8">
            <w:pPr>
              <w:pStyle w:val="RowHeader"/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PHYSICAL ADAPTATIONS</w:t>
            </w:r>
          </w:p>
        </w:tc>
        <w:tc>
          <w:tcPr>
            <w:tcW w:w="2500" w:type="pct"/>
            <w:vAlign w:val="center"/>
          </w:tcPr>
          <w:p w14:paraId="6A4EF400" w14:textId="036A72B4" w:rsidR="00672483" w:rsidRPr="006E2BF8" w:rsidRDefault="00C326F0" w:rsidP="006E2BF8">
            <w:pPr>
              <w:pStyle w:val="RowHeader"/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BEHAVIORAL ADAPTATIONS</w:t>
            </w:r>
          </w:p>
        </w:tc>
      </w:tr>
      <w:bookmarkEnd w:id="0"/>
    </w:tbl>
    <w:p w14:paraId="1DB93D1A" w14:textId="77777777" w:rsidR="00F81E85" w:rsidRDefault="00F81E85" w:rsidP="00A16051">
      <w:pPr>
        <w:pStyle w:val="BodyText"/>
      </w:pPr>
    </w:p>
    <w:p w14:paraId="064C1DDA" w14:textId="77777777" w:rsidR="00F81E85" w:rsidRDefault="00F81E85" w:rsidP="00A16051">
      <w:pPr>
        <w:pStyle w:val="BodyText"/>
      </w:pPr>
    </w:p>
    <w:p w14:paraId="34AF8B6A" w14:textId="6669DCE5" w:rsidR="00A16051" w:rsidRDefault="00A16051" w:rsidP="00A16051">
      <w:pPr>
        <w:pStyle w:val="BodyText"/>
      </w:pPr>
      <w:r>
        <w:br w:type="page"/>
      </w:r>
    </w:p>
    <w:p w14:paraId="4689260C" w14:textId="08EF5EEF" w:rsidR="008E2705" w:rsidRDefault="008E2705" w:rsidP="008E2705">
      <w:pPr>
        <w:pStyle w:val="Title"/>
      </w:pPr>
      <w:r>
        <w:lastRenderedPageBreak/>
        <w:t>CARD SORT</w:t>
      </w:r>
      <w:r w:rsidR="00F81E85">
        <w:t xml:space="preserve"> 1</w:t>
      </w:r>
      <w:r>
        <w:t xml:space="preserve">: </w:t>
      </w:r>
      <w:r w:rsidR="00A16051">
        <w:t xml:space="preserve">Sorting </w:t>
      </w:r>
      <w:r>
        <w:t>Cards</w:t>
      </w:r>
    </w:p>
    <w:p w14:paraId="60B2A913" w14:textId="77777777" w:rsidR="00F81E85" w:rsidRPr="00F81E85" w:rsidRDefault="00F81E85" w:rsidP="00F81E85">
      <w:pPr>
        <w:pStyle w:val="BodyText"/>
      </w:pPr>
    </w:p>
    <w:tbl>
      <w:tblPr>
        <w:tblStyle w:val="TableGrid"/>
        <w:tblW w:w="5000" w:type="pct"/>
        <w:tblBorders>
          <w:top w:val="dashed" w:sz="12" w:space="0" w:color="BED7D3" w:themeColor="accent3"/>
          <w:left w:val="dashed" w:sz="12" w:space="0" w:color="BED7D3" w:themeColor="accent3"/>
          <w:bottom w:val="dashed" w:sz="12" w:space="0" w:color="BED7D3" w:themeColor="accent3"/>
          <w:right w:val="dashed" w:sz="12" w:space="0" w:color="BED7D3" w:themeColor="accent3"/>
          <w:insideH w:val="dashed" w:sz="12" w:space="0" w:color="BED7D3" w:themeColor="accent3"/>
          <w:insideV w:val="dashed" w:sz="12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65"/>
        <w:gridCol w:w="4665"/>
      </w:tblGrid>
      <w:tr w:rsidR="00672483" w14:paraId="2482F6B0" w14:textId="77777777" w:rsidTr="00B00977">
        <w:trPr>
          <w:trHeight w:val="3600"/>
        </w:trPr>
        <w:tc>
          <w:tcPr>
            <w:tcW w:w="2500" w:type="pct"/>
            <w:vAlign w:val="center"/>
          </w:tcPr>
          <w:p w14:paraId="1DF1DA8A" w14:textId="125E7399" w:rsidR="00672483" w:rsidRDefault="00F81E85" w:rsidP="00B00977">
            <w:pPr>
              <w:pStyle w:val="TableData"/>
              <w:jc w:val="center"/>
            </w:pPr>
            <w:r w:rsidRPr="00F81E85">
              <w:t>Thick fur for insulation</w:t>
            </w:r>
          </w:p>
        </w:tc>
        <w:tc>
          <w:tcPr>
            <w:tcW w:w="2500" w:type="pct"/>
            <w:vAlign w:val="center"/>
          </w:tcPr>
          <w:p w14:paraId="6259A7B0" w14:textId="361463BF" w:rsidR="00672483" w:rsidRDefault="00F81E85" w:rsidP="00B00977">
            <w:pPr>
              <w:pStyle w:val="TableData"/>
              <w:jc w:val="center"/>
            </w:pPr>
            <w:r w:rsidRPr="00F81E85">
              <w:t>Migration for seasonal survival</w:t>
            </w:r>
          </w:p>
        </w:tc>
      </w:tr>
      <w:tr w:rsidR="00672483" w14:paraId="47BB0BF3" w14:textId="77777777" w:rsidTr="00B00977">
        <w:trPr>
          <w:trHeight w:val="3600"/>
        </w:trPr>
        <w:tc>
          <w:tcPr>
            <w:tcW w:w="2500" w:type="pct"/>
            <w:vAlign w:val="center"/>
          </w:tcPr>
          <w:p w14:paraId="4F3E790E" w14:textId="12208C82" w:rsidR="00672483" w:rsidRPr="00F81E85" w:rsidRDefault="00F81E85" w:rsidP="00F81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Long legs for running</w:t>
            </w:r>
          </w:p>
        </w:tc>
        <w:tc>
          <w:tcPr>
            <w:tcW w:w="2500" w:type="pct"/>
            <w:vAlign w:val="center"/>
          </w:tcPr>
          <w:p w14:paraId="2AB6F3FD" w14:textId="7D0117D2" w:rsidR="00672483" w:rsidRDefault="00F81E85" w:rsidP="00B00977">
            <w:pPr>
              <w:pStyle w:val="TableData"/>
              <w:jc w:val="center"/>
            </w:pPr>
            <w:r w:rsidRPr="00F81E85">
              <w:t>Hibernation for energy conservation</w:t>
            </w:r>
          </w:p>
        </w:tc>
      </w:tr>
      <w:tr w:rsidR="00672483" w14:paraId="6E3F74AB" w14:textId="77777777" w:rsidTr="00B00977">
        <w:trPr>
          <w:trHeight w:val="3600"/>
        </w:trPr>
        <w:tc>
          <w:tcPr>
            <w:tcW w:w="2500" w:type="pct"/>
            <w:vAlign w:val="center"/>
          </w:tcPr>
          <w:p w14:paraId="6DC6375A" w14:textId="417366BA" w:rsidR="00672483" w:rsidRPr="00F81E85" w:rsidRDefault="00F81E85" w:rsidP="00F81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Pouched reproduction for carrying young</w:t>
            </w:r>
          </w:p>
        </w:tc>
        <w:tc>
          <w:tcPr>
            <w:tcW w:w="2500" w:type="pct"/>
            <w:vAlign w:val="center"/>
          </w:tcPr>
          <w:p w14:paraId="68465BDF" w14:textId="09F2FD8A" w:rsidR="00672483" w:rsidRDefault="00F81E85" w:rsidP="00B00977">
            <w:pPr>
              <w:pStyle w:val="TableData"/>
              <w:jc w:val="center"/>
            </w:pPr>
            <w:r w:rsidRPr="00F81E85">
              <w:t>Social hunting in packs</w:t>
            </w:r>
          </w:p>
        </w:tc>
      </w:tr>
      <w:tr w:rsidR="00672483" w14:paraId="0A47F764" w14:textId="77777777" w:rsidTr="00B00977">
        <w:trPr>
          <w:trHeight w:val="3600"/>
        </w:trPr>
        <w:tc>
          <w:tcPr>
            <w:tcW w:w="2500" w:type="pct"/>
            <w:vAlign w:val="center"/>
          </w:tcPr>
          <w:p w14:paraId="27EF0BFC" w14:textId="4F369524" w:rsidR="00672483" w:rsidRDefault="00F81E85" w:rsidP="00B00977">
            <w:pPr>
              <w:pStyle w:val="TableData"/>
              <w:jc w:val="center"/>
            </w:pPr>
            <w:r>
              <w:rPr>
                <w:color w:val="000000"/>
              </w:rPr>
              <w:lastRenderedPageBreak/>
              <w:t>Sharp teeth for carnivory</w:t>
            </w:r>
          </w:p>
        </w:tc>
        <w:tc>
          <w:tcPr>
            <w:tcW w:w="2500" w:type="pct"/>
            <w:vAlign w:val="center"/>
          </w:tcPr>
          <w:p w14:paraId="18AB9A37" w14:textId="67C9117D" w:rsidR="00672483" w:rsidRDefault="00F81E85" w:rsidP="00B00977">
            <w:pPr>
              <w:pStyle w:val="TableData"/>
              <w:jc w:val="center"/>
            </w:pPr>
            <w:r w:rsidRPr="00F81E85">
              <w:t>Social behavior (herd or pod structure)</w:t>
            </w:r>
          </w:p>
        </w:tc>
      </w:tr>
      <w:tr w:rsidR="00672483" w14:paraId="16026AD3" w14:textId="77777777" w:rsidTr="00B00977">
        <w:trPr>
          <w:trHeight w:val="3600"/>
        </w:trPr>
        <w:tc>
          <w:tcPr>
            <w:tcW w:w="2500" w:type="pct"/>
            <w:vAlign w:val="center"/>
          </w:tcPr>
          <w:p w14:paraId="05EA6EC7" w14:textId="6FF58397" w:rsidR="00672483" w:rsidRDefault="00F81E85" w:rsidP="00B00977">
            <w:pPr>
              <w:pStyle w:val="TableData"/>
              <w:jc w:val="center"/>
            </w:pPr>
            <w:r>
              <w:rPr>
                <w:color w:val="000000"/>
              </w:rPr>
              <w:t>Nocturnal vision for night activity</w:t>
            </w:r>
          </w:p>
        </w:tc>
        <w:tc>
          <w:tcPr>
            <w:tcW w:w="2500" w:type="pct"/>
            <w:vAlign w:val="center"/>
          </w:tcPr>
          <w:p w14:paraId="0DA88BA8" w14:textId="7343D681" w:rsidR="00672483" w:rsidRDefault="00F81E85" w:rsidP="00B00977">
            <w:pPr>
              <w:pStyle w:val="TableData"/>
              <w:jc w:val="center"/>
            </w:pPr>
            <w:r>
              <w:rPr>
                <w:color w:val="000000"/>
              </w:rPr>
              <w:t>Echolocation for hunting</w:t>
            </w:r>
          </w:p>
        </w:tc>
      </w:tr>
      <w:tr w:rsidR="00672483" w14:paraId="60FFF7C1" w14:textId="77777777" w:rsidTr="00B00977">
        <w:trPr>
          <w:trHeight w:val="3600"/>
        </w:trPr>
        <w:tc>
          <w:tcPr>
            <w:tcW w:w="2500" w:type="pct"/>
            <w:vAlign w:val="center"/>
          </w:tcPr>
          <w:p w14:paraId="75C8DC5E" w14:textId="7AFF1942" w:rsidR="00672483" w:rsidRDefault="00F81E85" w:rsidP="00B00977">
            <w:pPr>
              <w:pStyle w:val="TableData"/>
              <w:jc w:val="center"/>
            </w:pPr>
            <w:r>
              <w:rPr>
                <w:color w:val="000000"/>
              </w:rPr>
              <w:t>Webbed feet for swimming</w:t>
            </w:r>
          </w:p>
        </w:tc>
        <w:tc>
          <w:tcPr>
            <w:tcW w:w="2500" w:type="pct"/>
            <w:vAlign w:val="center"/>
          </w:tcPr>
          <w:p w14:paraId="35BAF96F" w14:textId="11FD249E" w:rsidR="00672483" w:rsidRDefault="00F81E85" w:rsidP="00B00977">
            <w:pPr>
              <w:pStyle w:val="TableData"/>
              <w:jc w:val="center"/>
            </w:pPr>
            <w:r>
              <w:rPr>
                <w:color w:val="000000"/>
              </w:rPr>
              <w:t>Blubber for heat retention</w:t>
            </w:r>
          </w:p>
        </w:tc>
      </w:tr>
    </w:tbl>
    <w:p w14:paraId="56D09E8C" w14:textId="77777777" w:rsidR="00672483" w:rsidRPr="0036040A" w:rsidRDefault="00672483" w:rsidP="00672483"/>
    <w:tbl>
      <w:tblPr>
        <w:tblStyle w:val="TableGrid"/>
        <w:tblW w:w="5000" w:type="pct"/>
        <w:tblBorders>
          <w:top w:val="dashed" w:sz="12" w:space="0" w:color="BED7D3" w:themeColor="accent3"/>
          <w:left w:val="dashed" w:sz="12" w:space="0" w:color="BED7D3" w:themeColor="accent3"/>
          <w:bottom w:val="dashed" w:sz="12" w:space="0" w:color="BED7D3" w:themeColor="accent3"/>
          <w:right w:val="dashed" w:sz="12" w:space="0" w:color="BED7D3" w:themeColor="accent3"/>
          <w:insideH w:val="dashed" w:sz="12" w:space="0" w:color="BED7D3" w:themeColor="accent3"/>
          <w:insideV w:val="dashed" w:sz="12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65"/>
        <w:gridCol w:w="4665"/>
      </w:tblGrid>
      <w:tr w:rsidR="00672483" w14:paraId="560A0AD9" w14:textId="77777777" w:rsidTr="00B00977">
        <w:trPr>
          <w:trHeight w:val="3600"/>
        </w:trPr>
        <w:tc>
          <w:tcPr>
            <w:tcW w:w="2500" w:type="pct"/>
            <w:vAlign w:val="center"/>
          </w:tcPr>
          <w:p w14:paraId="3FCFB517" w14:textId="68FA2AF2" w:rsidR="00672483" w:rsidRDefault="00F81E85" w:rsidP="00B00977">
            <w:pPr>
              <w:pStyle w:val="TableData"/>
              <w:jc w:val="center"/>
            </w:pPr>
            <w:r>
              <w:rPr>
                <w:color w:val="000000"/>
              </w:rPr>
              <w:lastRenderedPageBreak/>
              <w:t>Hooves for traveling long distances</w:t>
            </w:r>
          </w:p>
        </w:tc>
        <w:tc>
          <w:tcPr>
            <w:tcW w:w="2500" w:type="pct"/>
            <w:vAlign w:val="center"/>
          </w:tcPr>
          <w:p w14:paraId="1E62F97E" w14:textId="698A78B6" w:rsidR="00672483" w:rsidRDefault="00672483" w:rsidP="00B00977">
            <w:pPr>
              <w:pStyle w:val="TableData"/>
              <w:jc w:val="center"/>
            </w:pPr>
          </w:p>
        </w:tc>
      </w:tr>
      <w:tr w:rsidR="00672483" w14:paraId="6983F078" w14:textId="77777777" w:rsidTr="00B00977">
        <w:trPr>
          <w:trHeight w:val="3600"/>
        </w:trPr>
        <w:tc>
          <w:tcPr>
            <w:tcW w:w="2500" w:type="pct"/>
            <w:vAlign w:val="center"/>
          </w:tcPr>
          <w:p w14:paraId="5A4F09E3" w14:textId="6CF42BA1" w:rsidR="00672483" w:rsidRDefault="00F81E85" w:rsidP="00B00977">
            <w:pPr>
              <w:pStyle w:val="TableData"/>
              <w:jc w:val="center"/>
            </w:pPr>
            <w:r>
              <w:rPr>
                <w:color w:val="000000"/>
              </w:rPr>
              <w:t>Large ears for heat dissipation</w:t>
            </w:r>
          </w:p>
        </w:tc>
        <w:tc>
          <w:tcPr>
            <w:tcW w:w="2500" w:type="pct"/>
            <w:vAlign w:val="center"/>
          </w:tcPr>
          <w:p w14:paraId="253B2840" w14:textId="0045C812" w:rsidR="00672483" w:rsidRDefault="00672483" w:rsidP="00B00977">
            <w:pPr>
              <w:pStyle w:val="TableData"/>
              <w:jc w:val="center"/>
            </w:pPr>
          </w:p>
        </w:tc>
      </w:tr>
      <w:tr w:rsidR="00672483" w14:paraId="670809BB" w14:textId="77777777" w:rsidTr="00B00977">
        <w:trPr>
          <w:trHeight w:val="3600"/>
        </w:trPr>
        <w:tc>
          <w:tcPr>
            <w:tcW w:w="2500" w:type="pct"/>
            <w:vAlign w:val="center"/>
          </w:tcPr>
          <w:p w14:paraId="05AD27E7" w14:textId="40145996" w:rsidR="00672483" w:rsidRDefault="00F81E85" w:rsidP="00B00977">
            <w:pPr>
              <w:pStyle w:val="TableData"/>
              <w:jc w:val="center"/>
            </w:pPr>
            <w:r>
              <w:rPr>
                <w:color w:val="000000"/>
              </w:rPr>
              <w:t>Thermoregulation</w:t>
            </w:r>
          </w:p>
        </w:tc>
        <w:tc>
          <w:tcPr>
            <w:tcW w:w="2500" w:type="pct"/>
            <w:vAlign w:val="center"/>
          </w:tcPr>
          <w:p w14:paraId="5EE08981" w14:textId="10191357" w:rsidR="00672483" w:rsidRDefault="00672483" w:rsidP="00B00977">
            <w:pPr>
              <w:pStyle w:val="TableData"/>
              <w:jc w:val="center"/>
            </w:pPr>
          </w:p>
        </w:tc>
      </w:tr>
    </w:tbl>
    <w:p w14:paraId="34DFAE22" w14:textId="77777777" w:rsidR="00672483" w:rsidRDefault="00672483" w:rsidP="00672483"/>
    <w:p w14:paraId="0EDB44EE" w14:textId="36A2CA23" w:rsidR="00F81E85" w:rsidRDefault="00F81E85">
      <w:pPr>
        <w:spacing w:after="160" w:line="259" w:lineRule="auto"/>
      </w:pPr>
      <w:r>
        <w:br w:type="page"/>
      </w:r>
    </w:p>
    <w:p w14:paraId="67211A55" w14:textId="3F24119B" w:rsidR="00F81E85" w:rsidRDefault="00F81E85" w:rsidP="00F81E85">
      <w:pPr>
        <w:pStyle w:val="Title"/>
      </w:pPr>
      <w:r>
        <w:lastRenderedPageBreak/>
        <w:t>CARD SORT 2: Category Cards</w:t>
      </w:r>
    </w:p>
    <w:tbl>
      <w:tblPr>
        <w:tblStyle w:val="TableGrid"/>
        <w:tblW w:w="5000" w:type="pct"/>
        <w:tblBorders>
          <w:top w:val="dashed" w:sz="12" w:space="0" w:color="BED7D3" w:themeColor="accent3"/>
          <w:left w:val="dashed" w:sz="12" w:space="0" w:color="BED7D3" w:themeColor="accent3"/>
          <w:bottom w:val="dashed" w:sz="12" w:space="0" w:color="BED7D3" w:themeColor="accent3"/>
          <w:right w:val="dashed" w:sz="12" w:space="0" w:color="BED7D3" w:themeColor="accent3"/>
          <w:insideH w:val="dashed" w:sz="12" w:space="0" w:color="BED7D3" w:themeColor="accent3"/>
          <w:insideV w:val="dashed" w:sz="12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14"/>
        <w:gridCol w:w="4616"/>
      </w:tblGrid>
      <w:tr w:rsidR="006C3AB8" w14:paraId="7AC27254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288651A6" w14:textId="2B64E432" w:rsidR="00F81E85" w:rsidRDefault="00F81E85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589324CF" wp14:editId="1FF80074">
                  <wp:extent cx="2844800" cy="1927860"/>
                  <wp:effectExtent l="0" t="0" r="0" b="2540"/>
                  <wp:docPr id="2021392088" name="image4.jpg" descr="A polar bear standing on snow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A polar bear standing on snow&#10;&#10;AI-generated content may be incorrect.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192" cy="19288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43F72139" w14:textId="4DB26532" w:rsidR="00F81E85" w:rsidRDefault="00F81E85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4FE111FE" wp14:editId="087C2D85">
                  <wp:extent cx="2883437" cy="1925988"/>
                  <wp:effectExtent l="0" t="0" r="0" b="0"/>
                  <wp:docPr id="2021392090" name="image12.jpg" descr="A white fox sitting in the snow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A white fox sitting in the snow&#10;&#10;AI-generated content may be incorrect.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437" cy="1925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AB8" w14:paraId="7158B0C0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10A8EC91" w14:textId="3D5D4DAC" w:rsidR="00F81E85" w:rsidRDefault="00F81E85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3F79A131" wp14:editId="4579232A">
                  <wp:extent cx="2891790" cy="1921933"/>
                  <wp:effectExtent l="0" t="0" r="3810" b="0"/>
                  <wp:docPr id="2021392089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392089" name="image16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65" cy="19358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3B88274E" w14:textId="6EC918D0" w:rsidR="00F81E85" w:rsidRDefault="00F81E85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33C9E1E5" wp14:editId="62EBCB1B">
                  <wp:extent cx="2896123" cy="1930942"/>
                  <wp:effectExtent l="0" t="0" r="0" b="0"/>
                  <wp:docPr id="2021392092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392092" name="image8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123" cy="19309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AB8" w14:paraId="07F75177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7281B8A6" w14:textId="456DF563" w:rsidR="00F81E85" w:rsidRDefault="00F81E85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266BB3F4" wp14:editId="0CE35B14">
                  <wp:extent cx="3038369" cy="1943128"/>
                  <wp:effectExtent l="0" t="0" r="0" b="0"/>
                  <wp:docPr id="2021392091" name="image10.jpg" descr="A beaver standing on the ground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A beaver standing on the ground&#10;&#10;AI-generated content may be incorrect.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369" cy="19431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75959EBB" w14:textId="6DF6249F" w:rsidR="00F81E85" w:rsidRDefault="00F81E85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16E7E6D8" wp14:editId="24F34353">
                  <wp:extent cx="2967089" cy="1977109"/>
                  <wp:effectExtent l="0" t="0" r="5080" b="4445"/>
                  <wp:docPr id="2021392094" name="image27.png" descr="A platypus swimming in water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A platypus swimming in water&#10;&#10;AI-generated content may be incorrect.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967089" cy="1977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15F48" w14:textId="77777777" w:rsidR="0036040A" w:rsidRDefault="0036040A" w:rsidP="00672483"/>
    <w:p w14:paraId="3F876947" w14:textId="77777777" w:rsidR="00F81E85" w:rsidRDefault="00F81E85" w:rsidP="00F81E85">
      <w:pPr>
        <w:pStyle w:val="Title"/>
      </w:pPr>
    </w:p>
    <w:tbl>
      <w:tblPr>
        <w:tblStyle w:val="TableGrid"/>
        <w:tblW w:w="5000" w:type="pct"/>
        <w:tblBorders>
          <w:top w:val="dashed" w:sz="12" w:space="0" w:color="BED7D3" w:themeColor="accent3"/>
          <w:left w:val="dashed" w:sz="12" w:space="0" w:color="BED7D3" w:themeColor="accent3"/>
          <w:bottom w:val="dashed" w:sz="12" w:space="0" w:color="BED7D3" w:themeColor="accent3"/>
          <w:right w:val="dashed" w:sz="12" w:space="0" w:color="BED7D3" w:themeColor="accent3"/>
          <w:insideH w:val="dashed" w:sz="12" w:space="0" w:color="BED7D3" w:themeColor="accent3"/>
          <w:insideV w:val="dashed" w:sz="12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18"/>
        <w:gridCol w:w="4612"/>
      </w:tblGrid>
      <w:tr w:rsidR="00F81E85" w14:paraId="4C0B9116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48DEA34E" w14:textId="4D1DCCED" w:rsidR="00F81E85" w:rsidRDefault="00F81E85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0B4B6FD3" wp14:editId="680DAF51">
                  <wp:extent cx="3016865" cy="1923251"/>
                  <wp:effectExtent l="0" t="0" r="0" b="0"/>
                  <wp:docPr id="2021392093" name="image6.jpg" descr="A cheetah running on a dirt field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A cheetah running on a dirt field&#10;&#10;AI-generated content may be incorrect.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65" cy="19232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202BD15D" w14:textId="0291FD67" w:rsidR="00F81E85" w:rsidRDefault="00F81E85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35B309DF" wp14:editId="308E855C">
                  <wp:extent cx="2905732" cy="1937154"/>
                  <wp:effectExtent l="0" t="0" r="0" b="0"/>
                  <wp:docPr id="2021392096" name="image22.jpg" descr="A deer standing on a hill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A deer standing on a hill&#10;&#10;AI-generated content may be incorrect.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32" cy="19371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85" w14:paraId="0A9BD725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72C9CA96" w14:textId="568EFD12" w:rsidR="00F81E85" w:rsidRDefault="00F81E85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468F85DD" wp14:editId="0B0F3F76">
                  <wp:extent cx="2988457" cy="1972829"/>
                  <wp:effectExtent l="0" t="0" r="0" b="0"/>
                  <wp:docPr id="2021392095" name="image18.jpg" descr="A dog running on dirt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A dog running on dirt&#10;&#10;AI-generated content may be incorrect.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457" cy="19728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426DD547" w14:textId="59AD55C0" w:rsidR="00F81E85" w:rsidRDefault="00F81E85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69BF8622" wp14:editId="7389A8F4">
                  <wp:extent cx="2945330" cy="1963552"/>
                  <wp:effectExtent l="0" t="0" r="0" b="0"/>
                  <wp:docPr id="2021392099" name="image26.jpg" descr="A lion standing in a brush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A lion standing in a brush&#10;&#10;AI-generated content may be incorrect.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330" cy="19635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85" w14:paraId="1EDDD07D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17994B75" w14:textId="610B6481" w:rsidR="00F81E85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0D1B8F85" wp14:editId="755D8EF2">
                  <wp:extent cx="2905285" cy="1937788"/>
                  <wp:effectExtent l="0" t="0" r="0" b="0"/>
                  <wp:docPr id="2021392097" name="image21.jpg" descr="A wolf standing in the snow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A wolf standing in the snow&#10;&#10;AI-generated content may be incorrect.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285" cy="1937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6EF09700" w14:textId="58DC898F" w:rsidR="00F81E85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1F96266B" wp14:editId="5E4C86D3">
                  <wp:extent cx="2925688" cy="1950460"/>
                  <wp:effectExtent l="0" t="0" r="0" b="0"/>
                  <wp:docPr id="2021392098" name="image19.jpg" descr="A tiger walking in the snow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A tiger walking in the snow&#10;&#10;AI-generated content may be incorrect.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688" cy="1950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941E0E" w14:textId="77777777" w:rsidR="00F81E85" w:rsidRPr="0036040A" w:rsidRDefault="00F81E85" w:rsidP="00F81E85"/>
    <w:p w14:paraId="13B78F7F" w14:textId="77777777" w:rsidR="00F81E85" w:rsidRDefault="00F81E85" w:rsidP="00F81E85">
      <w:pPr>
        <w:pStyle w:val="Title"/>
      </w:pPr>
    </w:p>
    <w:tbl>
      <w:tblPr>
        <w:tblStyle w:val="TableGrid"/>
        <w:tblW w:w="5000" w:type="pct"/>
        <w:tblBorders>
          <w:top w:val="dashed" w:sz="12" w:space="0" w:color="BED7D3" w:themeColor="accent3"/>
          <w:left w:val="dashed" w:sz="12" w:space="0" w:color="BED7D3" w:themeColor="accent3"/>
          <w:bottom w:val="dashed" w:sz="12" w:space="0" w:color="BED7D3" w:themeColor="accent3"/>
          <w:right w:val="dashed" w:sz="12" w:space="0" w:color="BED7D3" w:themeColor="accent3"/>
          <w:insideH w:val="dashed" w:sz="12" w:space="0" w:color="BED7D3" w:themeColor="accent3"/>
          <w:insideV w:val="dashed" w:sz="12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5"/>
        <w:gridCol w:w="4645"/>
      </w:tblGrid>
      <w:tr w:rsidR="00F81E85" w14:paraId="121B5BE7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0408BBCE" w14:textId="1A8FF628" w:rsidR="00F81E85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1FE319FA" wp14:editId="66683D32">
                  <wp:extent cx="3185007" cy="2101009"/>
                  <wp:effectExtent l="0" t="0" r="0" b="0"/>
                  <wp:docPr id="2021392100" name="image32.png" descr="A seal lying on a rock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A seal lying on a rock&#10;&#10;AI-generated content may be incorrect.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007" cy="21010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5E1977F2" w14:textId="401FE7A2" w:rsidR="00F81E85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23060FD0" wp14:editId="3A996FDC">
                  <wp:extent cx="3157065" cy="2075703"/>
                  <wp:effectExtent l="0" t="0" r="0" b="0"/>
                  <wp:docPr id="2021392101" name="image29.jpg" descr="A walrus lying on an ice flo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A walrus lying on an ice floe&#10;&#10;AI-generated content may be incorrect.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065" cy="20757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85" w14:paraId="4BA4E7E3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3EA1705B" w14:textId="0FA5F0D4" w:rsidR="00F81E85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6C14A125" wp14:editId="6E77081E">
                  <wp:extent cx="2900513" cy="1948746"/>
                  <wp:effectExtent l="0" t="0" r="0" b="0"/>
                  <wp:docPr id="2021392102" name="image31.jpg" descr="A horse standing on a hill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A horse standing on a hill&#10;&#10;AI-generated content may be incorrect.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513" cy="19487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526018D1" w14:textId="7C54EBE6" w:rsidR="00F81E85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60EADED9" wp14:editId="2D741442">
                  <wp:extent cx="2929619" cy="1952005"/>
                  <wp:effectExtent l="0" t="0" r="0" b="0"/>
                  <wp:docPr id="2021392103" name="image28.jpg" descr="A deer standing in a grassy field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A deer standing in a grassy field&#10;&#10;AI-generated content may be incorrect.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619" cy="1952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E85" w14:paraId="42480995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1060C0C4" w14:textId="627A98BC" w:rsidR="00F81E85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14424DA6" wp14:editId="4EA99B9E">
                  <wp:extent cx="2871826" cy="1916698"/>
                  <wp:effectExtent l="0" t="0" r="0" b="0"/>
                  <wp:docPr id="2021392104" name="image24.jpg" descr="A zebra standing in a field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A zebra standing in a field&#10;&#10;AI-generated content may be incorrect.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826" cy="19166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6ACFD5C0" w14:textId="101E6CD4" w:rsidR="00F81E85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7A41C4D3" wp14:editId="4828BB41">
                  <wp:extent cx="2866644" cy="1910789"/>
                  <wp:effectExtent l="0" t="0" r="0" b="0"/>
                  <wp:docPr id="2021392105" name="image25.jpg" descr="A kangaroo with a baby kangaroo in its pouch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A kangaroo with a baby kangaroo in its pouch&#10;&#10;AI-generated content may be incorrect.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644" cy="19107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A46315" w14:textId="77777777" w:rsidR="00F81E85" w:rsidRPr="0036040A" w:rsidRDefault="00F81E85" w:rsidP="00F81E85"/>
    <w:p w14:paraId="6263DB33" w14:textId="77777777" w:rsidR="00C8501F" w:rsidRDefault="00C8501F" w:rsidP="00C8501F">
      <w:pPr>
        <w:pStyle w:val="Title"/>
      </w:pPr>
    </w:p>
    <w:tbl>
      <w:tblPr>
        <w:tblStyle w:val="TableGrid"/>
        <w:tblW w:w="5000" w:type="pct"/>
        <w:tblBorders>
          <w:top w:val="dashed" w:sz="12" w:space="0" w:color="BED7D3" w:themeColor="accent3"/>
          <w:left w:val="dashed" w:sz="12" w:space="0" w:color="BED7D3" w:themeColor="accent3"/>
          <w:bottom w:val="dashed" w:sz="12" w:space="0" w:color="BED7D3" w:themeColor="accent3"/>
          <w:right w:val="dashed" w:sz="12" w:space="0" w:color="BED7D3" w:themeColor="accent3"/>
          <w:insideH w:val="dashed" w:sz="12" w:space="0" w:color="BED7D3" w:themeColor="accent3"/>
          <w:insideV w:val="dashed" w:sz="12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15"/>
        <w:gridCol w:w="4815"/>
      </w:tblGrid>
      <w:tr w:rsidR="00C8501F" w14:paraId="0345E034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2BDD153C" w14:textId="1BA603E3" w:rsidR="00C8501F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4AEFE831" wp14:editId="70AB79A3">
                  <wp:extent cx="2888664" cy="1925775"/>
                  <wp:effectExtent l="0" t="0" r="0" b="0"/>
                  <wp:docPr id="2021392106" name="image30.jpg" descr="A kangaroo standing on grass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A kangaroo standing on grass&#10;&#10;AI-generated content may be incorrect.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64" cy="192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5B84733D" w14:textId="40EEA1D6" w:rsidR="00C8501F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1DC36D3B" wp14:editId="6D4225C8">
                  <wp:extent cx="3141133" cy="1879812"/>
                  <wp:effectExtent l="0" t="0" r="0" b="0"/>
                  <wp:docPr id="2021392107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392107" name="image23.jpg"/>
                          <pic:cNvPicPr preferRelativeResize="0"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044" cy="1885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01F" w14:paraId="74A7E534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2AB6D3BA" w14:textId="4BE8C941" w:rsidR="00C8501F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3C7DAA8A" wp14:editId="3C044780">
                  <wp:extent cx="2935902" cy="1957582"/>
                  <wp:effectExtent l="0" t="0" r="0" b="0"/>
                  <wp:docPr id="2021392078" name="image14.jpg" descr="A close-up of a possum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A close-up of a possum&#10;&#10;AI-generated content may be incorrect.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902" cy="19575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42E56030" w14:textId="56D77596" w:rsidR="00C8501F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22C6D901" wp14:editId="01F32938">
                  <wp:extent cx="2827222" cy="1963921"/>
                  <wp:effectExtent l="0" t="0" r="5080" b="5080"/>
                  <wp:docPr id="2021392079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392079" name="image15.jpg"/>
                          <pic:cNvPicPr preferRelativeResize="0"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222" cy="1963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01F" w14:paraId="01A6CB70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6810FEF0" w14:textId="028E9124" w:rsidR="00C8501F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3262CE2C" wp14:editId="138C3B64">
                  <wp:extent cx="2891583" cy="1932455"/>
                  <wp:effectExtent l="0" t="0" r="0" b="0"/>
                  <wp:docPr id="2021392080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583" cy="1932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6F11318C" w14:textId="1B8945F5" w:rsidR="00C8501F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7C4D8D89" wp14:editId="463BB030">
                  <wp:extent cx="2918243" cy="1944871"/>
                  <wp:effectExtent l="0" t="0" r="0" b="0"/>
                  <wp:docPr id="2021392081" name="image7.jpg" descr="A reindeer walking on a rocky hill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A reindeer walking on a rocky hill&#10;&#10;AI-generated content may be incorrect.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243" cy="19448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D739A9" w14:textId="77777777" w:rsidR="00C8501F" w:rsidRPr="0036040A" w:rsidRDefault="00C8501F" w:rsidP="00C8501F"/>
    <w:p w14:paraId="0351B8F9" w14:textId="77777777" w:rsidR="00C8501F" w:rsidRDefault="00C8501F" w:rsidP="00C8501F">
      <w:pPr>
        <w:pStyle w:val="Title"/>
      </w:pPr>
    </w:p>
    <w:tbl>
      <w:tblPr>
        <w:tblStyle w:val="TableGrid"/>
        <w:tblW w:w="5000" w:type="pct"/>
        <w:tblBorders>
          <w:top w:val="dashed" w:sz="12" w:space="0" w:color="BED7D3" w:themeColor="accent3"/>
          <w:left w:val="dashed" w:sz="12" w:space="0" w:color="BED7D3" w:themeColor="accent3"/>
          <w:bottom w:val="dashed" w:sz="12" w:space="0" w:color="BED7D3" w:themeColor="accent3"/>
          <w:right w:val="dashed" w:sz="12" w:space="0" w:color="BED7D3" w:themeColor="accent3"/>
          <w:insideH w:val="dashed" w:sz="12" w:space="0" w:color="BED7D3" w:themeColor="accent3"/>
          <w:insideV w:val="dashed" w:sz="12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64"/>
        <w:gridCol w:w="4666"/>
      </w:tblGrid>
      <w:tr w:rsidR="00C8501F" w14:paraId="2DF847C5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7131DFD4" w14:textId="535BB701" w:rsidR="00C8501F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008871D7" wp14:editId="0D83FBBB">
                  <wp:extent cx="2858213" cy="1933842"/>
                  <wp:effectExtent l="0" t="0" r="0" b="0"/>
                  <wp:docPr id="2021392082" name="image2.jpg" descr="A bear walking in a forest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A bear walking in a forest&#10;&#10;AI-generated content may be incorrect.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213" cy="19338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2164AAC7" w14:textId="31BEA320" w:rsidR="00C8501F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7984DC89" wp14:editId="790D72C5">
                  <wp:extent cx="2898443" cy="1953972"/>
                  <wp:effectExtent l="0" t="0" r="0" b="0"/>
                  <wp:docPr id="2021392083" name="image1.jpg" descr="A small furry animal sitting on a rock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 small furry animal sitting on a rock&#10;&#10;AI-generated content may be incorrect.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43" cy="19539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01F" w14:paraId="17778A73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28E6223D" w14:textId="5788DEA5" w:rsidR="00C8501F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38D23BBB" wp14:editId="744A476D">
                  <wp:extent cx="2883547" cy="1803421"/>
                  <wp:effectExtent l="0" t="0" r="0" b="0"/>
                  <wp:docPr id="2021392084" name="image9.jpg" descr="A dolphin jumping out of water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A dolphin jumping out of water&#10;&#10;AI-generated content may be incorrect.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47" cy="18034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1FBC578D" w14:textId="06C35BCF" w:rsidR="00C8501F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0FA5D6BD" wp14:editId="682BCF86">
                  <wp:extent cx="2894798" cy="1818830"/>
                  <wp:effectExtent l="0" t="0" r="0" b="0"/>
                  <wp:docPr id="2021392085" name="image3.jpg" descr="A camel walking in the desert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A camel walking in the desert&#10;&#10;AI-generated content may be incorrect.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798" cy="18188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01F" w14:paraId="28BB1A7C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60072987" w14:textId="70F98872" w:rsidR="00C8501F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2FF46557" wp14:editId="4DE0920C">
                  <wp:extent cx="2898588" cy="1916507"/>
                  <wp:effectExtent l="0" t="0" r="0" b="0"/>
                  <wp:docPr id="2021392086" name="image20.png" descr="A koala bear on a tree branch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A koala bear on a tree branch&#10;&#10;AI-generated content may be incorrect.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588" cy="1916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0DD11263" w14:textId="0018549B" w:rsidR="00C8501F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40726B57" wp14:editId="008CC8D2">
                  <wp:extent cx="2899743" cy="1929445"/>
                  <wp:effectExtent l="0" t="0" r="0" b="0"/>
                  <wp:docPr id="2021392087" name="image13.jpg" descr="A group of wildebeest running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A group of wildebeest running&#10;&#10;AI-generated content may be incorrect.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743" cy="1929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F3DB91" w14:textId="77777777" w:rsidR="00C8501F" w:rsidRPr="0036040A" w:rsidRDefault="00C8501F" w:rsidP="00C8501F"/>
    <w:p w14:paraId="7E7B870B" w14:textId="77777777" w:rsidR="00C8501F" w:rsidRDefault="00C8501F" w:rsidP="00C8501F">
      <w:pPr>
        <w:pStyle w:val="Title"/>
      </w:pPr>
    </w:p>
    <w:tbl>
      <w:tblPr>
        <w:tblStyle w:val="TableGrid"/>
        <w:tblW w:w="5000" w:type="pct"/>
        <w:tblBorders>
          <w:top w:val="dashed" w:sz="12" w:space="0" w:color="BED7D3" w:themeColor="accent3"/>
          <w:left w:val="dashed" w:sz="12" w:space="0" w:color="BED7D3" w:themeColor="accent3"/>
          <w:bottom w:val="dashed" w:sz="12" w:space="0" w:color="BED7D3" w:themeColor="accent3"/>
          <w:right w:val="dashed" w:sz="12" w:space="0" w:color="BED7D3" w:themeColor="accent3"/>
          <w:insideH w:val="dashed" w:sz="12" w:space="0" w:color="BED7D3" w:themeColor="accent3"/>
          <w:insideV w:val="dashed" w:sz="12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09"/>
        <w:gridCol w:w="4721"/>
      </w:tblGrid>
      <w:tr w:rsidR="00C8501F" w14:paraId="7F870891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63F8B159" w14:textId="1E2E37DE" w:rsidR="00C8501F" w:rsidRDefault="00C8501F" w:rsidP="00217E92">
            <w:pPr>
              <w:pStyle w:val="TableData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6E220508" wp14:editId="2A27E564">
                  <wp:extent cx="3115813" cy="2063893"/>
                  <wp:effectExtent l="0" t="0" r="0" b="0"/>
                  <wp:docPr id="2021392077" name="image5.jpg" descr="A whale swimming in the water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A whale swimming in the water&#10;&#10;AI-generated content may be incorrect.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813" cy="20638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56B88304" w14:textId="3F1D454E" w:rsidR="00C8501F" w:rsidRDefault="00C8501F" w:rsidP="00217E92">
            <w:pPr>
              <w:pStyle w:val="TableData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0F8AA62" wp14:editId="3EAD64C4">
                  <wp:extent cx="3195638" cy="2077164"/>
                  <wp:effectExtent l="0" t="0" r="0" b="0"/>
                  <wp:docPr id="2021392075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638" cy="20771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01F" w14:paraId="07D3B25A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7A6093E4" w14:textId="77777777" w:rsidR="00C8501F" w:rsidRDefault="00C8501F" w:rsidP="00217E92">
            <w:pPr>
              <w:pStyle w:val="TableData"/>
              <w:jc w:val="center"/>
            </w:pPr>
          </w:p>
        </w:tc>
        <w:tc>
          <w:tcPr>
            <w:tcW w:w="2500" w:type="pct"/>
            <w:vAlign w:val="center"/>
          </w:tcPr>
          <w:p w14:paraId="66167D59" w14:textId="77777777" w:rsidR="00C8501F" w:rsidRDefault="00C8501F" w:rsidP="00217E92">
            <w:pPr>
              <w:pStyle w:val="TableData"/>
              <w:jc w:val="center"/>
            </w:pPr>
          </w:p>
        </w:tc>
      </w:tr>
      <w:tr w:rsidR="00C8501F" w14:paraId="7066DD96" w14:textId="77777777" w:rsidTr="00217E92">
        <w:trPr>
          <w:trHeight w:val="3600"/>
        </w:trPr>
        <w:tc>
          <w:tcPr>
            <w:tcW w:w="2500" w:type="pct"/>
            <w:vAlign w:val="center"/>
          </w:tcPr>
          <w:p w14:paraId="5F6DD333" w14:textId="77777777" w:rsidR="00C8501F" w:rsidRDefault="00C8501F" w:rsidP="00217E92">
            <w:pPr>
              <w:pStyle w:val="TableData"/>
              <w:jc w:val="center"/>
            </w:pPr>
          </w:p>
        </w:tc>
        <w:tc>
          <w:tcPr>
            <w:tcW w:w="2500" w:type="pct"/>
            <w:vAlign w:val="center"/>
          </w:tcPr>
          <w:p w14:paraId="134C47B0" w14:textId="77777777" w:rsidR="00C8501F" w:rsidRDefault="00C8501F" w:rsidP="00217E92">
            <w:pPr>
              <w:pStyle w:val="TableData"/>
              <w:jc w:val="center"/>
            </w:pPr>
          </w:p>
        </w:tc>
      </w:tr>
    </w:tbl>
    <w:p w14:paraId="354FBB9A" w14:textId="77777777" w:rsidR="00C8501F" w:rsidRPr="0036040A" w:rsidRDefault="00C8501F" w:rsidP="00C8501F"/>
    <w:p w14:paraId="706443EF" w14:textId="77777777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Sources: </w:t>
      </w:r>
    </w:p>
    <w:p w14:paraId="518F0A5B" w14:textId="46074B4F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Avery, D. (</w:t>
      </w:r>
      <w:r w:rsidR="00BF2BAD">
        <w:rPr>
          <w:color w:val="000000"/>
        </w:rPr>
        <w:t>2010, January 28</w:t>
      </w:r>
      <w:r>
        <w:rPr>
          <w:color w:val="000000"/>
        </w:rPr>
        <w:t xml:space="preserve">). </w:t>
      </w:r>
      <w:r w:rsidRPr="003044CD">
        <w:rPr>
          <w:iCs/>
          <w:color w:val="000000"/>
        </w:rPr>
        <w:t xml:space="preserve">Fennec Fox Vulpes </w:t>
      </w:r>
      <w:proofErr w:type="spellStart"/>
      <w:r w:rsidRPr="003044CD">
        <w:rPr>
          <w:iCs/>
          <w:color w:val="000000"/>
        </w:rPr>
        <w:t>zerda</w:t>
      </w:r>
      <w:proofErr w:type="spellEnd"/>
      <w:r w:rsidRPr="003044CD">
        <w:rPr>
          <w:iCs/>
          <w:color w:val="000000"/>
        </w:rPr>
        <w:t>.</w:t>
      </w:r>
      <w:r>
        <w:rPr>
          <w:color w:val="000000"/>
        </w:rPr>
        <w:t xml:space="preserve"> [Photograph]. Flickr. </w:t>
      </w:r>
      <w:bookmarkStart w:id="1" w:name="OLE_LINK1"/>
      <w:r>
        <w:rPr>
          <w:color w:val="000000"/>
        </w:rPr>
        <w:fldChar w:fldCharType="begin"/>
      </w:r>
      <w:r>
        <w:rPr>
          <w:color w:val="000000"/>
        </w:rPr>
        <w:instrText>HYPERLINK "https://commons.wikimedia.org/w/index.php?curid=17919493"</w:instrText>
      </w:r>
      <w:r>
        <w:rPr>
          <w:color w:val="000000"/>
        </w:rPr>
      </w:r>
      <w:r>
        <w:rPr>
          <w:color w:val="000000"/>
        </w:rPr>
        <w:fldChar w:fldCharType="separate"/>
      </w:r>
      <w:r w:rsidRPr="00CB20DC">
        <w:rPr>
          <w:rStyle w:val="Hyperlink"/>
        </w:rPr>
        <w:t>https://commons.wikimedia.org/w/index.php?curid=17919493</w:t>
      </w:r>
      <w:bookmarkEnd w:id="1"/>
      <w:r>
        <w:rPr>
          <w:color w:val="000000"/>
        </w:rPr>
        <w:fldChar w:fldCharType="end"/>
      </w:r>
    </w:p>
    <w:p w14:paraId="778D1980" w14:textId="488F0C36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Balog, R. (</w:t>
      </w:r>
      <w:r w:rsidR="00BF2BAD">
        <w:rPr>
          <w:color w:val="000000"/>
        </w:rPr>
        <w:t>2015, July 27</w:t>
      </w:r>
      <w:r>
        <w:rPr>
          <w:color w:val="000000"/>
        </w:rPr>
        <w:t xml:space="preserve">). Greyhound [Photograph]. </w:t>
      </w:r>
      <w:proofErr w:type="spellStart"/>
      <w:r>
        <w:rPr>
          <w:color w:val="000000"/>
        </w:rPr>
        <w:t>Pixabay</w:t>
      </w:r>
      <w:proofErr w:type="spellEnd"/>
      <w:r>
        <w:rPr>
          <w:color w:val="000000"/>
        </w:rPr>
        <w:t xml:space="preserve">. </w:t>
      </w:r>
      <w:hyperlink r:id="rId40" w:history="1">
        <w:r w:rsidRPr="00CB20DC">
          <w:rPr>
            <w:rStyle w:val="Hyperlink"/>
          </w:rPr>
          <w:t>https://pixabay.com/photos/dog-greyhound-hungarian-greyhound-859394/</w:t>
        </w:r>
      </w:hyperlink>
    </w:p>
    <w:p w14:paraId="7B183889" w14:textId="24C83299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Blessing, E. (</w:t>
      </w:r>
      <w:r w:rsidR="00BF2BAD">
        <w:rPr>
          <w:color w:val="000000"/>
        </w:rPr>
        <w:t>2019, January 16</w:t>
      </w:r>
      <w:r>
        <w:rPr>
          <w:color w:val="000000"/>
        </w:rPr>
        <w:t xml:space="preserve">). Lion [Photograph]. </w:t>
      </w:r>
      <w:proofErr w:type="spellStart"/>
      <w:r>
        <w:rPr>
          <w:color w:val="000000"/>
        </w:rPr>
        <w:t>Pexels</w:t>
      </w:r>
      <w:proofErr w:type="spellEnd"/>
      <w:r>
        <w:rPr>
          <w:color w:val="000000"/>
        </w:rPr>
        <w:t xml:space="preserve">. </w:t>
      </w:r>
      <w:hyperlink r:id="rId41" w:history="1">
        <w:r w:rsidRPr="00CB20DC">
          <w:rPr>
            <w:rStyle w:val="Hyperlink"/>
          </w:rPr>
          <w:t>https://www.pexels.com/photo/photo-of-lion-on-grass-field-2674052/</w:t>
        </w:r>
      </w:hyperlink>
    </w:p>
    <w:p w14:paraId="6B3DD554" w14:textId="6FD50C1B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Bulmer, J. (</w:t>
      </w:r>
      <w:r w:rsidR="00BF2BAD">
        <w:rPr>
          <w:color w:val="000000"/>
        </w:rPr>
        <w:t>2022, July 15</w:t>
      </w:r>
      <w:r>
        <w:rPr>
          <w:color w:val="000000"/>
        </w:rPr>
        <w:t xml:space="preserve">). </w:t>
      </w:r>
      <w:r w:rsidR="003044CD">
        <w:rPr>
          <w:iCs/>
          <w:color w:val="000000"/>
        </w:rPr>
        <w:t xml:space="preserve">Foraging </w:t>
      </w:r>
      <w:proofErr w:type="spellStart"/>
      <w:r w:rsidR="003044CD">
        <w:rPr>
          <w:iCs/>
          <w:color w:val="000000"/>
        </w:rPr>
        <w:t>Oppossum</w:t>
      </w:r>
      <w:proofErr w:type="spellEnd"/>
      <w:r w:rsidR="003044CD">
        <w:rPr>
          <w:iCs/>
          <w:color w:val="000000"/>
        </w:rPr>
        <w:t xml:space="preserve"> [sic]</w:t>
      </w:r>
      <w:r>
        <w:rPr>
          <w:i/>
          <w:color w:val="000000"/>
        </w:rPr>
        <w:t xml:space="preserve"> </w:t>
      </w:r>
      <w:r>
        <w:rPr>
          <w:color w:val="000000"/>
        </w:rPr>
        <w:t xml:space="preserve">[Photograph]. </w:t>
      </w:r>
      <w:proofErr w:type="spellStart"/>
      <w:r>
        <w:rPr>
          <w:color w:val="000000"/>
        </w:rPr>
        <w:t>Unsplash</w:t>
      </w:r>
      <w:proofErr w:type="spellEnd"/>
      <w:r>
        <w:rPr>
          <w:color w:val="000000"/>
        </w:rPr>
        <w:t xml:space="preserve">. </w:t>
      </w:r>
      <w:hyperlink r:id="rId42" w:history="1">
        <w:r w:rsidRPr="00CB20DC">
          <w:rPr>
            <w:rStyle w:val="Hyperlink"/>
          </w:rPr>
          <w:t>https://unsplash.com/photos/a-raccoon-sitting-on-a-rock-b5Kj1jl5MFI</w:t>
        </w:r>
      </w:hyperlink>
    </w:p>
    <w:p w14:paraId="3E2DF792" w14:textId="77777777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Dibert, D. (n.d.). Brown horse on grass field [Photograph]</w:t>
      </w:r>
      <w:r>
        <w:rPr>
          <w:i/>
          <w:color w:val="000000"/>
        </w:rPr>
        <w:t xml:space="preserve">. </w:t>
      </w:r>
      <w:proofErr w:type="spellStart"/>
      <w:r>
        <w:rPr>
          <w:color w:val="000000"/>
        </w:rPr>
        <w:t>Pexels</w:t>
      </w:r>
      <w:proofErr w:type="spellEnd"/>
      <w:r>
        <w:rPr>
          <w:color w:val="000000"/>
        </w:rPr>
        <w:t xml:space="preserve">. </w:t>
      </w:r>
      <w:hyperlink r:id="rId43" w:history="1">
        <w:r w:rsidRPr="00CB20DC">
          <w:rPr>
            <w:rStyle w:val="Hyperlink"/>
          </w:rPr>
          <w:t>https://www.pexels.com/photo/brown-horse-on-grass-field-635499/</w:t>
        </w:r>
      </w:hyperlink>
    </w:p>
    <w:p w14:paraId="047F5FDA" w14:textId="030D8E55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Dietrich, I. (</w:t>
      </w:r>
      <w:r w:rsidR="00BF2BAD">
        <w:rPr>
          <w:color w:val="000000"/>
        </w:rPr>
        <w:t>2016, December 14</w:t>
      </w:r>
      <w:r>
        <w:rPr>
          <w:color w:val="000000"/>
        </w:rPr>
        <w:t xml:space="preserve">). Close-up shot of a prairie dog [Photograph]. </w:t>
      </w:r>
      <w:proofErr w:type="spellStart"/>
      <w:r>
        <w:rPr>
          <w:color w:val="000000"/>
        </w:rPr>
        <w:t>Pexels</w:t>
      </w:r>
      <w:proofErr w:type="spellEnd"/>
      <w:r>
        <w:rPr>
          <w:color w:val="000000"/>
        </w:rPr>
        <w:t xml:space="preserve">. </w:t>
      </w:r>
      <w:hyperlink r:id="rId44" w:history="1">
        <w:r w:rsidRPr="00CB20DC">
          <w:rPr>
            <w:rStyle w:val="Hyperlink"/>
          </w:rPr>
          <w:t>https://www.pexels.com/photo/close-up-shot-of-a-prairie-dog-7103880/</w:t>
        </w:r>
      </w:hyperlink>
    </w:p>
    <w:p w14:paraId="258CF06F" w14:textId="52929180" w:rsidR="00C8501F" w:rsidRDefault="00C8501F" w:rsidP="00BF2BAD">
      <w:pPr>
        <w:rPr>
          <w:color w:val="000000"/>
        </w:rPr>
      </w:pPr>
      <w:proofErr w:type="spellStart"/>
      <w:r>
        <w:rPr>
          <w:color w:val="000000"/>
        </w:rPr>
        <w:t>DrZoltan</w:t>
      </w:r>
      <w:proofErr w:type="spellEnd"/>
      <w:r>
        <w:rPr>
          <w:color w:val="000000"/>
        </w:rPr>
        <w:t>. (</w:t>
      </w:r>
      <w:r w:rsidR="00BF2BAD" w:rsidRPr="00BF2BAD">
        <w:rPr>
          <w:color w:val="000000"/>
        </w:rPr>
        <w:t>2017, October 16</w:t>
      </w:r>
      <w:r w:rsidR="00BF2BAD">
        <w:rPr>
          <w:color w:val="000000"/>
        </w:rPr>
        <w:t xml:space="preserve">). </w:t>
      </w:r>
      <w:r>
        <w:rPr>
          <w:color w:val="000000"/>
        </w:rPr>
        <w:t xml:space="preserve">Cheetah [Photograph]. </w:t>
      </w:r>
      <w:proofErr w:type="spellStart"/>
      <w:r>
        <w:rPr>
          <w:color w:val="000000"/>
        </w:rPr>
        <w:t>Pixabay</w:t>
      </w:r>
      <w:proofErr w:type="spellEnd"/>
      <w:r>
        <w:rPr>
          <w:color w:val="000000"/>
        </w:rPr>
        <w:t xml:space="preserve">. </w:t>
      </w:r>
      <w:hyperlink r:id="rId45">
        <w:r>
          <w:rPr>
            <w:color w:val="910D28"/>
            <w:u w:val="single"/>
          </w:rPr>
          <w:t>https://pixabay.com/photos/cheetah-africa-namibia-cat-run-2859581/</w:t>
        </w:r>
      </w:hyperlink>
    </w:p>
    <w:p w14:paraId="2AF09BAE" w14:textId="77777777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Encyclopædia</w:t>
      </w:r>
      <w:proofErr w:type="spellEnd"/>
      <w:r>
        <w:rPr>
          <w:color w:val="000000"/>
        </w:rPr>
        <w:t xml:space="preserve"> Britannica. (n.d.). Musk ox [Photograph]. </w:t>
      </w:r>
      <w:hyperlink r:id="rId46" w:anchor="/media/1/399336/144206">
        <w:r>
          <w:rPr>
            <w:color w:val="910D28"/>
            <w:u w:val="single"/>
          </w:rPr>
          <w:t>https://www.britannica.com/animal/bovid#/media/1/399336/144206</w:t>
        </w:r>
      </w:hyperlink>
    </w:p>
    <w:p w14:paraId="6B913561" w14:textId="10E0CB77" w:rsidR="00C8501F" w:rsidRDefault="00C8501F" w:rsidP="00BF2B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Fawns, J. (</w:t>
      </w:r>
      <w:r w:rsidR="00BF2BAD">
        <w:rPr>
          <w:color w:val="000000"/>
        </w:rPr>
        <w:t>2011, August 20</w:t>
      </w:r>
      <w:r>
        <w:rPr>
          <w:color w:val="000000"/>
        </w:rPr>
        <w:t xml:space="preserve">). Brown deer [Photograph]. </w:t>
      </w:r>
      <w:proofErr w:type="spellStart"/>
      <w:r>
        <w:rPr>
          <w:color w:val="000000"/>
        </w:rPr>
        <w:t>Pexels</w:t>
      </w:r>
      <w:proofErr w:type="spellEnd"/>
      <w:r>
        <w:rPr>
          <w:color w:val="000000"/>
        </w:rPr>
        <w:t xml:space="preserve">. </w:t>
      </w:r>
      <w:hyperlink r:id="rId47" w:history="1">
        <w:r w:rsidRPr="00CB20DC">
          <w:rPr>
            <w:rStyle w:val="Hyperlink"/>
          </w:rPr>
          <w:t>https://www.pexels.com/photo/brown-deer-756758/</w:t>
        </w:r>
      </w:hyperlink>
    </w:p>
    <w:p w14:paraId="3CB9BBE8" w14:textId="603A4403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Greyling, A. (</w:t>
      </w:r>
      <w:r w:rsidR="00BF2BAD">
        <w:rPr>
          <w:color w:val="000000"/>
        </w:rPr>
        <w:t>2014, August 23)</w:t>
      </w:r>
      <w:r>
        <w:rPr>
          <w:color w:val="000000"/>
        </w:rPr>
        <w:t xml:space="preserve"> Selective focus photography of zebra</w:t>
      </w:r>
      <w:r>
        <w:rPr>
          <w:i/>
          <w:color w:val="000000"/>
        </w:rPr>
        <w:t xml:space="preserve"> </w:t>
      </w:r>
      <w:r>
        <w:rPr>
          <w:color w:val="000000"/>
        </w:rPr>
        <w:t xml:space="preserve">[Photograph]. </w:t>
      </w:r>
      <w:proofErr w:type="spellStart"/>
      <w:r>
        <w:rPr>
          <w:color w:val="000000"/>
        </w:rPr>
        <w:t>Pexels</w:t>
      </w:r>
      <w:proofErr w:type="spellEnd"/>
      <w:r>
        <w:rPr>
          <w:color w:val="000000"/>
        </w:rPr>
        <w:t xml:space="preserve">. </w:t>
      </w:r>
      <w:hyperlink r:id="rId48" w:history="1">
        <w:r w:rsidRPr="00CB20DC">
          <w:rPr>
            <w:rStyle w:val="Hyperlink"/>
          </w:rPr>
          <w:t>https://www.pexels.com/photo/selective-focus-photography-of-zebra-750539/</w:t>
        </w:r>
      </w:hyperlink>
    </w:p>
    <w:p w14:paraId="3C6A7BE3" w14:textId="099A054E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Hasselmann, W. </w:t>
      </w:r>
      <w:r w:rsidR="00BF2BAD">
        <w:rPr>
          <w:color w:val="000000"/>
        </w:rPr>
        <w:t>(2020, August 22</w:t>
      </w:r>
      <w:r>
        <w:rPr>
          <w:color w:val="000000"/>
        </w:rPr>
        <w:t>). Brown camel on desert during daytime [Photograph]</w:t>
      </w:r>
      <w:r>
        <w:rPr>
          <w:i/>
          <w:color w:val="000000"/>
        </w:rPr>
        <w:t xml:space="preserve">. </w:t>
      </w:r>
      <w:proofErr w:type="spellStart"/>
      <w:r>
        <w:rPr>
          <w:color w:val="000000"/>
        </w:rPr>
        <w:t>Unsplash</w:t>
      </w:r>
      <w:proofErr w:type="spellEnd"/>
      <w:r>
        <w:rPr>
          <w:color w:val="000000"/>
        </w:rPr>
        <w:t xml:space="preserve">. </w:t>
      </w:r>
      <w:hyperlink r:id="rId49" w:history="1">
        <w:r w:rsidRPr="006711CC">
          <w:rPr>
            <w:rStyle w:val="Hyperlink"/>
          </w:rPr>
          <w:t>https://unsplash.com/photos/brown-camel-on-desert-during-daytime-YAIGmqV4dFc</w:t>
        </w:r>
      </w:hyperlink>
    </w:p>
    <w:p w14:paraId="5C1F8DAD" w14:textId="42F583CA" w:rsidR="00C8501F" w:rsidRPr="00A20C26" w:rsidRDefault="00C8501F" w:rsidP="00C8501F">
      <w:proofErr w:type="spellStart"/>
      <w:r w:rsidRPr="00A20C26">
        <w:t>Holtshausen</w:t>
      </w:r>
      <w:proofErr w:type="spellEnd"/>
      <w:r w:rsidRPr="00A20C26">
        <w:t>, G. (</w:t>
      </w:r>
      <w:r w:rsidR="00BF2BAD">
        <w:t>2024, October 25</w:t>
      </w:r>
      <w:r w:rsidRPr="00A20C26">
        <w:t>).</w:t>
      </w:r>
      <w:r>
        <w:t xml:space="preserve"> </w:t>
      </w:r>
      <w:r w:rsidRPr="00A20C26">
        <w:t xml:space="preserve">A large bat flying through a blue sky. </w:t>
      </w:r>
      <w:proofErr w:type="spellStart"/>
      <w:r w:rsidRPr="00A20C26">
        <w:t>Unsplash</w:t>
      </w:r>
      <w:proofErr w:type="spellEnd"/>
      <w:r w:rsidRPr="00A20C26">
        <w:t xml:space="preserve">. </w:t>
      </w:r>
      <w:hyperlink r:id="rId50" w:history="1">
        <w:r w:rsidRPr="00CB20DC">
          <w:rPr>
            <w:rStyle w:val="Hyperlink"/>
          </w:rPr>
          <w:t>https://unsplash.com/photos/a-large-bat-flying-through-a-blue-sky-gMK4V2EWP-U</w:t>
        </w:r>
      </w:hyperlink>
    </w:p>
    <w:p w14:paraId="418B1A5D" w14:textId="620B4B89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Jutzeler</w:t>
      </w:r>
      <w:proofErr w:type="spellEnd"/>
      <w:r>
        <w:rPr>
          <w:color w:val="000000"/>
        </w:rPr>
        <w:t>, S. (</w:t>
      </w:r>
      <w:r w:rsidR="00BF2BAD">
        <w:rPr>
          <w:color w:val="000000"/>
        </w:rPr>
        <w:t>2023, October 11</w:t>
      </w:r>
      <w:r>
        <w:rPr>
          <w:color w:val="000000"/>
        </w:rPr>
        <w:t>). Close-up of a wolf in snowy winter landscape [Photograph]</w:t>
      </w:r>
      <w:r>
        <w:rPr>
          <w:i/>
          <w:color w:val="000000"/>
        </w:rP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Pexels</w:t>
      </w:r>
      <w:proofErr w:type="spellEnd"/>
      <w:r>
        <w:rPr>
          <w:color w:val="000000"/>
        </w:rPr>
        <w:t xml:space="preserve">. </w:t>
      </w:r>
      <w:hyperlink r:id="rId51">
        <w:r>
          <w:rPr>
            <w:color w:val="910D28"/>
            <w:u w:val="single"/>
          </w:rPr>
          <w:t>https://www.pexels.com/photo/close-up-of-a-wolf-in-snowy-winter-landscape-30890411/</w:t>
        </w:r>
      </w:hyperlink>
    </w:p>
    <w:p w14:paraId="107F2693" w14:textId="4E6FBC22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Lee, H. (</w:t>
      </w:r>
      <w:r w:rsidR="00BF2BAD">
        <w:rPr>
          <w:color w:val="000000"/>
        </w:rPr>
        <w:t>2019, July 8</w:t>
      </w:r>
      <w:r>
        <w:rPr>
          <w:color w:val="000000"/>
        </w:rPr>
        <w:t>). Brown seal [Photograph]</w:t>
      </w:r>
      <w:r>
        <w:rPr>
          <w:i/>
          <w:color w:val="000000"/>
        </w:rP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Pexels</w:t>
      </w:r>
      <w:proofErr w:type="spellEnd"/>
      <w:r>
        <w:rPr>
          <w:color w:val="000000"/>
        </w:rPr>
        <w:t xml:space="preserve">. </w:t>
      </w:r>
      <w:hyperlink r:id="rId52">
        <w:r>
          <w:rPr>
            <w:color w:val="910D28"/>
            <w:u w:val="single"/>
          </w:rPr>
          <w:t>https://www.pexels.com/photo/brown-seal-3187036/</w:t>
        </w:r>
      </w:hyperlink>
    </w:p>
    <w:p w14:paraId="78F77F22" w14:textId="18EF4DD9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Machart, O. (</w:t>
      </w:r>
      <w:r w:rsidR="00BF2BAD">
        <w:rPr>
          <w:color w:val="000000"/>
        </w:rPr>
        <w:t>2019, December 7</w:t>
      </w:r>
      <w:r>
        <w:rPr>
          <w:color w:val="000000"/>
        </w:rPr>
        <w:t xml:space="preserve">). Kangaroo [Photograph]. </w:t>
      </w:r>
      <w:proofErr w:type="spellStart"/>
      <w:r>
        <w:rPr>
          <w:color w:val="000000"/>
        </w:rPr>
        <w:t>Unsplash</w:t>
      </w:r>
      <w:proofErr w:type="spellEnd"/>
      <w:r>
        <w:rPr>
          <w:color w:val="000000"/>
        </w:rPr>
        <w:t xml:space="preserve">. </w:t>
      </w:r>
      <w:hyperlink r:id="rId53" w:history="1">
        <w:r w:rsidRPr="00CB20DC">
          <w:rPr>
            <w:rStyle w:val="Hyperlink"/>
          </w:rPr>
          <w:t>https://unsplash.com/photos/kangaroo-with-joey-on-grass-field-during-day-QnFVTob4HHE</w:t>
        </w:r>
      </w:hyperlink>
      <w:r>
        <w:rPr>
          <w:color w:val="000000"/>
        </w:rPr>
        <w:t xml:space="preserve"> </w:t>
      </w:r>
    </w:p>
    <w:p w14:paraId="49D54239" w14:textId="630ECE8C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Mager, H.-J. (</w:t>
      </w:r>
      <w:r w:rsidR="001944DE">
        <w:rPr>
          <w:color w:val="000000"/>
        </w:rPr>
        <w:t>2021, March 2</w:t>
      </w:r>
      <w:r w:rsidRPr="00D66DF9">
        <w:t xml:space="preserve">). Polar bear on snow covered ground during daytime [Photograph]. </w:t>
      </w:r>
      <w:proofErr w:type="spellStart"/>
      <w:r w:rsidRPr="00D66DF9">
        <w:t>Unsplash</w:t>
      </w:r>
      <w:proofErr w:type="spellEnd"/>
      <w:r w:rsidRPr="00D66DF9">
        <w:t xml:space="preserve">. </w:t>
      </w:r>
      <w:hyperlink r:id="rId54" w:history="1">
        <w:r w:rsidRPr="00CB20DC">
          <w:rPr>
            <w:rStyle w:val="Hyperlink"/>
          </w:rPr>
          <w:t>https://unsplash.com/photos/polar-bear-on-snow-covered-ground-during-daytime-bySoVNCijy4</w:t>
        </w:r>
      </w:hyperlink>
    </w:p>
    <w:p w14:paraId="155A5CC0" w14:textId="227CFC2D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May, H. (2019, March 2</w:t>
      </w:r>
      <w:r w:rsidRPr="00D66DF9">
        <w:t xml:space="preserve">). Pronghorn </w:t>
      </w:r>
      <w:r w:rsidR="00F7272E">
        <w:t>in Lamar Valley</w:t>
      </w:r>
      <w:r w:rsidRPr="00D66DF9">
        <w:t xml:space="preserve"> [Photograph]. </w:t>
      </w:r>
      <w:proofErr w:type="spellStart"/>
      <w:r w:rsidRPr="00D66DF9">
        <w:t>Unsplash</w:t>
      </w:r>
      <w:proofErr w:type="spellEnd"/>
      <w:r w:rsidRPr="00D66DF9">
        <w:t>. May, H. (n.d.).</w:t>
      </w:r>
      <w:r>
        <w:t xml:space="preserve"> </w:t>
      </w:r>
      <w:r w:rsidRPr="00D66DF9">
        <w:t xml:space="preserve">Brown and white deer on green grass field during daytime. </w:t>
      </w:r>
      <w:proofErr w:type="spellStart"/>
      <w:r w:rsidRPr="00D66DF9">
        <w:t>Unsplash</w:t>
      </w:r>
      <w:proofErr w:type="spellEnd"/>
      <w:r w:rsidRPr="00D66DF9">
        <w:t>.</w:t>
      </w:r>
      <w:r>
        <w:t xml:space="preserve"> </w:t>
      </w:r>
      <w:hyperlink r:id="rId55" w:history="1">
        <w:r w:rsidRPr="00CB20DC">
          <w:rPr>
            <w:rStyle w:val="Hyperlink"/>
          </w:rPr>
          <w:t>https://unsplash.com/photos/brown-and-white-deer-on-green-grass-field-during-daytime-7t57VCTlzV0</w:t>
        </w:r>
      </w:hyperlink>
    </w:p>
    <w:p w14:paraId="46A4F5A3" w14:textId="77777777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proofErr w:type="spellStart"/>
      <w:r>
        <w:rPr>
          <w:color w:val="000000"/>
        </w:rPr>
        <w:t>Moeslan</w:t>
      </w:r>
      <w:proofErr w:type="spellEnd"/>
      <w:r>
        <w:rPr>
          <w:color w:val="000000"/>
        </w:rPr>
        <w:t xml:space="preserve">, S. (n.d.). Grey dolphin jumping over the water [Photograph]. </w:t>
      </w:r>
      <w:proofErr w:type="spellStart"/>
      <w:r>
        <w:rPr>
          <w:color w:val="000000"/>
        </w:rPr>
        <w:t>Pexels</w:t>
      </w:r>
      <w:proofErr w:type="spellEnd"/>
      <w:r>
        <w:rPr>
          <w:color w:val="000000"/>
        </w:rPr>
        <w:t xml:space="preserve">. </w:t>
      </w:r>
      <w:hyperlink r:id="rId56" w:history="1">
        <w:r w:rsidRPr="00CB20DC">
          <w:rPr>
            <w:rStyle w:val="Hyperlink"/>
          </w:rPr>
          <w:t>https://www.pexels.com/photo/grey-dolphin-jumping-over-the-water-8867193/</w:t>
        </w:r>
      </w:hyperlink>
    </w:p>
    <w:p w14:paraId="4170376C" w14:textId="75AE3CD6" w:rsidR="00C8501F" w:rsidRPr="00A503C5" w:rsidRDefault="00C8501F" w:rsidP="00C8501F">
      <w:r w:rsidRPr="00A503C5">
        <w:t xml:space="preserve">Patrick, A. </w:t>
      </w:r>
      <w:r w:rsidR="00F7272E">
        <w:t>Photo of a b</w:t>
      </w:r>
      <w:r w:rsidRPr="00A503C5">
        <w:t xml:space="preserve">eaver [Photograph]. (n.d.). </w:t>
      </w:r>
      <w:hyperlink r:id="rId57" w:history="1">
        <w:r w:rsidRPr="00CB20DC">
          <w:rPr>
            <w:rStyle w:val="Hyperlink"/>
          </w:rPr>
          <w:t>https://www.pexels.com/photo/photo-of-a-beaver-6920878/</w:t>
        </w:r>
      </w:hyperlink>
    </w:p>
    <w:p w14:paraId="090AEF79" w14:textId="6E99A7CE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Pfisterer, H. (</w:t>
      </w:r>
      <w:r w:rsidR="001944DE">
        <w:rPr>
          <w:color w:val="000000"/>
        </w:rPr>
        <w:t>2024, March 21</w:t>
      </w:r>
      <w:r>
        <w:rPr>
          <w:color w:val="000000"/>
        </w:rPr>
        <w:t xml:space="preserve">). A herd of wild animals running across a field </w:t>
      </w:r>
      <w:r w:rsidR="00F7272E">
        <w:rPr>
          <w:color w:val="000000"/>
        </w:rPr>
        <w:t>{</w:t>
      </w:r>
      <w:r>
        <w:rPr>
          <w:color w:val="000000"/>
        </w:rPr>
        <w:t>Wildebeest</w:t>
      </w:r>
      <w:r w:rsidR="00F7272E">
        <w:rPr>
          <w:color w:val="000000"/>
        </w:rPr>
        <w:t>}</w:t>
      </w:r>
      <w:r>
        <w:rPr>
          <w:color w:val="000000"/>
        </w:rPr>
        <w:t xml:space="preserve"> [Photograph]</w:t>
      </w:r>
      <w:r>
        <w:rPr>
          <w:i/>
          <w:color w:val="000000"/>
        </w:rP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Unsplash</w:t>
      </w:r>
      <w:proofErr w:type="spellEnd"/>
      <w:r>
        <w:rPr>
          <w:color w:val="000000"/>
        </w:rPr>
        <w:t xml:space="preserve">. </w:t>
      </w:r>
      <w:hyperlink r:id="rId58">
        <w:r>
          <w:rPr>
            <w:color w:val="910D28"/>
            <w:u w:val="single"/>
          </w:rPr>
          <w:t>https://unsplash.com/photos/a-herd-of-wild-animals-running-across-a-field-u9eNzDu-q20</w:t>
        </w:r>
      </w:hyperlink>
    </w:p>
    <w:p w14:paraId="0391A225" w14:textId="77777777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Phillips, B. (n.d.). Blue whales swimming together underwater [Photograph]</w:t>
      </w:r>
      <w:r>
        <w:rPr>
          <w:i/>
          <w:color w:val="000000"/>
        </w:rP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Pexels</w:t>
      </w:r>
      <w:proofErr w:type="spellEnd"/>
      <w:r>
        <w:rPr>
          <w:color w:val="000000"/>
        </w:rPr>
        <w:t xml:space="preserve">. </w:t>
      </w:r>
      <w:hyperlink r:id="rId59" w:history="1">
        <w:r w:rsidRPr="00CB20DC">
          <w:rPr>
            <w:rStyle w:val="Hyperlink"/>
          </w:rPr>
          <w:t>https://www.pexels.com/photo/blue-whales-swimming-together-underwater-4781938/</w:t>
        </w:r>
      </w:hyperlink>
    </w:p>
    <w:p w14:paraId="050606DD" w14:textId="19D42668" w:rsidR="00C8501F" w:rsidRPr="00A503C5" w:rsidRDefault="00C8501F" w:rsidP="00C8501F">
      <w:r w:rsidRPr="00A503C5">
        <w:t>Pie, J. (</w:t>
      </w:r>
      <w:r w:rsidR="001944DE">
        <w:t>2017, January 13</w:t>
      </w:r>
      <w:r w:rsidRPr="00A503C5">
        <w:t>). Snow fox on snowfield</w:t>
      </w:r>
      <w:r>
        <w:t xml:space="preserve"> [Photograph]</w:t>
      </w:r>
      <w:r w:rsidRPr="00A503C5">
        <w:t xml:space="preserve">. </w:t>
      </w:r>
      <w:proofErr w:type="spellStart"/>
      <w:r w:rsidRPr="00A503C5">
        <w:t>Unsplash</w:t>
      </w:r>
      <w:proofErr w:type="spellEnd"/>
      <w:r w:rsidRPr="00A503C5">
        <w:t>.</w:t>
      </w:r>
      <w:r>
        <w:t xml:space="preserve"> </w:t>
      </w:r>
      <w:hyperlink r:id="rId60" w:history="1">
        <w:r w:rsidRPr="00CB20DC">
          <w:rPr>
            <w:rStyle w:val="Hyperlink"/>
          </w:rPr>
          <w:t>https://unsplash.com/photos/snow-fox-on-snowfield-NBvcQRdRSeQ</w:t>
        </w:r>
      </w:hyperlink>
    </w:p>
    <w:p w14:paraId="53420036" w14:textId="77777777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proofErr w:type="spellStart"/>
      <w:r>
        <w:rPr>
          <w:color w:val="000000"/>
        </w:rPr>
        <w:t>Pixabay</w:t>
      </w:r>
      <w:proofErr w:type="spellEnd"/>
      <w:r>
        <w:rPr>
          <w:color w:val="000000"/>
        </w:rPr>
        <w:t xml:space="preserve">. (n.d.). </w:t>
      </w:r>
      <w:r w:rsidRPr="00A503C5">
        <w:rPr>
          <w:iCs/>
          <w:color w:val="000000"/>
        </w:rPr>
        <w:t>Canada travel America caribou</w:t>
      </w:r>
      <w:r>
        <w:rPr>
          <w:i/>
          <w:color w:val="000000"/>
        </w:rPr>
        <w:t xml:space="preserve"> </w:t>
      </w:r>
      <w:r>
        <w:rPr>
          <w:color w:val="000000"/>
        </w:rPr>
        <w:t xml:space="preserve">[Photograph]. </w:t>
      </w:r>
      <w:proofErr w:type="spellStart"/>
      <w:r>
        <w:rPr>
          <w:color w:val="000000"/>
        </w:rPr>
        <w:t>Pixabay</w:t>
      </w:r>
      <w:proofErr w:type="spellEnd"/>
      <w:r>
        <w:rPr>
          <w:color w:val="000000"/>
        </w:rPr>
        <w:t xml:space="preserve">. </w:t>
      </w:r>
      <w:hyperlink r:id="rId61" w:history="1">
        <w:r w:rsidRPr="00CB20DC">
          <w:rPr>
            <w:rStyle w:val="Hyperlink"/>
          </w:rPr>
          <w:t>https://pixabay.com/photos/canada-travel-america-caribou-5149417/</w:t>
        </w:r>
      </w:hyperlink>
    </w:p>
    <w:p w14:paraId="260EECBD" w14:textId="0D966021" w:rsidR="00C8501F" w:rsidRDefault="002F22E5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 w:rsidRPr="002F22E5">
        <w:rPr>
          <w:color w:val="000000"/>
        </w:rPr>
        <w:t>Dinoia, S. (</w:t>
      </w:r>
      <w:r>
        <w:rPr>
          <w:color w:val="000000"/>
        </w:rPr>
        <w:t>2024, Sep 15</w:t>
      </w:r>
      <w:r w:rsidRPr="002F22E5">
        <w:rPr>
          <w:color w:val="000000"/>
        </w:rPr>
        <w:t xml:space="preserve">.). A small koala sitting on a tree branch [Photograph]. </w:t>
      </w:r>
      <w:proofErr w:type="spellStart"/>
      <w:r w:rsidRPr="002F22E5">
        <w:rPr>
          <w:color w:val="000000"/>
        </w:rPr>
        <w:t>Unsplash</w:t>
      </w:r>
      <w:proofErr w:type="spellEnd"/>
      <w:r w:rsidRPr="002F22E5">
        <w:rPr>
          <w:color w:val="000000"/>
        </w:rPr>
        <w:t xml:space="preserve">. </w:t>
      </w:r>
      <w:hyperlink r:id="rId62" w:history="1">
        <w:r w:rsidRPr="00770264">
          <w:rPr>
            <w:rStyle w:val="Hyperlink"/>
          </w:rPr>
          <w:t>https://unsplash.com/photos/a-small-koala-sitting-on-a-tree-branch-5HARtft3rXU</w:t>
        </w:r>
      </w:hyperlink>
      <w:r>
        <w:rPr>
          <w:color w:val="000000"/>
        </w:rPr>
        <w:t xml:space="preserve"> </w:t>
      </w:r>
    </w:p>
    <w:p w14:paraId="259CCF53" w14:textId="77777777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proofErr w:type="spellStart"/>
      <w:r>
        <w:rPr>
          <w:color w:val="000000"/>
        </w:rPr>
        <w:t>Pixabay</w:t>
      </w:r>
      <w:proofErr w:type="spellEnd"/>
      <w:r>
        <w:rPr>
          <w:color w:val="000000"/>
        </w:rPr>
        <w:t xml:space="preserve">. (n.d.). </w:t>
      </w:r>
      <w:r>
        <w:rPr>
          <w:i/>
          <w:color w:val="000000"/>
        </w:rPr>
        <w:t>Tiger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Pexels</w:t>
      </w:r>
      <w:proofErr w:type="spellEnd"/>
      <w:r>
        <w:rPr>
          <w:color w:val="000000"/>
        </w:rPr>
        <w:t xml:space="preserve">. </w:t>
      </w:r>
      <w:hyperlink r:id="rId63" w:history="1">
        <w:r w:rsidRPr="00CB20DC">
          <w:rPr>
            <w:rStyle w:val="Hyperlink"/>
          </w:rPr>
          <w:t>https://www.pexels.com/photo/tiger-302304/</w:t>
        </w:r>
      </w:hyperlink>
    </w:p>
    <w:p w14:paraId="0BCA73A1" w14:textId="04760B3A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Rae, A. (</w:t>
      </w:r>
      <w:r w:rsidR="001944DE">
        <w:rPr>
          <w:color w:val="000000"/>
        </w:rPr>
        <w:t>2022, January 7</w:t>
      </w:r>
      <w:r>
        <w:rPr>
          <w:color w:val="000000"/>
        </w:rPr>
        <w:t>). A small kangaroo [sic</w:t>
      </w:r>
      <w:r w:rsidR="00837480">
        <w:rPr>
          <w:color w:val="000000"/>
        </w:rPr>
        <w:t xml:space="preserve"> {wallaby}]</w:t>
      </w:r>
      <w:r>
        <w:rPr>
          <w:color w:val="000000"/>
        </w:rPr>
        <w:t xml:space="preserve"> standing on top of a lush green field [Photograph]</w:t>
      </w:r>
      <w:r>
        <w:rPr>
          <w:i/>
          <w:color w:val="000000"/>
        </w:rPr>
        <w:t xml:space="preserve">. </w:t>
      </w:r>
      <w:proofErr w:type="spellStart"/>
      <w:r>
        <w:rPr>
          <w:color w:val="000000"/>
        </w:rPr>
        <w:t>Unsplash</w:t>
      </w:r>
      <w:proofErr w:type="spellEnd"/>
      <w:r>
        <w:rPr>
          <w:color w:val="000000"/>
        </w:rPr>
        <w:t xml:space="preserve">. </w:t>
      </w:r>
      <w:hyperlink r:id="rId64" w:history="1">
        <w:r w:rsidRPr="00CB20DC">
          <w:rPr>
            <w:rStyle w:val="Hyperlink"/>
          </w:rPr>
          <w:t>https://unsplash.com/photos/a-small-kangaroo-standing-on-top-of-a-lush-green-field-skhJhcsaJkA</w:t>
        </w:r>
      </w:hyperlink>
    </w:p>
    <w:p w14:paraId="70C29E1C" w14:textId="77777777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Sapir, H. (n.d.). </w:t>
      </w:r>
      <w:r w:rsidRPr="00521259">
        <w:rPr>
          <w:iCs/>
          <w:color w:val="000000"/>
        </w:rPr>
        <w:t>An elephant walking on water</w:t>
      </w:r>
      <w:r>
        <w:rPr>
          <w:color w:val="000000"/>
        </w:rPr>
        <w:t xml:space="preserve"> [Photograph]. </w:t>
      </w:r>
      <w:proofErr w:type="spellStart"/>
      <w:r>
        <w:rPr>
          <w:color w:val="000000"/>
        </w:rPr>
        <w:t>Pexels</w:t>
      </w:r>
      <w:proofErr w:type="spellEnd"/>
      <w:r>
        <w:rPr>
          <w:color w:val="000000"/>
        </w:rPr>
        <w:t xml:space="preserve">. </w:t>
      </w:r>
      <w:hyperlink r:id="rId65" w:history="1">
        <w:r w:rsidRPr="00CB20DC">
          <w:rPr>
            <w:rStyle w:val="Hyperlink"/>
          </w:rPr>
          <w:t>https://www.pexels.com/photo/an-elephant-walking-on-water-1054654/</w:t>
        </w:r>
      </w:hyperlink>
    </w:p>
    <w:p w14:paraId="753881F8" w14:textId="44C41ACB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Sharp, C. J. (</w:t>
      </w:r>
      <w:r w:rsidR="001944DE">
        <w:rPr>
          <w:color w:val="000000"/>
        </w:rPr>
        <w:t>2023, November 14</w:t>
      </w:r>
      <w:r>
        <w:rPr>
          <w:color w:val="000000"/>
        </w:rPr>
        <w:t xml:space="preserve">). </w:t>
      </w:r>
      <w:r w:rsidR="00837480">
        <w:rPr>
          <w:color w:val="000000"/>
        </w:rPr>
        <w:t xml:space="preserve">Duck-billed </w:t>
      </w:r>
      <w:r>
        <w:rPr>
          <w:color w:val="000000"/>
        </w:rPr>
        <w:t xml:space="preserve">Platypus [Photograph]. Wikimedia Commons. </w:t>
      </w:r>
      <w:hyperlink r:id="rId66" w:history="1">
        <w:r w:rsidRPr="00CB20DC">
          <w:rPr>
            <w:rStyle w:val="Hyperlink"/>
          </w:rPr>
          <w:t>https://commons.wikimedia.org/w/index.php?curid=143656029</w:t>
        </w:r>
      </w:hyperlink>
    </w:p>
    <w:p w14:paraId="13DEF338" w14:textId="30D62D65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Stæhr, B. (n.d.). </w:t>
      </w:r>
      <w:r w:rsidR="002F22E5">
        <w:rPr>
          <w:color w:val="000000"/>
        </w:rPr>
        <w:t>An o</w:t>
      </w:r>
      <w:r>
        <w:rPr>
          <w:color w:val="000000"/>
        </w:rPr>
        <w:t xml:space="preserve">tter in the water [Photograph]. </w:t>
      </w:r>
      <w:proofErr w:type="spellStart"/>
      <w:r>
        <w:rPr>
          <w:color w:val="000000"/>
        </w:rPr>
        <w:t>Pexels</w:t>
      </w:r>
      <w:proofErr w:type="spellEnd"/>
      <w:r>
        <w:rPr>
          <w:color w:val="000000"/>
        </w:rPr>
        <w:t xml:space="preserve">. </w:t>
      </w:r>
      <w:hyperlink r:id="rId67">
        <w:r>
          <w:rPr>
            <w:color w:val="910D28"/>
            <w:u w:val="single"/>
          </w:rPr>
          <w:t>https://www.pexels.com/photo/an-otter-in-the-water-9356811/</w:t>
        </w:r>
      </w:hyperlink>
    </w:p>
    <w:p w14:paraId="6B256303" w14:textId="44B5745C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Ungaro, F. (</w:t>
      </w:r>
      <w:r w:rsidR="001944DE">
        <w:rPr>
          <w:color w:val="000000"/>
        </w:rPr>
        <w:t>2023, August 23</w:t>
      </w:r>
      <w:r>
        <w:rPr>
          <w:color w:val="000000"/>
        </w:rPr>
        <w:t>). Sea lion [sic</w:t>
      </w:r>
      <w:r w:rsidR="002F22E5">
        <w:rPr>
          <w:color w:val="000000"/>
        </w:rPr>
        <w:t xml:space="preserve"> {walrus}</w:t>
      </w:r>
      <w:r>
        <w:rPr>
          <w:color w:val="000000"/>
        </w:rPr>
        <w:t>] lying on ice [Photograph]</w:t>
      </w:r>
      <w:r>
        <w:rPr>
          <w:i/>
          <w:color w:val="000000"/>
        </w:rP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Pexels</w:t>
      </w:r>
      <w:proofErr w:type="spellEnd"/>
      <w:r>
        <w:rPr>
          <w:color w:val="000000"/>
        </w:rPr>
        <w:t xml:space="preserve">. </w:t>
      </w:r>
      <w:hyperlink r:id="rId68" w:history="1">
        <w:r w:rsidRPr="00CB20DC">
          <w:rPr>
            <w:rStyle w:val="Hyperlink"/>
          </w:rPr>
          <w:t>https://www.pexels.com/photo/sea-lion-lying-on-ice-27047492/</w:t>
        </w:r>
      </w:hyperlink>
    </w:p>
    <w:p w14:paraId="145468B9" w14:textId="004945AB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proofErr w:type="spellStart"/>
      <w:r>
        <w:rPr>
          <w:color w:val="000000"/>
        </w:rPr>
        <w:lastRenderedPageBreak/>
        <w:t>Unsplash</w:t>
      </w:r>
      <w:proofErr w:type="spellEnd"/>
      <w:r>
        <w:rPr>
          <w:color w:val="000000"/>
        </w:rPr>
        <w:t>. (</w:t>
      </w:r>
      <w:r w:rsidR="00BF2BAD">
        <w:rPr>
          <w:color w:val="000000"/>
        </w:rPr>
        <w:t>2019, June 7</w:t>
      </w:r>
      <w:r>
        <w:rPr>
          <w:color w:val="000000"/>
        </w:rPr>
        <w:t xml:space="preserve">). </w:t>
      </w:r>
      <w:r w:rsidRPr="00521259">
        <w:rPr>
          <w:iCs/>
          <w:color w:val="000000"/>
        </w:rPr>
        <w:t>Black bear near trees.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Unsplash</w:t>
      </w:r>
      <w:proofErr w:type="spellEnd"/>
      <w:r>
        <w:rPr>
          <w:color w:val="000000"/>
        </w:rPr>
        <w:t xml:space="preserve">. </w:t>
      </w:r>
      <w:hyperlink r:id="rId69" w:history="1">
        <w:r w:rsidRPr="00CB20DC">
          <w:rPr>
            <w:rStyle w:val="Hyperlink"/>
          </w:rPr>
          <w:t>https://unsplash.com/photos/black-bear-near-trees-Pt3asvL65Mg</w:t>
        </w:r>
      </w:hyperlink>
    </w:p>
    <w:p w14:paraId="57C3B10E" w14:textId="52607801" w:rsidR="00C8501F" w:rsidRDefault="00C8501F" w:rsidP="00C8501F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proofErr w:type="spellStart"/>
      <w:r>
        <w:t>Zocca</w:t>
      </w:r>
      <w:proofErr w:type="spellEnd"/>
      <w:r>
        <w:t>, S. (</w:t>
      </w:r>
      <w:r w:rsidR="00BF2BAD">
        <w:t>2020, April 16</w:t>
      </w:r>
      <w:r>
        <w:t xml:space="preserve">). </w:t>
      </w:r>
      <w:r w:rsidR="002F22E5">
        <w:t>Brown deer on rocky mountain during daytime [sic {i</w:t>
      </w:r>
      <w:r>
        <w:t>bex</w:t>
      </w:r>
      <w:r w:rsidR="002F22E5">
        <w:t>}]</w:t>
      </w:r>
      <w:r>
        <w:t xml:space="preserve"> [Photograph]. </w:t>
      </w:r>
      <w:proofErr w:type="spellStart"/>
      <w:r>
        <w:t>Unsplash</w:t>
      </w:r>
      <w:proofErr w:type="spellEnd"/>
      <w:r>
        <w:t>.</w:t>
      </w:r>
      <w:r w:rsidRPr="00CB20DC">
        <w:t xml:space="preserve"> </w:t>
      </w:r>
      <w:hyperlink r:id="rId70" w:history="1">
        <w:r w:rsidRPr="00CB20DC">
          <w:rPr>
            <w:rStyle w:val="Hyperlink"/>
          </w:rPr>
          <w:t>https://unsplash.com/photos/brown-deer-on-rocky-mountain-during-daytime-WCspLqRy5MU</w:t>
        </w:r>
      </w:hyperlink>
    </w:p>
    <w:sectPr w:rsidR="00C8501F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503D7" w14:textId="77777777" w:rsidR="00364C67" w:rsidRDefault="00364C67" w:rsidP="00293785">
      <w:pPr>
        <w:spacing w:after="0" w:line="240" w:lineRule="auto"/>
      </w:pPr>
      <w:r>
        <w:separator/>
      </w:r>
    </w:p>
  </w:endnote>
  <w:endnote w:type="continuationSeparator" w:id="0">
    <w:p w14:paraId="08FAF6CB" w14:textId="77777777" w:rsidR="00364C67" w:rsidRDefault="00364C67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B3B02" w14:textId="77777777" w:rsidR="006C3AB8" w:rsidRDefault="006C3A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D1A66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F8F68A" wp14:editId="5C16C59A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BDE9F2" w14:textId="6BD43430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66E4E37BA4CA4F0996566C307F042F1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5B5EE0">
                                <w:t>what do you have in common with your dog?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8F68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" filled="f" stroked="f">
              <v:textbox>
                <w:txbxContent>
                  <w:p w14:paraId="2DBDE9F2" w14:textId="6BD43430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66E4E37BA4CA4F0996566C307F042F1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5B5EE0">
                          <w:t>what do you have in common with your dog?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70A78AFF" wp14:editId="668C419C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D714A" w14:textId="77777777" w:rsidR="006C3AB8" w:rsidRDefault="006C3A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126D6" w14:textId="77777777" w:rsidR="00364C67" w:rsidRDefault="00364C67" w:rsidP="00293785">
      <w:pPr>
        <w:spacing w:after="0" w:line="240" w:lineRule="auto"/>
      </w:pPr>
      <w:r>
        <w:separator/>
      </w:r>
    </w:p>
  </w:footnote>
  <w:footnote w:type="continuationSeparator" w:id="0">
    <w:p w14:paraId="05FA5BE5" w14:textId="77777777" w:rsidR="00364C67" w:rsidRDefault="00364C67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3A354" w14:textId="77777777" w:rsidR="00B225C8" w:rsidRDefault="00B225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40ADE" w14:textId="77777777" w:rsidR="00B225C8" w:rsidRDefault="00B225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ADF9C" w14:textId="77777777" w:rsidR="00B225C8" w:rsidRDefault="00B225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8648721">
    <w:abstractNumId w:val="6"/>
  </w:num>
  <w:num w:numId="2" w16cid:durableId="788202420">
    <w:abstractNumId w:val="7"/>
  </w:num>
  <w:num w:numId="3" w16cid:durableId="717778651">
    <w:abstractNumId w:val="0"/>
  </w:num>
  <w:num w:numId="4" w16cid:durableId="1987009065">
    <w:abstractNumId w:val="2"/>
  </w:num>
  <w:num w:numId="5" w16cid:durableId="1545823521">
    <w:abstractNumId w:val="3"/>
  </w:num>
  <w:num w:numId="6" w16cid:durableId="1303848991">
    <w:abstractNumId w:val="5"/>
  </w:num>
  <w:num w:numId="7" w16cid:durableId="595018071">
    <w:abstractNumId w:val="4"/>
  </w:num>
  <w:num w:numId="8" w16cid:durableId="396712405">
    <w:abstractNumId w:val="8"/>
  </w:num>
  <w:num w:numId="9" w16cid:durableId="1891962199">
    <w:abstractNumId w:val="9"/>
  </w:num>
  <w:num w:numId="10" w16cid:durableId="1727877130">
    <w:abstractNumId w:val="10"/>
  </w:num>
  <w:num w:numId="11" w16cid:durableId="9722969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483"/>
    <w:rsid w:val="00017D05"/>
    <w:rsid w:val="0004006F"/>
    <w:rsid w:val="00053775"/>
    <w:rsid w:val="0005619A"/>
    <w:rsid w:val="0008589D"/>
    <w:rsid w:val="000C2515"/>
    <w:rsid w:val="0011259B"/>
    <w:rsid w:val="00116FDD"/>
    <w:rsid w:val="00125621"/>
    <w:rsid w:val="001944DE"/>
    <w:rsid w:val="001A742D"/>
    <w:rsid w:val="001D0BBF"/>
    <w:rsid w:val="001E1F85"/>
    <w:rsid w:val="001F125D"/>
    <w:rsid w:val="002345CC"/>
    <w:rsid w:val="002409E5"/>
    <w:rsid w:val="00293785"/>
    <w:rsid w:val="002C0879"/>
    <w:rsid w:val="002C37B4"/>
    <w:rsid w:val="002F22E5"/>
    <w:rsid w:val="003044CD"/>
    <w:rsid w:val="0036040A"/>
    <w:rsid w:val="00364C67"/>
    <w:rsid w:val="003810DE"/>
    <w:rsid w:val="00397FA9"/>
    <w:rsid w:val="00443155"/>
    <w:rsid w:val="00446C13"/>
    <w:rsid w:val="005078B4"/>
    <w:rsid w:val="0053328A"/>
    <w:rsid w:val="00540FC6"/>
    <w:rsid w:val="005511B6"/>
    <w:rsid w:val="00553C98"/>
    <w:rsid w:val="005A7635"/>
    <w:rsid w:val="005B5EE0"/>
    <w:rsid w:val="00645D7F"/>
    <w:rsid w:val="00656940"/>
    <w:rsid w:val="00665274"/>
    <w:rsid w:val="00666C03"/>
    <w:rsid w:val="00672483"/>
    <w:rsid w:val="00686DAB"/>
    <w:rsid w:val="006B4CC2"/>
    <w:rsid w:val="006C3AB8"/>
    <w:rsid w:val="006E1542"/>
    <w:rsid w:val="006E2BF8"/>
    <w:rsid w:val="00713165"/>
    <w:rsid w:val="00721EA4"/>
    <w:rsid w:val="00797CB5"/>
    <w:rsid w:val="007B055F"/>
    <w:rsid w:val="007E6F1D"/>
    <w:rsid w:val="00837480"/>
    <w:rsid w:val="00862702"/>
    <w:rsid w:val="00880013"/>
    <w:rsid w:val="008920A4"/>
    <w:rsid w:val="008E2705"/>
    <w:rsid w:val="008F5386"/>
    <w:rsid w:val="00913172"/>
    <w:rsid w:val="00956221"/>
    <w:rsid w:val="00981E19"/>
    <w:rsid w:val="009B52E4"/>
    <w:rsid w:val="009D6E8D"/>
    <w:rsid w:val="00A101E8"/>
    <w:rsid w:val="00A16051"/>
    <w:rsid w:val="00AC349E"/>
    <w:rsid w:val="00AE11F9"/>
    <w:rsid w:val="00B225C8"/>
    <w:rsid w:val="00B92DBF"/>
    <w:rsid w:val="00BD119F"/>
    <w:rsid w:val="00BE493C"/>
    <w:rsid w:val="00BF2BAD"/>
    <w:rsid w:val="00C326F0"/>
    <w:rsid w:val="00C73EA1"/>
    <w:rsid w:val="00C8501F"/>
    <w:rsid w:val="00C8524A"/>
    <w:rsid w:val="00CC4F77"/>
    <w:rsid w:val="00CD3CF6"/>
    <w:rsid w:val="00CE336D"/>
    <w:rsid w:val="00D106FF"/>
    <w:rsid w:val="00D269D8"/>
    <w:rsid w:val="00D54B65"/>
    <w:rsid w:val="00D626EB"/>
    <w:rsid w:val="00DC7A6D"/>
    <w:rsid w:val="00DD2C33"/>
    <w:rsid w:val="00E65450"/>
    <w:rsid w:val="00E87972"/>
    <w:rsid w:val="00EA74D2"/>
    <w:rsid w:val="00EB0BFF"/>
    <w:rsid w:val="00ED24C8"/>
    <w:rsid w:val="00F377E2"/>
    <w:rsid w:val="00F50748"/>
    <w:rsid w:val="00F7272E"/>
    <w:rsid w:val="00F72D02"/>
    <w:rsid w:val="00F81E85"/>
    <w:rsid w:val="00FE1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5EA6C"/>
  <w15:docId w15:val="{2B611FDA-0755-4757-835F-D95A44A76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F81E85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3044CD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42" Type="http://schemas.openxmlformats.org/officeDocument/2006/relationships/hyperlink" Target="https://unsplash.com/photos/a-raccoon-sitting-on-a-rock-b5Kj1jl5MFI" TargetMode="External"/><Relationship Id="rId47" Type="http://schemas.openxmlformats.org/officeDocument/2006/relationships/hyperlink" Target="https://www.pexels.com/photo/brown-deer-756758/" TargetMode="External"/><Relationship Id="rId63" Type="http://schemas.openxmlformats.org/officeDocument/2006/relationships/hyperlink" Target="https://www.pexels.com/photo/tiger-302304/" TargetMode="External"/><Relationship Id="rId68" Type="http://schemas.openxmlformats.org/officeDocument/2006/relationships/hyperlink" Target="https://www.pexels.com/photo/sea-lion-lying-on-ice-27047492/" TargetMode="External"/><Relationship Id="rId16" Type="http://schemas.openxmlformats.org/officeDocument/2006/relationships/image" Target="media/image9.jp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hyperlink" Target="https://pixabay.com/photos/dog-greyhound-hungarian-greyhound-859394/" TargetMode="External"/><Relationship Id="rId45" Type="http://schemas.openxmlformats.org/officeDocument/2006/relationships/hyperlink" Target="https://pixabay.com/photos/cheetah-africa-namibia-cat-run-2859581/" TargetMode="External"/><Relationship Id="rId53" Type="http://schemas.openxmlformats.org/officeDocument/2006/relationships/hyperlink" Target="https://unsplash.com/photos/kangaroo-with-joey-on-grass-field-during-day-QnFVTob4HHE" TargetMode="External"/><Relationship Id="rId58" Type="http://schemas.openxmlformats.org/officeDocument/2006/relationships/hyperlink" Target="https://unsplash.com/photos/a-herd-of-wild-animals-running-across-a-field-u9eNzDu-q20" TargetMode="External"/><Relationship Id="rId66" Type="http://schemas.openxmlformats.org/officeDocument/2006/relationships/hyperlink" Target="https://commons.wikimedia.org/w/index.php?curid=143656029" TargetMode="External"/><Relationship Id="rId74" Type="http://schemas.openxmlformats.org/officeDocument/2006/relationships/footer" Target="footer2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pixabay.com/photos/canada-travel-america-caribou-5149417/" TargetMode="External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hyperlink" Target="https://www.pexels.com/photo/brown-horse-on-grass-field-635499/" TargetMode="External"/><Relationship Id="rId48" Type="http://schemas.openxmlformats.org/officeDocument/2006/relationships/hyperlink" Target="https://www.pexels.com/photo/selective-focus-photography-of-zebra-750539/" TargetMode="External"/><Relationship Id="rId56" Type="http://schemas.openxmlformats.org/officeDocument/2006/relationships/hyperlink" Target="https://www.pexels.com/photo/grey-dolphin-jumping-over-the-water-8867193/" TargetMode="External"/><Relationship Id="rId64" Type="http://schemas.openxmlformats.org/officeDocument/2006/relationships/hyperlink" Target="https://unsplash.com/photos/a-small-kangaroo-standing-on-top-of-a-lush-green-field-skhJhcsaJkA" TargetMode="External"/><Relationship Id="rId69" Type="http://schemas.openxmlformats.org/officeDocument/2006/relationships/hyperlink" Target="https://unsplash.com/photos/black-bear-near-trees-Pt3asvL65Mg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hyperlink" Target="https://www.pexels.com/photo/close-up-of-a-wolf-in-snowy-winter-landscape-30890411/" TargetMode="External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hyperlink" Target="https://www.britannica.com/animal/bovid" TargetMode="External"/><Relationship Id="rId59" Type="http://schemas.openxmlformats.org/officeDocument/2006/relationships/hyperlink" Target="https://www.pexels.com/photo/blue-whales-swimming-together-underwater-4781938/" TargetMode="External"/><Relationship Id="rId67" Type="http://schemas.openxmlformats.org/officeDocument/2006/relationships/hyperlink" Target="https://www.pexels.com/photo/an-otter-in-the-water-9356811/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pexels.com/photo/photo-of-lion-on-grass-field-2674052/" TargetMode="External"/><Relationship Id="rId54" Type="http://schemas.openxmlformats.org/officeDocument/2006/relationships/hyperlink" Target="https://unsplash.com/photos/polar-bear-on-snow-covered-ground-during-daytime-bySoVNCijy4" TargetMode="External"/><Relationship Id="rId62" Type="http://schemas.openxmlformats.org/officeDocument/2006/relationships/hyperlink" Target="https://unsplash.com/photos/a-small-koala-sitting-on-a-tree-branch-5HARtft3rXU" TargetMode="External"/><Relationship Id="rId70" Type="http://schemas.openxmlformats.org/officeDocument/2006/relationships/hyperlink" Target="https://unsplash.com/photos/brown-deer-on-rocky-mountain-during-daytime-WCspLqRy5MU" TargetMode="External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49" Type="http://schemas.openxmlformats.org/officeDocument/2006/relationships/hyperlink" Target="https://unsplash.com/photos/brown-camel-on-desert-during-daytime-YAIGmqV4dFc" TargetMode="External"/><Relationship Id="rId57" Type="http://schemas.openxmlformats.org/officeDocument/2006/relationships/hyperlink" Target="https://www.pexels.com/photo/photo-of-a-beaver-6920878/" TargetMode="External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hyperlink" Target="https://www.pexels.com/photo/close-up-shot-of-a-prairie-dog-7103880/" TargetMode="External"/><Relationship Id="rId52" Type="http://schemas.openxmlformats.org/officeDocument/2006/relationships/hyperlink" Target="https://www.pexels.com/photo/brown-seal-3187036/" TargetMode="External"/><Relationship Id="rId60" Type="http://schemas.openxmlformats.org/officeDocument/2006/relationships/hyperlink" Target="https://unsplash.com/photos/snow-fox-on-snowfield-NBvcQRdRSeQ" TargetMode="External"/><Relationship Id="rId65" Type="http://schemas.openxmlformats.org/officeDocument/2006/relationships/hyperlink" Target="https://www.pexels.com/photo/an-elephant-walking-on-water-1054654/" TargetMode="External"/><Relationship Id="rId73" Type="http://schemas.openxmlformats.org/officeDocument/2006/relationships/footer" Target="footer1.xml"/><Relationship Id="rId78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34" Type="http://schemas.openxmlformats.org/officeDocument/2006/relationships/image" Target="media/image27.jpg"/><Relationship Id="rId50" Type="http://schemas.openxmlformats.org/officeDocument/2006/relationships/hyperlink" Target="https://unsplash.com/photos/a-large-bat-flying-through-a-blue-sky-gMK4V2EWP-U" TargetMode="External"/><Relationship Id="rId55" Type="http://schemas.openxmlformats.org/officeDocument/2006/relationships/hyperlink" Target="https://unsplash.com/photos/brown-and-white-deer-on-green-grass-field-during-daytime-7t57VCTlzV0" TargetMode="External"/><Relationship Id="rId76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6E4E37BA4CA4F0996566C307F042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91839-F13E-452B-86A6-A401D95B55CF}"/>
      </w:docPartPr>
      <w:docPartBody>
        <w:p w:rsidR="00B156E1" w:rsidRDefault="00B156E1">
          <w:pPr>
            <w:pStyle w:val="66E4E37BA4CA4F0996566C307F042F1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6E1"/>
    <w:rsid w:val="00862702"/>
    <w:rsid w:val="009B2ABB"/>
    <w:rsid w:val="00AE11F9"/>
    <w:rsid w:val="00B15620"/>
    <w:rsid w:val="00B156E1"/>
    <w:rsid w:val="00CB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6E4E37BA4CA4F0996566C307F042F1A">
    <w:name w:val="66E4E37BA4CA4F0996566C307F042F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</Template>
  <TotalTime>1</TotalTime>
  <Pages>13</Pages>
  <Words>1228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Card Sort</vt:lpstr>
    </vt:vector>
  </TitlesOfParts>
  <Manager/>
  <Company/>
  <LinksUpToDate>false</LinksUpToDate>
  <CharactersWithSpaces>8217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do you have in common with your dog?</dc:title>
  <dc:subject/>
  <dc:creator>K20 Center</dc:creator>
  <cp:keywords/>
  <dc:description/>
  <cp:lastModifiedBy>McLeod Porter, Delma</cp:lastModifiedBy>
  <cp:revision>2</cp:revision>
  <cp:lastPrinted>2025-04-24T17:09:00Z</cp:lastPrinted>
  <dcterms:created xsi:type="dcterms:W3CDTF">2025-04-28T13:27:00Z</dcterms:created>
  <dcterms:modified xsi:type="dcterms:W3CDTF">2025-04-28T13:27:00Z</dcterms:modified>
  <cp:category/>
</cp:coreProperties>
</file>