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5020" w14:textId="5779D1E0" w:rsidR="00DC1CA0" w:rsidRDefault="007D150B" w:rsidP="00DC1CA0">
      <w:pPr>
        <w:pStyle w:val="Title"/>
      </w:pPr>
      <w:proofErr w:type="gramStart"/>
      <w:r>
        <w:t>RIDDLES</w:t>
      </w:r>
      <w:proofErr w:type="gramEnd"/>
      <w:r>
        <w:t xml:space="preserve"> ANSWER KEY</w:t>
      </w:r>
    </w:p>
    <w:p w14:paraId="6E7AC87B" w14:textId="1E3F862B" w:rsidR="007D150B" w:rsidRDefault="007D150B" w:rsidP="007D150B">
      <w:pPr>
        <w:pStyle w:val="Heading1"/>
        <w:numPr>
          <w:ilvl w:val="0"/>
          <w:numId w:val="6"/>
        </w:numPr>
      </w:pPr>
      <w:r>
        <w:t>Riddle 1</w:t>
      </w:r>
      <w:r w:rsidR="003E3A06">
        <w:t xml:space="preserve"> </w:t>
      </w:r>
    </w:p>
    <w:p w14:paraId="4A2896A8" w14:textId="0C514C7E" w:rsidR="007D150B" w:rsidRPr="007D150B" w:rsidRDefault="007D150B" w:rsidP="007D150B">
      <w:pPr>
        <w:pStyle w:val="Heading1"/>
        <w:numPr>
          <w:ilvl w:val="1"/>
          <w:numId w:val="6"/>
        </w:numPr>
        <w:rPr>
          <w:b w:val="0"/>
          <w:bCs w:val="0"/>
          <w:i/>
          <w:iCs/>
        </w:rPr>
      </w:pPr>
      <w:r w:rsidRPr="007D150B">
        <w:rPr>
          <w:b w:val="0"/>
          <w:bCs w:val="0"/>
          <w:i/>
          <w:iCs/>
        </w:rPr>
        <w:t xml:space="preserve">English translation: </w:t>
      </w:r>
      <w:r w:rsidR="003E3A06" w:rsidRPr="005A1671">
        <w:rPr>
          <w:b w:val="0"/>
          <w:bCs w:val="0"/>
          <w:color w:val="auto"/>
        </w:rPr>
        <w:t>I can be cracked, made, told, and played.</w:t>
      </w:r>
      <w:r w:rsidR="003E3A06">
        <w:rPr>
          <w:b w:val="0"/>
          <w:bCs w:val="0"/>
          <w:i/>
          <w:iCs/>
        </w:rPr>
        <w:t xml:space="preserve"> </w:t>
      </w:r>
    </w:p>
    <w:p w14:paraId="306EB425" w14:textId="77777777" w:rsidR="002D057F" w:rsidRDefault="007D150B" w:rsidP="004A708D">
      <w:pPr>
        <w:pStyle w:val="Heading1"/>
        <w:numPr>
          <w:ilvl w:val="1"/>
          <w:numId w:val="6"/>
        </w:numPr>
        <w:rPr>
          <w:b w:val="0"/>
          <w:bCs w:val="0"/>
          <w:color w:val="auto"/>
        </w:rPr>
      </w:pPr>
      <w:r w:rsidRPr="007D150B">
        <w:rPr>
          <w:b w:val="0"/>
          <w:bCs w:val="0"/>
          <w:i/>
          <w:iCs/>
        </w:rPr>
        <w:t xml:space="preserve">English answer to riddle: </w:t>
      </w:r>
      <w:r w:rsidR="005A1671" w:rsidRPr="005A1671">
        <w:rPr>
          <w:b w:val="0"/>
          <w:bCs w:val="0"/>
          <w:color w:val="auto"/>
        </w:rPr>
        <w:t>Joke</w:t>
      </w:r>
    </w:p>
    <w:p w14:paraId="54F3A97B" w14:textId="3B30D81E" w:rsidR="004A708D" w:rsidRDefault="00B1000E" w:rsidP="004A708D">
      <w:pPr>
        <w:pStyle w:val="Heading1"/>
        <w:numPr>
          <w:ilvl w:val="1"/>
          <w:numId w:val="6"/>
        </w:numPr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5A1B78" wp14:editId="0833B5A1">
            <wp:simplePos x="0" y="0"/>
            <wp:positionH relativeFrom="column">
              <wp:posOffset>907869</wp:posOffset>
            </wp:positionH>
            <wp:positionV relativeFrom="paragraph">
              <wp:posOffset>207519</wp:posOffset>
            </wp:positionV>
            <wp:extent cx="3892731" cy="911170"/>
            <wp:effectExtent l="0" t="0" r="0" b="0"/>
            <wp:wrapNone/>
            <wp:docPr id="1545333532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33532" name="Picture 2" descr="A black background with a black squar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6" b="72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83" cy="917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9A2" w:rsidRPr="002D057F">
        <w:rPr>
          <w:b w:val="0"/>
          <w:bCs w:val="0"/>
          <w:i/>
          <w:iCs/>
        </w:rPr>
        <w:t>Answer transliterated into cuneiform:</w:t>
      </w:r>
      <w:r w:rsidR="001639A2" w:rsidRPr="002D057F">
        <w:rPr>
          <w:b w:val="0"/>
          <w:bCs w:val="0"/>
        </w:rPr>
        <w:t xml:space="preserve"> </w:t>
      </w:r>
    </w:p>
    <w:p w14:paraId="622905ED" w14:textId="5733DE35" w:rsidR="00B1000E" w:rsidRPr="00B1000E" w:rsidRDefault="00B1000E" w:rsidP="00B1000E"/>
    <w:p w14:paraId="3F2C3A17" w14:textId="5423E182" w:rsidR="001639A2" w:rsidRDefault="001639A2" w:rsidP="004A708D"/>
    <w:p w14:paraId="600A6A66" w14:textId="2E5B7A0B" w:rsidR="001639A2" w:rsidRPr="004A708D" w:rsidRDefault="001639A2" w:rsidP="004A708D"/>
    <w:p w14:paraId="3402898C" w14:textId="0439B709" w:rsidR="007D150B" w:rsidRDefault="007D150B" w:rsidP="007D150B">
      <w:pPr>
        <w:pStyle w:val="Heading1"/>
        <w:numPr>
          <w:ilvl w:val="0"/>
          <w:numId w:val="6"/>
        </w:numPr>
      </w:pPr>
      <w:r>
        <w:t>Riddle 2</w:t>
      </w:r>
      <w:r w:rsidR="005A1671">
        <w:t xml:space="preserve">  </w:t>
      </w:r>
    </w:p>
    <w:p w14:paraId="72B80F29" w14:textId="0FFFB4B8" w:rsidR="007D150B" w:rsidRPr="007D150B" w:rsidRDefault="007D150B" w:rsidP="007D150B">
      <w:pPr>
        <w:pStyle w:val="Heading1"/>
        <w:numPr>
          <w:ilvl w:val="1"/>
          <w:numId w:val="6"/>
        </w:numPr>
        <w:rPr>
          <w:b w:val="0"/>
          <w:bCs w:val="0"/>
          <w:i/>
          <w:iCs/>
        </w:rPr>
      </w:pPr>
      <w:r w:rsidRPr="007D150B">
        <w:rPr>
          <w:b w:val="0"/>
          <w:bCs w:val="0"/>
          <w:i/>
          <w:iCs/>
        </w:rPr>
        <w:t xml:space="preserve">English translation: </w:t>
      </w:r>
      <w:r w:rsidR="005A1671" w:rsidRPr="005A1671">
        <w:rPr>
          <w:b w:val="0"/>
          <w:bCs w:val="0"/>
          <w:color w:val="auto"/>
        </w:rPr>
        <w:t>I’m not alive, but I can grow. I don’t have lungs, but I need air.</w:t>
      </w:r>
      <w:r w:rsidR="005A1671">
        <w:rPr>
          <w:b w:val="0"/>
          <w:bCs w:val="0"/>
          <w:i/>
          <w:iCs/>
        </w:rPr>
        <w:t xml:space="preserve"> </w:t>
      </w:r>
    </w:p>
    <w:p w14:paraId="53BA9194" w14:textId="7C78BF1E" w:rsidR="002D057F" w:rsidRDefault="007D150B" w:rsidP="002D057F">
      <w:pPr>
        <w:pStyle w:val="Heading1"/>
        <w:numPr>
          <w:ilvl w:val="1"/>
          <w:numId w:val="6"/>
        </w:numPr>
        <w:rPr>
          <w:b w:val="0"/>
          <w:bCs w:val="0"/>
          <w:color w:val="auto"/>
        </w:rPr>
      </w:pPr>
      <w:r w:rsidRPr="007D150B">
        <w:rPr>
          <w:b w:val="0"/>
          <w:bCs w:val="0"/>
          <w:i/>
          <w:iCs/>
        </w:rPr>
        <w:t xml:space="preserve">English answer to riddle: </w:t>
      </w:r>
      <w:r w:rsidR="005A1671" w:rsidRPr="005A1671">
        <w:rPr>
          <w:b w:val="0"/>
          <w:bCs w:val="0"/>
          <w:color w:val="auto"/>
        </w:rPr>
        <w:t>Fire</w:t>
      </w:r>
    </w:p>
    <w:p w14:paraId="4E3C4C18" w14:textId="5BDFCD11" w:rsidR="002D057F" w:rsidRDefault="00B1000E" w:rsidP="002D057F">
      <w:pPr>
        <w:pStyle w:val="ListParagraph"/>
        <w:numPr>
          <w:ilvl w:val="1"/>
          <w:numId w:val="6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DAC346" wp14:editId="33CADAAC">
            <wp:simplePos x="0" y="0"/>
            <wp:positionH relativeFrom="column">
              <wp:posOffset>907597</wp:posOffset>
            </wp:positionH>
            <wp:positionV relativeFrom="paragraph">
              <wp:posOffset>154396</wp:posOffset>
            </wp:positionV>
            <wp:extent cx="3089366" cy="1183031"/>
            <wp:effectExtent l="0" t="0" r="0" b="0"/>
            <wp:wrapNone/>
            <wp:docPr id="1159582441" name="Picture 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82441" name="Picture 3" descr="A black background with a black square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85" r="29980" b="3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66" cy="118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57F" w:rsidRPr="002D057F">
        <w:rPr>
          <w:rFonts w:eastAsia="Times New Roman"/>
          <w:i/>
          <w:iCs/>
          <w:color w:val="91192A"/>
          <w:kern w:val="36"/>
          <w:shd w:val="clear" w:color="auto" w:fill="FFFFFF"/>
          <w14:ligatures w14:val="none"/>
        </w:rPr>
        <w:t>Answer transliterated into cuneiform:</w:t>
      </w:r>
      <w:r w:rsidR="002D057F">
        <w:t xml:space="preserve"> </w:t>
      </w:r>
    </w:p>
    <w:p w14:paraId="66EE74EF" w14:textId="4DFFAE9E" w:rsidR="002D057F" w:rsidRPr="002D057F" w:rsidRDefault="002D057F" w:rsidP="002D057F">
      <w:pPr>
        <w:pStyle w:val="ListParagraph"/>
        <w:ind w:left="1440"/>
      </w:pPr>
    </w:p>
    <w:p w14:paraId="4FFBA22C" w14:textId="77777777" w:rsidR="002D057F" w:rsidRPr="002D057F" w:rsidRDefault="002D057F" w:rsidP="002D057F"/>
    <w:p w14:paraId="729C56BA" w14:textId="77777777" w:rsidR="007D150B" w:rsidRPr="007D150B" w:rsidRDefault="007D150B" w:rsidP="007D150B">
      <w:pPr>
        <w:pStyle w:val="ListParagraph"/>
        <w:ind w:left="1440"/>
      </w:pPr>
    </w:p>
    <w:sectPr w:rsidR="007D150B" w:rsidRPr="007D150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FA77E" w14:textId="77777777" w:rsidR="001F2442" w:rsidRDefault="001F2442" w:rsidP="00DC1CA0">
      <w:r>
        <w:separator/>
      </w:r>
    </w:p>
  </w:endnote>
  <w:endnote w:type="continuationSeparator" w:id="0">
    <w:p w14:paraId="0627C0C7" w14:textId="77777777" w:rsidR="001F2442" w:rsidRDefault="001F244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F12B" w14:textId="77777777" w:rsidR="00DC1CA0" w:rsidRPr="00304DC6" w:rsidRDefault="00D72955" w:rsidP="00274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1EBCBC" wp14:editId="685194A5">
              <wp:simplePos x="0" y="0"/>
              <wp:positionH relativeFrom="column">
                <wp:posOffset>3505291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3ABD83" w14:textId="16867E45" w:rsidR="00D72955" w:rsidRPr="007F787F" w:rsidRDefault="00AC4AB2" w:rsidP="00D72955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EBC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pt;margin-top:-21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" filled="f" stroked="f" strokeweight=".5pt">
              <v:textbox style="mso-fit-shape-to-text:t">
                <w:txbxContent>
                  <w:p w14:paraId="093ABD83" w14:textId="16867E45" w:rsidR="00D72955" w:rsidRPr="007F787F" w:rsidRDefault="00AC4AB2" w:rsidP="00D72955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931A7B1" wp14:editId="10FB06A6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482F" w14:textId="77777777" w:rsidR="001F2442" w:rsidRDefault="001F2442" w:rsidP="00DC1CA0">
      <w:r>
        <w:separator/>
      </w:r>
    </w:p>
  </w:footnote>
  <w:footnote w:type="continuationSeparator" w:id="0">
    <w:p w14:paraId="7836D5F5" w14:textId="77777777" w:rsidR="001F2442" w:rsidRDefault="001F244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3F88"/>
    <w:multiLevelType w:val="hybridMultilevel"/>
    <w:tmpl w:val="31AE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30C74"/>
    <w:multiLevelType w:val="hybridMultilevel"/>
    <w:tmpl w:val="E8D6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11EAB"/>
    <w:multiLevelType w:val="hybridMultilevel"/>
    <w:tmpl w:val="59AA5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5"/>
  </w:num>
  <w:num w:numId="2" w16cid:durableId="1771200790">
    <w:abstractNumId w:val="4"/>
  </w:num>
  <w:num w:numId="3" w16cid:durableId="729034853">
    <w:abstractNumId w:val="3"/>
  </w:num>
  <w:num w:numId="4" w16cid:durableId="988946154">
    <w:abstractNumId w:val="2"/>
  </w:num>
  <w:num w:numId="5" w16cid:durableId="2023429717">
    <w:abstractNumId w:val="1"/>
  </w:num>
  <w:num w:numId="6" w16cid:durableId="91960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0B"/>
    <w:rsid w:val="001639A2"/>
    <w:rsid w:val="001B5BA6"/>
    <w:rsid w:val="001B698A"/>
    <w:rsid w:val="001F2442"/>
    <w:rsid w:val="00274BB5"/>
    <w:rsid w:val="002B03CC"/>
    <w:rsid w:val="002D057F"/>
    <w:rsid w:val="002D4C34"/>
    <w:rsid w:val="00304DC6"/>
    <w:rsid w:val="003D36F1"/>
    <w:rsid w:val="003E3A06"/>
    <w:rsid w:val="00403889"/>
    <w:rsid w:val="00411FCC"/>
    <w:rsid w:val="00463853"/>
    <w:rsid w:val="00464C00"/>
    <w:rsid w:val="00480109"/>
    <w:rsid w:val="004806AD"/>
    <w:rsid w:val="004856EB"/>
    <w:rsid w:val="004A708D"/>
    <w:rsid w:val="00573CBD"/>
    <w:rsid w:val="005A1671"/>
    <w:rsid w:val="005B2598"/>
    <w:rsid w:val="005B4511"/>
    <w:rsid w:val="005C5688"/>
    <w:rsid w:val="005E3EB2"/>
    <w:rsid w:val="007A5710"/>
    <w:rsid w:val="007D150B"/>
    <w:rsid w:val="009A7873"/>
    <w:rsid w:val="00AC4AB2"/>
    <w:rsid w:val="00AC7648"/>
    <w:rsid w:val="00AF2DD0"/>
    <w:rsid w:val="00B1000E"/>
    <w:rsid w:val="00B4584E"/>
    <w:rsid w:val="00B47929"/>
    <w:rsid w:val="00BC4EB6"/>
    <w:rsid w:val="00CF4EFB"/>
    <w:rsid w:val="00D21FFD"/>
    <w:rsid w:val="00D72955"/>
    <w:rsid w:val="00D760BA"/>
    <w:rsid w:val="00DC1CA0"/>
    <w:rsid w:val="00E326C3"/>
    <w:rsid w:val="00E46C11"/>
    <w:rsid w:val="00E76039"/>
    <w:rsid w:val="00EF54D6"/>
    <w:rsid w:val="00F6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B557E"/>
  <w15:chartTrackingRefBased/>
  <w15:docId w15:val="{605AD3AF-4503-4548-AB88-F6BC85B2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0836\OneDrive%20-%20University%20of%20Oklahoma\Documents\Custom%20Office%20Templates\LEARN%20Vertical%20Template%202025%20(2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 (2)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Willems, Kelsey</dc:creator>
  <cp:keywords/>
  <dc:description/>
  <cp:lastModifiedBy>McLeod Porter, Delma</cp:lastModifiedBy>
  <cp:revision>2</cp:revision>
  <dcterms:created xsi:type="dcterms:W3CDTF">2025-07-07T15:40:00Z</dcterms:created>
  <dcterms:modified xsi:type="dcterms:W3CDTF">2025-07-07T15:40:00Z</dcterms:modified>
  <cp:category/>
</cp:coreProperties>
</file>