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8CACA5" w14:textId="445C7F6A" w:rsidR="00446C13" w:rsidRPr="00DC7A6D" w:rsidRDefault="008F48D2" w:rsidP="00DC7A6D">
      <w:pPr>
        <w:pStyle w:val="Title"/>
      </w:pPr>
      <w:bookmarkStart w:id="0" w:name="_Hlk156888767"/>
      <w:r>
        <w:t>RIDDLE</w:t>
      </w:r>
      <w:r w:rsidR="00CB6A55">
        <w:t>S</w:t>
      </w:r>
      <w:r>
        <w:t xml:space="preserve"> SLIPS</w:t>
      </w:r>
    </w:p>
    <w:tbl>
      <w:tblPr>
        <w:tblStyle w:val="TableGrid"/>
        <w:tblW w:w="5000" w:type="pct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dashed" w:sz="4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50"/>
      </w:tblGrid>
      <w:tr w:rsidR="00A632B8" w:rsidRPr="00A632B8" w14:paraId="2482F6B0" w14:textId="77777777" w:rsidTr="007701E5">
        <w:trPr>
          <w:trHeight w:val="2160"/>
        </w:trPr>
        <w:tc>
          <w:tcPr>
            <w:tcW w:w="5000" w:type="pct"/>
          </w:tcPr>
          <w:bookmarkEnd w:id="0"/>
          <w:p w14:paraId="6A31104E" w14:textId="77777777" w:rsidR="006F2F0D" w:rsidRPr="00A632B8" w:rsidRDefault="006F2F0D" w:rsidP="00586CDC">
            <w:pPr>
              <w:pStyle w:val="RowHeader"/>
              <w:rPr>
                <w:color w:val="971D20" w:themeColor="accent3"/>
              </w:rPr>
            </w:pPr>
            <w:r w:rsidRPr="00A632B8">
              <w:rPr>
                <w:noProof/>
                <w:color w:val="971D20" w:themeColor="accent3"/>
              </w:rPr>
              <w:drawing>
                <wp:anchor distT="0" distB="0" distL="114300" distR="114300" simplePos="0" relativeHeight="251641344" behindDoc="0" locked="0" layoutInCell="1" allowOverlap="1" wp14:anchorId="2B20D574" wp14:editId="76742EFC">
                  <wp:simplePos x="0" y="0"/>
                  <wp:positionH relativeFrom="column">
                    <wp:posOffset>1789430</wp:posOffset>
                  </wp:positionH>
                  <wp:positionV relativeFrom="paragraph">
                    <wp:posOffset>-326915</wp:posOffset>
                  </wp:positionV>
                  <wp:extent cx="2202041" cy="2457015"/>
                  <wp:effectExtent l="0" t="0" r="0" b="0"/>
                  <wp:wrapNone/>
                  <wp:docPr id="725821319" name="Picture 3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821319" name="Picture 3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4524" b="79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041" cy="245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632B8">
              <w:rPr>
                <w:color w:val="971D20" w:themeColor="accent3"/>
              </w:rPr>
              <w:t>Riddle 1.1</w:t>
            </w:r>
          </w:p>
          <w:p w14:paraId="6259A7B0" w14:textId="438A4533" w:rsidR="006F2F0D" w:rsidRPr="00A632B8" w:rsidRDefault="006F2F0D" w:rsidP="006F2F0D">
            <w:pPr>
              <w:pStyle w:val="TableData"/>
              <w:rPr>
                <w:color w:val="971D20" w:themeColor="accent3"/>
              </w:rPr>
            </w:pPr>
          </w:p>
        </w:tc>
      </w:tr>
      <w:tr w:rsidR="00A632B8" w:rsidRPr="00A632B8" w14:paraId="47BB0BF3" w14:textId="77777777" w:rsidTr="007701E5">
        <w:trPr>
          <w:trHeight w:val="2160"/>
        </w:trPr>
        <w:tc>
          <w:tcPr>
            <w:tcW w:w="5000" w:type="pct"/>
          </w:tcPr>
          <w:p w14:paraId="2AB6F3FD" w14:textId="2704DAD1" w:rsidR="00D12BB2" w:rsidRPr="00A632B8" w:rsidRDefault="00D12BB2" w:rsidP="00B15B7E">
            <w:pPr>
              <w:pStyle w:val="TableData"/>
              <w:rPr>
                <w:color w:val="971D20" w:themeColor="accent3"/>
              </w:rPr>
            </w:pPr>
            <w:r w:rsidRPr="00A632B8">
              <w:rPr>
                <w:b/>
                <w:noProof/>
                <w:color w:val="971D20" w:themeColor="accent3"/>
              </w:rPr>
              <w:drawing>
                <wp:anchor distT="0" distB="0" distL="114300" distR="114300" simplePos="0" relativeHeight="251652608" behindDoc="0" locked="0" layoutInCell="1" allowOverlap="1" wp14:anchorId="19943417" wp14:editId="7852CF76">
                  <wp:simplePos x="0" y="0"/>
                  <wp:positionH relativeFrom="column">
                    <wp:posOffset>86010</wp:posOffset>
                  </wp:positionH>
                  <wp:positionV relativeFrom="paragraph">
                    <wp:posOffset>-19729</wp:posOffset>
                  </wp:positionV>
                  <wp:extent cx="5821680" cy="1560786"/>
                  <wp:effectExtent l="0" t="0" r="0" b="0"/>
                  <wp:wrapNone/>
                  <wp:docPr id="13352349" name="Picture 4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2349" name="Picture 4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10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1680" cy="15607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A632B8">
              <w:rPr>
                <w:b/>
                <w:color w:val="971D20" w:themeColor="accent3"/>
              </w:rPr>
              <w:t>Riddle 1.2</w:t>
            </w:r>
          </w:p>
        </w:tc>
      </w:tr>
      <w:tr w:rsidR="00A632B8" w:rsidRPr="00A632B8" w14:paraId="6E3F74AB" w14:textId="77777777" w:rsidTr="007701E5">
        <w:trPr>
          <w:trHeight w:val="2160"/>
        </w:trPr>
        <w:tc>
          <w:tcPr>
            <w:tcW w:w="5000" w:type="pct"/>
          </w:tcPr>
          <w:p w14:paraId="68465BDF" w14:textId="614E10A9" w:rsidR="00D12BB2" w:rsidRPr="00A632B8" w:rsidRDefault="0066752C" w:rsidP="00B15B7E">
            <w:pPr>
              <w:pStyle w:val="TableData"/>
              <w:rPr>
                <w:color w:val="971D20" w:themeColor="accent3"/>
              </w:rPr>
            </w:pPr>
            <w:r w:rsidRPr="00A632B8">
              <w:rPr>
                <w:b/>
                <w:noProof/>
                <w:color w:val="971D20" w:themeColor="accent3"/>
              </w:rPr>
              <w:drawing>
                <wp:anchor distT="0" distB="0" distL="114300" distR="114300" simplePos="0" relativeHeight="251665920" behindDoc="0" locked="0" layoutInCell="1" allowOverlap="1" wp14:anchorId="5E51677E" wp14:editId="60A21BDC">
                  <wp:simplePos x="0" y="0"/>
                  <wp:positionH relativeFrom="column">
                    <wp:posOffset>784225</wp:posOffset>
                  </wp:positionH>
                  <wp:positionV relativeFrom="paragraph">
                    <wp:posOffset>-184610</wp:posOffset>
                  </wp:positionV>
                  <wp:extent cx="4457700" cy="1702435"/>
                  <wp:effectExtent l="0" t="0" r="0" b="0"/>
                  <wp:wrapNone/>
                  <wp:docPr id="1399704254" name="Picture 5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704254" name="Picture 5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421" b="793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1702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D12BB2" w:rsidRPr="00A632B8">
              <w:rPr>
                <w:b/>
                <w:color w:val="971D20" w:themeColor="accent3"/>
              </w:rPr>
              <w:t>Riddle 1.3</w:t>
            </w:r>
          </w:p>
        </w:tc>
      </w:tr>
      <w:tr w:rsidR="00A632B8" w:rsidRPr="00A632B8" w14:paraId="0A47F764" w14:textId="77777777" w:rsidTr="007701E5">
        <w:trPr>
          <w:trHeight w:val="2160"/>
        </w:trPr>
        <w:tc>
          <w:tcPr>
            <w:tcW w:w="5000" w:type="pct"/>
          </w:tcPr>
          <w:p w14:paraId="18AB9A37" w14:textId="00B21DB2" w:rsidR="0066752C" w:rsidRPr="00A632B8" w:rsidRDefault="0066752C" w:rsidP="00D12BB2">
            <w:pPr>
              <w:pStyle w:val="TableData"/>
              <w:rPr>
                <w:color w:val="971D20" w:themeColor="accent3"/>
              </w:rPr>
            </w:pPr>
            <w:r w:rsidRPr="00A632B8">
              <w:rPr>
                <w:b/>
                <w:noProof/>
                <w:color w:val="971D20" w:themeColor="accent3"/>
              </w:rPr>
              <w:drawing>
                <wp:anchor distT="0" distB="0" distL="114300" distR="114300" simplePos="0" relativeHeight="251678208" behindDoc="0" locked="0" layoutInCell="1" allowOverlap="1" wp14:anchorId="73D9D8FA" wp14:editId="54DA70AD">
                  <wp:simplePos x="0" y="0"/>
                  <wp:positionH relativeFrom="column">
                    <wp:posOffset>-2253</wp:posOffset>
                  </wp:positionH>
                  <wp:positionV relativeFrom="paragraph">
                    <wp:posOffset>224221</wp:posOffset>
                  </wp:positionV>
                  <wp:extent cx="5821680" cy="1316420"/>
                  <wp:effectExtent l="0" t="0" r="0" b="0"/>
                  <wp:wrapNone/>
                  <wp:docPr id="753267459" name="Picture 6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267459" name="Picture 6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40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1680" cy="1316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D12BB2" w:rsidRPr="00A632B8">
              <w:rPr>
                <w:b/>
                <w:color w:val="971D20" w:themeColor="accent3"/>
              </w:rPr>
              <w:t>Riddle 1.4</w:t>
            </w:r>
          </w:p>
        </w:tc>
      </w:tr>
      <w:tr w:rsidR="00A632B8" w:rsidRPr="00A632B8" w14:paraId="16026AD3" w14:textId="77777777" w:rsidTr="007701E5">
        <w:trPr>
          <w:trHeight w:val="2160"/>
        </w:trPr>
        <w:tc>
          <w:tcPr>
            <w:tcW w:w="5000" w:type="pct"/>
          </w:tcPr>
          <w:p w14:paraId="0D735C2A" w14:textId="77777777" w:rsidR="00D12BB2" w:rsidRPr="00A632B8" w:rsidRDefault="00D12BB2" w:rsidP="00D12BB2">
            <w:pPr>
              <w:pStyle w:val="TableData"/>
              <w:rPr>
                <w:b/>
                <w:color w:val="971D20" w:themeColor="accent3"/>
              </w:rPr>
            </w:pPr>
            <w:r w:rsidRPr="00A632B8">
              <w:rPr>
                <w:b/>
                <w:color w:val="971D20" w:themeColor="accent3"/>
              </w:rPr>
              <w:t>Riddle 1.5</w:t>
            </w:r>
          </w:p>
          <w:p w14:paraId="0DA88BA8" w14:textId="0896A93F" w:rsidR="0066752C" w:rsidRPr="00A632B8" w:rsidRDefault="0066752C" w:rsidP="00D12BB2">
            <w:pPr>
              <w:pStyle w:val="TableData"/>
              <w:rPr>
                <w:b/>
                <w:color w:val="971D20" w:themeColor="accent3"/>
              </w:rPr>
            </w:pPr>
            <w:r w:rsidRPr="00A632B8">
              <w:rPr>
                <w:b/>
                <w:noProof/>
                <w:color w:val="971D20" w:themeColor="accent3"/>
              </w:rPr>
              <w:drawing>
                <wp:anchor distT="0" distB="0" distL="114300" distR="114300" simplePos="0" relativeHeight="251689472" behindDoc="0" locked="0" layoutInCell="1" allowOverlap="1" wp14:anchorId="16E7949B" wp14:editId="423A6250">
                  <wp:simplePos x="0" y="0"/>
                  <wp:positionH relativeFrom="column">
                    <wp:posOffset>-3722</wp:posOffset>
                  </wp:positionH>
                  <wp:positionV relativeFrom="paragraph">
                    <wp:posOffset>-460</wp:posOffset>
                  </wp:positionV>
                  <wp:extent cx="5820949" cy="1371600"/>
                  <wp:effectExtent l="0" t="0" r="0" b="0"/>
                  <wp:wrapNone/>
                  <wp:docPr id="1105210697" name="Picture 7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210697" name="Picture 7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33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0949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632B8" w:rsidRPr="00A632B8" w14:paraId="60FFF7C1" w14:textId="77777777" w:rsidTr="007701E5">
        <w:trPr>
          <w:trHeight w:val="2160"/>
        </w:trPr>
        <w:tc>
          <w:tcPr>
            <w:tcW w:w="5000" w:type="pct"/>
          </w:tcPr>
          <w:p w14:paraId="35BAF96F" w14:textId="5961C8C2" w:rsidR="00D12BB2" w:rsidRPr="00A632B8" w:rsidRDefault="00586CDC" w:rsidP="00D12BB2">
            <w:pPr>
              <w:pStyle w:val="TableData"/>
              <w:rPr>
                <w:b/>
                <w:color w:val="971D20" w:themeColor="accent3"/>
              </w:rPr>
            </w:pPr>
            <w:r w:rsidRPr="00A632B8">
              <w:rPr>
                <w:b/>
                <w:noProof/>
                <w:color w:val="971D20" w:themeColor="accent3"/>
              </w:rPr>
              <w:lastRenderedPageBreak/>
              <w:drawing>
                <wp:anchor distT="0" distB="0" distL="114300" distR="114300" simplePos="0" relativeHeight="251691520" behindDoc="0" locked="0" layoutInCell="1" allowOverlap="1" wp14:anchorId="2281B5DF" wp14:editId="10E30D4C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-37202</wp:posOffset>
                  </wp:positionV>
                  <wp:extent cx="5820410" cy="1323975"/>
                  <wp:effectExtent l="0" t="0" r="0" b="0"/>
                  <wp:wrapNone/>
                  <wp:docPr id="400296317" name="Picture 8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296317" name="Picture 8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39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0410" cy="1323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D12BB2" w:rsidRPr="00A632B8">
              <w:rPr>
                <w:b/>
                <w:color w:val="971D20" w:themeColor="accent3"/>
              </w:rPr>
              <w:t>Riddle 1.6</w:t>
            </w:r>
          </w:p>
        </w:tc>
      </w:tr>
      <w:tr w:rsidR="00A632B8" w:rsidRPr="00A632B8" w14:paraId="7807A416" w14:textId="77777777" w:rsidTr="007701E5">
        <w:trPr>
          <w:trHeight w:val="2160"/>
        </w:trPr>
        <w:tc>
          <w:tcPr>
            <w:tcW w:w="5000" w:type="pct"/>
          </w:tcPr>
          <w:p w14:paraId="36FF37AC" w14:textId="021D48F2" w:rsidR="0066752C" w:rsidRPr="00A632B8" w:rsidRDefault="00586CDC" w:rsidP="00D12BB2">
            <w:pPr>
              <w:pStyle w:val="TableData"/>
              <w:rPr>
                <w:b/>
                <w:color w:val="971D20" w:themeColor="accent3"/>
              </w:rPr>
            </w:pPr>
            <w:r w:rsidRPr="00A632B8">
              <w:rPr>
                <w:b/>
                <w:noProof/>
                <w:color w:val="971D20" w:themeColor="accent3"/>
              </w:rPr>
              <w:drawing>
                <wp:anchor distT="0" distB="0" distL="114300" distR="114300" simplePos="0" relativeHeight="251693568" behindDoc="0" locked="0" layoutInCell="1" allowOverlap="1" wp14:anchorId="75D5E5E4" wp14:editId="18CD23CC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-60216</wp:posOffset>
                  </wp:positionV>
                  <wp:extent cx="5821045" cy="1252855"/>
                  <wp:effectExtent l="0" t="0" r="0" b="0"/>
                  <wp:wrapNone/>
                  <wp:docPr id="743822234" name="Picture 9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822234" name="Picture 9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47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1045" cy="1252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66752C" w:rsidRPr="00A632B8">
              <w:rPr>
                <w:b/>
                <w:color w:val="971D20" w:themeColor="accent3"/>
              </w:rPr>
              <w:t>Riddle 1.7</w:t>
            </w:r>
          </w:p>
        </w:tc>
      </w:tr>
      <w:tr w:rsidR="00A632B8" w:rsidRPr="00A632B8" w14:paraId="0AF8A3D2" w14:textId="77777777" w:rsidTr="007701E5">
        <w:trPr>
          <w:trHeight w:val="2160"/>
        </w:trPr>
        <w:tc>
          <w:tcPr>
            <w:tcW w:w="5000" w:type="pct"/>
          </w:tcPr>
          <w:p w14:paraId="19952D54" w14:textId="567CD9A8" w:rsidR="0066752C" w:rsidRPr="00A632B8" w:rsidRDefault="00586CDC" w:rsidP="00D12BB2">
            <w:pPr>
              <w:pStyle w:val="TableData"/>
              <w:rPr>
                <w:b/>
                <w:color w:val="971D20" w:themeColor="accent3"/>
              </w:rPr>
            </w:pPr>
            <w:r w:rsidRPr="00A632B8">
              <w:rPr>
                <w:b/>
                <w:noProof/>
                <w:color w:val="971D20" w:themeColor="accent3"/>
              </w:rPr>
              <w:drawing>
                <wp:anchor distT="0" distB="0" distL="114300" distR="114300" simplePos="0" relativeHeight="251695616" behindDoc="0" locked="0" layoutInCell="1" allowOverlap="1" wp14:anchorId="6AEF20D9" wp14:editId="71AB5AF8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-99629</wp:posOffset>
                  </wp:positionV>
                  <wp:extent cx="5819140" cy="1512570"/>
                  <wp:effectExtent l="0" t="0" r="0" b="0"/>
                  <wp:wrapNone/>
                  <wp:docPr id="408986659" name="Picture 10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986659" name="Picture 10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98" b="655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140" cy="1512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66752C" w:rsidRPr="00A632B8">
              <w:rPr>
                <w:b/>
                <w:color w:val="971D20" w:themeColor="accent3"/>
              </w:rPr>
              <w:t>Riddle 1.8</w:t>
            </w:r>
          </w:p>
        </w:tc>
      </w:tr>
    </w:tbl>
    <w:p w14:paraId="56D09E8C" w14:textId="77777777" w:rsidR="00672483" w:rsidRPr="0036040A" w:rsidRDefault="00672483" w:rsidP="00672483"/>
    <w:p w14:paraId="31C7247E" w14:textId="77777777" w:rsidR="00672483" w:rsidRPr="00DC7A6D" w:rsidRDefault="00672483" w:rsidP="00672483">
      <w:pPr>
        <w:pStyle w:val="Title"/>
      </w:pPr>
    </w:p>
    <w:tbl>
      <w:tblPr>
        <w:tblStyle w:val="TableGrid"/>
        <w:tblW w:w="5000" w:type="pct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dashed" w:sz="4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50"/>
      </w:tblGrid>
      <w:tr w:rsidR="00A632B8" w:rsidRPr="00A632B8" w14:paraId="560A0AD9" w14:textId="77777777" w:rsidTr="00A632B8">
        <w:trPr>
          <w:trHeight w:val="2160"/>
        </w:trPr>
        <w:tc>
          <w:tcPr>
            <w:tcW w:w="5000" w:type="pct"/>
          </w:tcPr>
          <w:p w14:paraId="1E62F97E" w14:textId="19757B6D" w:rsidR="0066752C" w:rsidRPr="00A632B8" w:rsidRDefault="00E24D6B" w:rsidP="0066752C">
            <w:pPr>
              <w:pStyle w:val="TableData"/>
              <w:rPr>
                <w:color w:val="971D20" w:themeColor="accent3"/>
              </w:rPr>
            </w:pPr>
            <w:r>
              <w:rPr>
                <w:noProof/>
                <w:color w:val="971D20" w:themeColor="accent3"/>
              </w:rPr>
              <w:drawing>
                <wp:anchor distT="0" distB="0" distL="114300" distR="114300" simplePos="0" relativeHeight="251709952" behindDoc="0" locked="0" layoutInCell="1" allowOverlap="1" wp14:anchorId="517F310C" wp14:editId="4B0CB30E">
                  <wp:simplePos x="0" y="0"/>
                  <wp:positionH relativeFrom="column">
                    <wp:posOffset>1131842</wp:posOffset>
                  </wp:positionH>
                  <wp:positionV relativeFrom="paragraph">
                    <wp:posOffset>635</wp:posOffset>
                  </wp:positionV>
                  <wp:extent cx="5368290" cy="1364615"/>
                  <wp:effectExtent l="0" t="0" r="0" b="6985"/>
                  <wp:wrapNone/>
                  <wp:docPr id="1484884887" name="Picture 2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884887" name="Picture 2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57" r="9605" b="74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8290" cy="1364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66752C" w:rsidRPr="00A632B8">
              <w:rPr>
                <w:b/>
                <w:color w:val="971D20" w:themeColor="accent3"/>
              </w:rPr>
              <w:t>Riddle 2.1</w:t>
            </w:r>
          </w:p>
        </w:tc>
      </w:tr>
      <w:tr w:rsidR="00A632B8" w:rsidRPr="00A632B8" w14:paraId="70C34E25" w14:textId="77777777" w:rsidTr="00A632B8">
        <w:trPr>
          <w:trHeight w:val="2160"/>
        </w:trPr>
        <w:tc>
          <w:tcPr>
            <w:tcW w:w="5000" w:type="pct"/>
          </w:tcPr>
          <w:p w14:paraId="2C4BBDF6" w14:textId="64C4A666" w:rsidR="0066752C" w:rsidRPr="00A632B8" w:rsidRDefault="0076229B" w:rsidP="0066752C">
            <w:pPr>
              <w:pStyle w:val="TableData"/>
              <w:rPr>
                <w:color w:val="971D20" w:themeColor="accent3"/>
              </w:rPr>
            </w:pPr>
            <w:r>
              <w:rPr>
                <w:noProof/>
                <w:color w:val="971D20" w:themeColor="accent3"/>
              </w:rPr>
              <w:lastRenderedPageBreak/>
              <w:drawing>
                <wp:anchor distT="0" distB="0" distL="114300" distR="114300" simplePos="0" relativeHeight="251710976" behindDoc="0" locked="0" layoutInCell="1" allowOverlap="1" wp14:anchorId="3CC039B3" wp14:editId="673080C7">
                  <wp:simplePos x="0" y="0"/>
                  <wp:positionH relativeFrom="column">
                    <wp:posOffset>119471</wp:posOffset>
                  </wp:positionH>
                  <wp:positionV relativeFrom="paragraph">
                    <wp:posOffset>-53703</wp:posOffset>
                  </wp:positionV>
                  <wp:extent cx="5655945" cy="1168400"/>
                  <wp:effectExtent l="0" t="0" r="0" b="0"/>
                  <wp:wrapNone/>
                  <wp:docPr id="1861733994" name="Picture 3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1733994" name="Picture 3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945" r="4825" b="553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5945" cy="116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86CDC" w:rsidRPr="00A632B8">
              <w:rPr>
                <w:b/>
                <w:color w:val="971D20" w:themeColor="accent3"/>
              </w:rPr>
              <w:t>Riddle 2.2</w:t>
            </w:r>
          </w:p>
        </w:tc>
      </w:tr>
      <w:tr w:rsidR="00A632B8" w:rsidRPr="00A632B8" w14:paraId="5A01E3A3" w14:textId="77777777" w:rsidTr="00A632B8">
        <w:trPr>
          <w:trHeight w:val="2160"/>
        </w:trPr>
        <w:tc>
          <w:tcPr>
            <w:tcW w:w="5000" w:type="pct"/>
          </w:tcPr>
          <w:p w14:paraId="1D8387EA" w14:textId="56F3C84F" w:rsidR="0066752C" w:rsidRPr="00A632B8" w:rsidRDefault="005A3857" w:rsidP="0066752C">
            <w:pPr>
              <w:pStyle w:val="TableData"/>
              <w:rPr>
                <w:color w:val="971D20" w:themeColor="accent3"/>
              </w:rPr>
            </w:pPr>
            <w:r>
              <w:rPr>
                <w:noProof/>
                <w:color w:val="971D20" w:themeColor="accent3"/>
              </w:rPr>
              <w:drawing>
                <wp:anchor distT="0" distB="0" distL="114300" distR="114300" simplePos="0" relativeHeight="251712000" behindDoc="0" locked="0" layoutInCell="1" allowOverlap="1" wp14:anchorId="6843E3F5" wp14:editId="61586CEB">
                  <wp:simplePos x="0" y="0"/>
                  <wp:positionH relativeFrom="column">
                    <wp:posOffset>67219</wp:posOffset>
                  </wp:positionH>
                  <wp:positionV relativeFrom="paragraph">
                    <wp:posOffset>-22951</wp:posOffset>
                  </wp:positionV>
                  <wp:extent cx="5808345" cy="1332230"/>
                  <wp:effectExtent l="0" t="0" r="0" b="0"/>
                  <wp:wrapNone/>
                  <wp:docPr id="66764967" name="Picture 4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64967" name="Picture 4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077" r="2247" b="345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345" cy="1332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86CDC" w:rsidRPr="00A632B8">
              <w:rPr>
                <w:b/>
                <w:color w:val="971D20" w:themeColor="accent3"/>
              </w:rPr>
              <w:t>Riddle 2.3</w:t>
            </w:r>
          </w:p>
        </w:tc>
      </w:tr>
      <w:tr w:rsidR="00A632B8" w:rsidRPr="00A632B8" w14:paraId="4CB36F91" w14:textId="77777777" w:rsidTr="00A632B8">
        <w:trPr>
          <w:trHeight w:val="2160"/>
        </w:trPr>
        <w:tc>
          <w:tcPr>
            <w:tcW w:w="5000" w:type="pct"/>
          </w:tcPr>
          <w:p w14:paraId="70F045D2" w14:textId="321C6279" w:rsidR="0066752C" w:rsidRPr="00A632B8" w:rsidRDefault="004166E2" w:rsidP="0066752C">
            <w:pPr>
              <w:pStyle w:val="TableData"/>
              <w:rPr>
                <w:color w:val="971D20" w:themeColor="accent3"/>
              </w:rPr>
            </w:pPr>
            <w:r w:rsidRPr="00A632B8">
              <w:rPr>
                <w:noProof/>
                <w:color w:val="971D20" w:themeColor="accent3"/>
              </w:rPr>
              <w:drawing>
                <wp:anchor distT="0" distB="0" distL="114300" distR="114300" simplePos="0" relativeHeight="251698688" behindDoc="0" locked="0" layoutInCell="1" allowOverlap="1" wp14:anchorId="43B3BE75" wp14:editId="3E504042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105541</wp:posOffset>
                  </wp:positionV>
                  <wp:extent cx="5819775" cy="1410335"/>
                  <wp:effectExtent l="0" t="0" r="0" b="0"/>
                  <wp:wrapNone/>
                  <wp:docPr id="21850178" name="Picture 12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0178" name="Picture 12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712" b="67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775" cy="1410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86CDC" w:rsidRPr="00A632B8">
              <w:rPr>
                <w:b/>
                <w:color w:val="971D20" w:themeColor="accent3"/>
              </w:rPr>
              <w:t>Riddle 2.4</w:t>
            </w:r>
          </w:p>
        </w:tc>
      </w:tr>
      <w:tr w:rsidR="00A632B8" w:rsidRPr="00A632B8" w14:paraId="4D155ECB" w14:textId="77777777" w:rsidTr="00A632B8">
        <w:trPr>
          <w:trHeight w:val="2160"/>
        </w:trPr>
        <w:tc>
          <w:tcPr>
            <w:tcW w:w="5000" w:type="pct"/>
          </w:tcPr>
          <w:p w14:paraId="1B274882" w14:textId="42BDFF2F" w:rsidR="0066752C" w:rsidRPr="00A632B8" w:rsidRDefault="00B00F44" w:rsidP="0066752C">
            <w:pPr>
              <w:pStyle w:val="TableData"/>
              <w:rPr>
                <w:color w:val="971D20" w:themeColor="accent3"/>
              </w:rPr>
            </w:pPr>
            <w:r w:rsidRPr="00A632B8">
              <w:rPr>
                <w:noProof/>
                <w:color w:val="971D20" w:themeColor="accent3"/>
              </w:rPr>
              <w:drawing>
                <wp:anchor distT="0" distB="0" distL="114300" distR="114300" simplePos="0" relativeHeight="251697664" behindDoc="0" locked="0" layoutInCell="1" allowOverlap="1" wp14:anchorId="2E5CC081" wp14:editId="08F765D5">
                  <wp:simplePos x="0" y="0"/>
                  <wp:positionH relativeFrom="column">
                    <wp:posOffset>1691618</wp:posOffset>
                  </wp:positionH>
                  <wp:positionV relativeFrom="paragraph">
                    <wp:posOffset>-307691</wp:posOffset>
                  </wp:positionV>
                  <wp:extent cx="2202041" cy="2457015"/>
                  <wp:effectExtent l="0" t="0" r="0" b="0"/>
                  <wp:wrapNone/>
                  <wp:docPr id="353357095" name="Picture 3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821319" name="Picture 3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4524" b="79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041" cy="245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86CDC" w:rsidRPr="00A632B8">
              <w:rPr>
                <w:b/>
                <w:color w:val="971D20" w:themeColor="accent3"/>
              </w:rPr>
              <w:t>Riddle 2.5</w:t>
            </w:r>
          </w:p>
        </w:tc>
      </w:tr>
      <w:tr w:rsidR="00A632B8" w:rsidRPr="00A632B8" w14:paraId="4DE26304" w14:textId="77777777" w:rsidTr="00A632B8">
        <w:trPr>
          <w:trHeight w:val="2160"/>
        </w:trPr>
        <w:tc>
          <w:tcPr>
            <w:tcW w:w="5000" w:type="pct"/>
          </w:tcPr>
          <w:p w14:paraId="56993064" w14:textId="1E8A9C6A" w:rsidR="0066752C" w:rsidRPr="00A632B8" w:rsidRDefault="004166E2" w:rsidP="0066752C">
            <w:pPr>
              <w:pStyle w:val="TableData"/>
              <w:rPr>
                <w:color w:val="971D20" w:themeColor="accent3"/>
              </w:rPr>
            </w:pPr>
            <w:r w:rsidRPr="00A632B8">
              <w:rPr>
                <w:noProof/>
                <w:color w:val="971D20" w:themeColor="accent3"/>
              </w:rPr>
              <w:drawing>
                <wp:anchor distT="0" distB="0" distL="114300" distR="114300" simplePos="0" relativeHeight="251699712" behindDoc="0" locked="0" layoutInCell="1" allowOverlap="1" wp14:anchorId="2902F4D2" wp14:editId="1765FAB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35648</wp:posOffset>
                  </wp:positionV>
                  <wp:extent cx="5821045" cy="1402715"/>
                  <wp:effectExtent l="0" t="0" r="0" b="0"/>
                  <wp:wrapNone/>
                  <wp:docPr id="1490144334" name="Picture 13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144334" name="Picture 13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29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1045" cy="140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86CDC" w:rsidRPr="00A632B8">
              <w:rPr>
                <w:b/>
                <w:color w:val="971D20" w:themeColor="accent3"/>
              </w:rPr>
              <w:t>Riddle 2.6</w:t>
            </w:r>
          </w:p>
        </w:tc>
      </w:tr>
      <w:tr w:rsidR="00A632B8" w:rsidRPr="00A632B8" w14:paraId="719FD081" w14:textId="77777777" w:rsidTr="00A632B8">
        <w:trPr>
          <w:trHeight w:val="2160"/>
        </w:trPr>
        <w:tc>
          <w:tcPr>
            <w:tcW w:w="5000" w:type="pct"/>
          </w:tcPr>
          <w:p w14:paraId="1345A38B" w14:textId="11BB1E66" w:rsidR="0066752C" w:rsidRPr="00A632B8" w:rsidRDefault="004166E2" w:rsidP="0066752C">
            <w:pPr>
              <w:pStyle w:val="TableData"/>
              <w:rPr>
                <w:color w:val="971D20" w:themeColor="accent3"/>
              </w:rPr>
            </w:pPr>
            <w:r w:rsidRPr="00A632B8">
              <w:rPr>
                <w:noProof/>
                <w:color w:val="971D20" w:themeColor="accent3"/>
              </w:rPr>
              <w:lastRenderedPageBreak/>
              <w:drawing>
                <wp:anchor distT="0" distB="0" distL="114300" distR="114300" simplePos="0" relativeHeight="251700736" behindDoc="0" locked="0" layoutInCell="1" allowOverlap="1" wp14:anchorId="3051CE0F" wp14:editId="26BC0DB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183515</wp:posOffset>
                  </wp:positionV>
                  <wp:extent cx="5820410" cy="1197610"/>
                  <wp:effectExtent l="0" t="0" r="0" b="0"/>
                  <wp:wrapNone/>
                  <wp:docPr id="826830537" name="Picture 14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830537" name="Picture 14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5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0410" cy="1197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86CDC" w:rsidRPr="00A632B8">
              <w:rPr>
                <w:b/>
                <w:color w:val="971D20" w:themeColor="accent3"/>
              </w:rPr>
              <w:t>Riddle 2.7</w:t>
            </w:r>
          </w:p>
        </w:tc>
      </w:tr>
      <w:tr w:rsidR="00A632B8" w:rsidRPr="00A632B8" w14:paraId="11B4BC11" w14:textId="77777777" w:rsidTr="00A632B8">
        <w:trPr>
          <w:trHeight w:val="2160"/>
        </w:trPr>
        <w:tc>
          <w:tcPr>
            <w:tcW w:w="5000" w:type="pct"/>
          </w:tcPr>
          <w:p w14:paraId="231C59FB" w14:textId="4BC7DCE3" w:rsidR="0066752C" w:rsidRPr="00A632B8" w:rsidRDefault="003148F6" w:rsidP="0066752C">
            <w:pPr>
              <w:pStyle w:val="TableData"/>
              <w:rPr>
                <w:color w:val="971D20" w:themeColor="accent3"/>
              </w:rPr>
            </w:pPr>
            <w:r w:rsidRPr="00A632B8">
              <w:rPr>
                <w:noProof/>
                <w:color w:val="971D20" w:themeColor="accent3"/>
              </w:rPr>
              <w:drawing>
                <wp:anchor distT="0" distB="0" distL="114300" distR="114300" simplePos="0" relativeHeight="251702784" behindDoc="0" locked="0" layoutInCell="1" allowOverlap="1" wp14:anchorId="5CE88C41" wp14:editId="7B21E119">
                  <wp:simplePos x="0" y="0"/>
                  <wp:positionH relativeFrom="column">
                    <wp:posOffset>1644322</wp:posOffset>
                  </wp:positionH>
                  <wp:positionV relativeFrom="paragraph">
                    <wp:posOffset>-293194</wp:posOffset>
                  </wp:positionV>
                  <wp:extent cx="2202041" cy="2457015"/>
                  <wp:effectExtent l="0" t="0" r="0" b="0"/>
                  <wp:wrapNone/>
                  <wp:docPr id="1898752771" name="Picture 3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821319" name="Picture 3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4524" b="79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041" cy="245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86CDC" w:rsidRPr="00A632B8">
              <w:rPr>
                <w:b/>
                <w:color w:val="971D20" w:themeColor="accent3"/>
              </w:rPr>
              <w:t>Riddle 2.8</w:t>
            </w:r>
          </w:p>
        </w:tc>
      </w:tr>
      <w:tr w:rsidR="00A632B8" w:rsidRPr="00A632B8" w14:paraId="208D2C88" w14:textId="77777777" w:rsidTr="00A632B8">
        <w:trPr>
          <w:trHeight w:val="2160"/>
        </w:trPr>
        <w:tc>
          <w:tcPr>
            <w:tcW w:w="5000" w:type="pct"/>
          </w:tcPr>
          <w:p w14:paraId="4D4D10DF" w14:textId="0E32DFD3" w:rsidR="0066752C" w:rsidRPr="00A632B8" w:rsidRDefault="003148F6" w:rsidP="0066752C">
            <w:pPr>
              <w:pStyle w:val="TableData"/>
              <w:rPr>
                <w:color w:val="971D20" w:themeColor="accent3"/>
              </w:rPr>
            </w:pPr>
            <w:r w:rsidRPr="00A632B8">
              <w:rPr>
                <w:noProof/>
                <w:color w:val="971D20" w:themeColor="accent3"/>
              </w:rPr>
              <w:drawing>
                <wp:anchor distT="0" distB="0" distL="114300" distR="114300" simplePos="0" relativeHeight="251703808" behindDoc="0" locked="0" layoutInCell="1" allowOverlap="1" wp14:anchorId="2CCAE660" wp14:editId="58FAED95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42261</wp:posOffset>
                  </wp:positionV>
                  <wp:extent cx="5818505" cy="1173480"/>
                  <wp:effectExtent l="0" t="0" r="0" b="0"/>
                  <wp:wrapNone/>
                  <wp:docPr id="497259562" name="Picture 16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259562" name="Picture 16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67" b="826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8505" cy="1173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86CDC" w:rsidRPr="00A632B8">
              <w:rPr>
                <w:b/>
                <w:color w:val="971D20" w:themeColor="accent3"/>
              </w:rPr>
              <w:t>Riddle 2.9</w:t>
            </w:r>
          </w:p>
        </w:tc>
      </w:tr>
      <w:tr w:rsidR="00A632B8" w:rsidRPr="00A632B8" w14:paraId="2B19F3EF" w14:textId="77777777" w:rsidTr="00A632B8">
        <w:trPr>
          <w:trHeight w:val="2160"/>
        </w:trPr>
        <w:tc>
          <w:tcPr>
            <w:tcW w:w="5000" w:type="pct"/>
          </w:tcPr>
          <w:p w14:paraId="7C8F937C" w14:textId="633776F7" w:rsidR="0066752C" w:rsidRPr="00A632B8" w:rsidRDefault="00B913BF" w:rsidP="0066752C">
            <w:pPr>
              <w:pStyle w:val="TableData"/>
              <w:rPr>
                <w:color w:val="971D20" w:themeColor="accent3"/>
              </w:rPr>
            </w:pPr>
            <w:r>
              <w:rPr>
                <w:noProof/>
                <w:color w:val="971D20" w:themeColor="accent3"/>
              </w:rPr>
              <w:drawing>
                <wp:anchor distT="0" distB="0" distL="114300" distR="114300" simplePos="0" relativeHeight="251713024" behindDoc="0" locked="0" layoutInCell="1" allowOverlap="1" wp14:anchorId="09AA3C02" wp14:editId="58117E96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-60235</wp:posOffset>
                  </wp:positionV>
                  <wp:extent cx="5942330" cy="1410335"/>
                  <wp:effectExtent l="0" t="0" r="0" b="0"/>
                  <wp:wrapNone/>
                  <wp:docPr id="513892388" name="Picture 2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892388" name="Picture 2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132" b="381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2330" cy="1410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86CDC" w:rsidRPr="00A632B8">
              <w:rPr>
                <w:b/>
                <w:color w:val="971D20" w:themeColor="accent3"/>
              </w:rPr>
              <w:t>Riddle 2.10</w:t>
            </w:r>
          </w:p>
        </w:tc>
      </w:tr>
      <w:tr w:rsidR="00A632B8" w:rsidRPr="00A632B8" w14:paraId="756A6257" w14:textId="77777777" w:rsidTr="00A632B8">
        <w:trPr>
          <w:trHeight w:val="2160"/>
        </w:trPr>
        <w:tc>
          <w:tcPr>
            <w:tcW w:w="5000" w:type="pct"/>
          </w:tcPr>
          <w:p w14:paraId="7FAEF142" w14:textId="6898E02D" w:rsidR="0066752C" w:rsidRPr="00A632B8" w:rsidRDefault="003148F6" w:rsidP="0066752C">
            <w:pPr>
              <w:pStyle w:val="TableData"/>
              <w:rPr>
                <w:color w:val="971D20" w:themeColor="accent3"/>
              </w:rPr>
            </w:pPr>
            <w:r w:rsidRPr="00A632B8">
              <w:rPr>
                <w:noProof/>
                <w:color w:val="971D20" w:themeColor="accent3"/>
              </w:rPr>
              <w:drawing>
                <wp:anchor distT="0" distB="0" distL="114300" distR="114300" simplePos="0" relativeHeight="251704832" behindDoc="0" locked="0" layoutInCell="1" allowOverlap="1" wp14:anchorId="550147BA" wp14:editId="6C88D908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90827</wp:posOffset>
                  </wp:positionV>
                  <wp:extent cx="5819775" cy="1433830"/>
                  <wp:effectExtent l="0" t="0" r="0" b="0"/>
                  <wp:wrapNone/>
                  <wp:docPr id="837053908" name="Picture 17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053908" name="Picture 17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07" b="781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775" cy="1433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86CDC" w:rsidRPr="00A632B8">
              <w:rPr>
                <w:b/>
                <w:color w:val="971D20" w:themeColor="accent3"/>
              </w:rPr>
              <w:t>Riddle 2.11</w:t>
            </w:r>
          </w:p>
        </w:tc>
      </w:tr>
      <w:tr w:rsidR="00A632B8" w:rsidRPr="00A632B8" w14:paraId="1BDAA31D" w14:textId="77777777" w:rsidTr="00A632B8">
        <w:trPr>
          <w:trHeight w:val="2160"/>
        </w:trPr>
        <w:tc>
          <w:tcPr>
            <w:tcW w:w="5000" w:type="pct"/>
          </w:tcPr>
          <w:p w14:paraId="28D55996" w14:textId="36C2F42C" w:rsidR="0066752C" w:rsidRPr="00A632B8" w:rsidRDefault="003148F6" w:rsidP="0066752C">
            <w:pPr>
              <w:pStyle w:val="TableData"/>
              <w:rPr>
                <w:color w:val="971D20" w:themeColor="accent3"/>
              </w:rPr>
            </w:pPr>
            <w:r w:rsidRPr="00A632B8">
              <w:rPr>
                <w:noProof/>
                <w:color w:val="971D20" w:themeColor="accent3"/>
              </w:rPr>
              <w:lastRenderedPageBreak/>
              <w:drawing>
                <wp:anchor distT="0" distB="0" distL="114300" distR="114300" simplePos="0" relativeHeight="251705856" behindDoc="0" locked="0" layoutInCell="1" allowOverlap="1" wp14:anchorId="3236CB72" wp14:editId="60C7D024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120453</wp:posOffset>
                  </wp:positionV>
                  <wp:extent cx="5819775" cy="1268730"/>
                  <wp:effectExtent l="0" t="0" r="0" b="0"/>
                  <wp:wrapNone/>
                  <wp:docPr id="529052582" name="Picture 18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052582" name="Picture 18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62" b="67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775" cy="1268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86CDC" w:rsidRPr="00A632B8">
              <w:rPr>
                <w:b/>
                <w:color w:val="971D20" w:themeColor="accent3"/>
              </w:rPr>
              <w:t>Riddle 2.12</w:t>
            </w:r>
          </w:p>
        </w:tc>
      </w:tr>
      <w:tr w:rsidR="00A632B8" w:rsidRPr="00A632B8" w14:paraId="310DF16F" w14:textId="77777777" w:rsidTr="00A632B8">
        <w:trPr>
          <w:trHeight w:val="2160"/>
        </w:trPr>
        <w:tc>
          <w:tcPr>
            <w:tcW w:w="5000" w:type="pct"/>
          </w:tcPr>
          <w:p w14:paraId="621DECAF" w14:textId="730829C8" w:rsidR="0066752C" w:rsidRPr="00A632B8" w:rsidRDefault="003148F6" w:rsidP="0066752C">
            <w:pPr>
              <w:pStyle w:val="TableData"/>
              <w:rPr>
                <w:color w:val="971D20" w:themeColor="accent3"/>
              </w:rPr>
            </w:pPr>
            <w:r w:rsidRPr="00A632B8">
              <w:rPr>
                <w:noProof/>
                <w:color w:val="971D20" w:themeColor="accent3"/>
              </w:rPr>
              <w:drawing>
                <wp:anchor distT="0" distB="0" distL="114300" distR="114300" simplePos="0" relativeHeight="251707904" behindDoc="0" locked="0" layoutInCell="1" allowOverlap="1" wp14:anchorId="4105E52D" wp14:editId="748F52AF">
                  <wp:simplePos x="0" y="0"/>
                  <wp:positionH relativeFrom="column">
                    <wp:posOffset>1801977</wp:posOffset>
                  </wp:positionH>
                  <wp:positionV relativeFrom="paragraph">
                    <wp:posOffset>-308960</wp:posOffset>
                  </wp:positionV>
                  <wp:extent cx="2202041" cy="2457015"/>
                  <wp:effectExtent l="0" t="0" r="0" b="0"/>
                  <wp:wrapNone/>
                  <wp:docPr id="1492540843" name="Picture 3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821319" name="Picture 3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4524" b="79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041" cy="245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86CDC" w:rsidRPr="00A632B8">
              <w:rPr>
                <w:b/>
                <w:color w:val="971D20" w:themeColor="accent3"/>
              </w:rPr>
              <w:t>Riddle 2.13</w:t>
            </w:r>
          </w:p>
        </w:tc>
      </w:tr>
      <w:tr w:rsidR="00A632B8" w:rsidRPr="00A632B8" w14:paraId="5B3154CD" w14:textId="77777777" w:rsidTr="00A632B8">
        <w:trPr>
          <w:trHeight w:val="2160"/>
        </w:trPr>
        <w:tc>
          <w:tcPr>
            <w:tcW w:w="5000" w:type="pct"/>
          </w:tcPr>
          <w:p w14:paraId="6EC37375" w14:textId="2D8F1F41" w:rsidR="0066752C" w:rsidRPr="00A632B8" w:rsidRDefault="00B913BF" w:rsidP="0066752C">
            <w:pPr>
              <w:pStyle w:val="TableData"/>
              <w:rPr>
                <w:color w:val="971D20" w:themeColor="accent3"/>
              </w:rPr>
            </w:pPr>
            <w:r>
              <w:rPr>
                <w:noProof/>
                <w:color w:val="971D20" w:themeColor="accent3"/>
              </w:rPr>
              <w:drawing>
                <wp:anchor distT="0" distB="0" distL="114300" distR="114300" simplePos="0" relativeHeight="251714048" behindDoc="0" locked="0" layoutInCell="1" allowOverlap="1" wp14:anchorId="20747609" wp14:editId="66AEB98F">
                  <wp:simplePos x="0" y="0"/>
                  <wp:positionH relativeFrom="column">
                    <wp:posOffset>67219</wp:posOffset>
                  </wp:positionH>
                  <wp:positionV relativeFrom="paragraph">
                    <wp:posOffset>-25491</wp:posOffset>
                  </wp:positionV>
                  <wp:extent cx="5942330" cy="1306195"/>
                  <wp:effectExtent l="0" t="0" r="0" b="0"/>
                  <wp:wrapNone/>
                  <wp:docPr id="991340955" name="Picture 3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340955" name="Picture 3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626" b="143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2330" cy="1306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86CDC" w:rsidRPr="00A632B8">
              <w:rPr>
                <w:b/>
                <w:color w:val="971D20" w:themeColor="accent3"/>
              </w:rPr>
              <w:t>Riddle 2.14</w:t>
            </w:r>
          </w:p>
        </w:tc>
      </w:tr>
      <w:tr w:rsidR="00A632B8" w:rsidRPr="00A632B8" w14:paraId="2123E9D1" w14:textId="77777777" w:rsidTr="00A632B8">
        <w:trPr>
          <w:trHeight w:val="2160"/>
        </w:trPr>
        <w:tc>
          <w:tcPr>
            <w:tcW w:w="5000" w:type="pct"/>
          </w:tcPr>
          <w:p w14:paraId="2326C36D" w14:textId="13C724EC" w:rsidR="0066752C" w:rsidRPr="00A632B8" w:rsidRDefault="003148F6" w:rsidP="0066752C">
            <w:pPr>
              <w:pStyle w:val="TableData"/>
              <w:rPr>
                <w:color w:val="971D20" w:themeColor="accent3"/>
              </w:rPr>
            </w:pPr>
            <w:r w:rsidRPr="00A632B8">
              <w:rPr>
                <w:noProof/>
                <w:color w:val="971D20" w:themeColor="accent3"/>
              </w:rPr>
              <w:drawing>
                <wp:anchor distT="0" distB="0" distL="114300" distR="114300" simplePos="0" relativeHeight="251708928" behindDoc="0" locked="0" layoutInCell="1" allowOverlap="1" wp14:anchorId="317A0390" wp14:editId="1734D478">
                  <wp:simplePos x="0" y="0"/>
                  <wp:positionH relativeFrom="column">
                    <wp:posOffset>374563</wp:posOffset>
                  </wp:positionH>
                  <wp:positionV relativeFrom="paragraph">
                    <wp:posOffset>-75258</wp:posOffset>
                  </wp:positionV>
                  <wp:extent cx="5819775" cy="1560195"/>
                  <wp:effectExtent l="0" t="0" r="0" b="0"/>
                  <wp:wrapNone/>
                  <wp:docPr id="1336139600" name="Picture 20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139600" name="Picture 20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12" t="1976" r="812" b="79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775" cy="1560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86CDC" w:rsidRPr="00A632B8">
              <w:rPr>
                <w:b/>
                <w:color w:val="971D20" w:themeColor="accent3"/>
              </w:rPr>
              <w:t>Riddle 2.15</w:t>
            </w:r>
          </w:p>
        </w:tc>
      </w:tr>
    </w:tbl>
    <w:p w14:paraId="34DFAE22" w14:textId="77777777" w:rsidR="00672483" w:rsidRDefault="00672483" w:rsidP="00672483"/>
    <w:p w14:paraId="04282233" w14:textId="77777777" w:rsidR="00672483" w:rsidRPr="00DC7A6D" w:rsidRDefault="00672483" w:rsidP="00672483">
      <w:pPr>
        <w:pStyle w:val="Title"/>
      </w:pPr>
    </w:p>
    <w:sectPr w:rsidR="00672483" w:rsidRPr="00DC7A6D">
      <w:footerReference w:type="default" r:id="rId2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03C39" w14:textId="77777777" w:rsidR="00FA2F0F" w:rsidRDefault="00FA2F0F" w:rsidP="00293785">
      <w:pPr>
        <w:spacing w:after="0" w:line="240" w:lineRule="auto"/>
      </w:pPr>
      <w:r>
        <w:separator/>
      </w:r>
    </w:p>
  </w:endnote>
  <w:endnote w:type="continuationSeparator" w:id="0">
    <w:p w14:paraId="307CB4D4" w14:textId="77777777" w:rsidR="00FA2F0F" w:rsidRDefault="00FA2F0F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D1A66" w14:textId="06E4C24B" w:rsidR="00293785" w:rsidRDefault="00A632B8">
    <w:pPr>
      <w:pStyle w:val="Foot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0FE7969" wp14:editId="771B6980">
          <wp:simplePos x="0" y="0"/>
          <wp:positionH relativeFrom="column">
            <wp:posOffset>1209822</wp:posOffset>
          </wp:positionH>
          <wp:positionV relativeFrom="paragraph">
            <wp:posOffset>-257077</wp:posOffset>
          </wp:positionV>
          <wp:extent cx="4679021" cy="508000"/>
          <wp:effectExtent l="0" t="0" r="0" b="0"/>
          <wp:wrapNone/>
          <wp:docPr id="204860006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600067" name="Picture 20486000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726" cy="508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349E"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AF8F68A" wp14:editId="5A1F1FFF">
              <wp:simplePos x="0" y="0"/>
              <wp:positionH relativeFrom="column">
                <wp:posOffset>1139483</wp:posOffset>
              </wp:positionH>
              <wp:positionV relativeFrom="paragraph">
                <wp:posOffset>-257077</wp:posOffset>
              </wp:positionV>
              <wp:extent cx="3818372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8372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BDE9F2" w14:textId="26AED9F6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66E4E37BA4CA4F0996566C307F042F1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35737">
                                <w:t>WEDGES AND WORDS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8F68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89.7pt;margin-top:-20.25pt;width:300.6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" filled="f" stroked="f">
              <v:textbox>
                <w:txbxContent>
                  <w:p w14:paraId="2DBDE9F2" w14:textId="26AED9F6" w:rsidR="00293785" w:rsidRDefault="00B913BF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66E4E37BA4CA4F0996566C307F042F1A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735737">
                          <w:t>WEDGES AND WORDS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ECAE7" w14:textId="77777777" w:rsidR="00FA2F0F" w:rsidRDefault="00FA2F0F" w:rsidP="00293785">
      <w:pPr>
        <w:spacing w:after="0" w:line="240" w:lineRule="auto"/>
      </w:pPr>
      <w:r>
        <w:separator/>
      </w:r>
    </w:p>
  </w:footnote>
  <w:footnote w:type="continuationSeparator" w:id="0">
    <w:p w14:paraId="747B5693" w14:textId="77777777" w:rsidR="00FA2F0F" w:rsidRDefault="00FA2F0F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648721">
    <w:abstractNumId w:val="6"/>
  </w:num>
  <w:num w:numId="2" w16cid:durableId="788202420">
    <w:abstractNumId w:val="7"/>
  </w:num>
  <w:num w:numId="3" w16cid:durableId="717778651">
    <w:abstractNumId w:val="0"/>
  </w:num>
  <w:num w:numId="4" w16cid:durableId="1987009065">
    <w:abstractNumId w:val="2"/>
  </w:num>
  <w:num w:numId="5" w16cid:durableId="1545823521">
    <w:abstractNumId w:val="3"/>
  </w:num>
  <w:num w:numId="6" w16cid:durableId="1303848991">
    <w:abstractNumId w:val="5"/>
  </w:num>
  <w:num w:numId="7" w16cid:durableId="595018071">
    <w:abstractNumId w:val="4"/>
  </w:num>
  <w:num w:numId="8" w16cid:durableId="396712405">
    <w:abstractNumId w:val="8"/>
  </w:num>
  <w:num w:numId="9" w16cid:durableId="1891962199">
    <w:abstractNumId w:val="9"/>
  </w:num>
  <w:num w:numId="10" w16cid:durableId="1727877130">
    <w:abstractNumId w:val="10"/>
  </w:num>
  <w:num w:numId="11" w16cid:durableId="972296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83"/>
    <w:rsid w:val="0004006F"/>
    <w:rsid w:val="00053775"/>
    <w:rsid w:val="0005619A"/>
    <w:rsid w:val="0008589D"/>
    <w:rsid w:val="000C2515"/>
    <w:rsid w:val="0011259B"/>
    <w:rsid w:val="00116FDD"/>
    <w:rsid w:val="00125621"/>
    <w:rsid w:val="00167C5C"/>
    <w:rsid w:val="001D0BBF"/>
    <w:rsid w:val="001E1F85"/>
    <w:rsid w:val="001F125D"/>
    <w:rsid w:val="00205291"/>
    <w:rsid w:val="00205CE3"/>
    <w:rsid w:val="002345CC"/>
    <w:rsid w:val="002409E5"/>
    <w:rsid w:val="00270295"/>
    <w:rsid w:val="00293785"/>
    <w:rsid w:val="002B03CC"/>
    <w:rsid w:val="002C0879"/>
    <w:rsid w:val="002C0D82"/>
    <w:rsid w:val="002C37B4"/>
    <w:rsid w:val="003043B7"/>
    <w:rsid w:val="003148F6"/>
    <w:rsid w:val="0036040A"/>
    <w:rsid w:val="003810DE"/>
    <w:rsid w:val="00397FA9"/>
    <w:rsid w:val="004166E2"/>
    <w:rsid w:val="00443155"/>
    <w:rsid w:val="00446C13"/>
    <w:rsid w:val="00480109"/>
    <w:rsid w:val="004F730E"/>
    <w:rsid w:val="005078B4"/>
    <w:rsid w:val="0053328A"/>
    <w:rsid w:val="00540FC6"/>
    <w:rsid w:val="005438FD"/>
    <w:rsid w:val="005511B6"/>
    <w:rsid w:val="00553C98"/>
    <w:rsid w:val="00586CDC"/>
    <w:rsid w:val="005A3857"/>
    <w:rsid w:val="005A7635"/>
    <w:rsid w:val="00645D7F"/>
    <w:rsid w:val="0064756F"/>
    <w:rsid w:val="00656940"/>
    <w:rsid w:val="00665274"/>
    <w:rsid w:val="00666C03"/>
    <w:rsid w:val="0066752C"/>
    <w:rsid w:val="00672483"/>
    <w:rsid w:val="00686DAB"/>
    <w:rsid w:val="006B4CC2"/>
    <w:rsid w:val="006E1542"/>
    <w:rsid w:val="006E2BF8"/>
    <w:rsid w:val="006F2F0D"/>
    <w:rsid w:val="00721EA4"/>
    <w:rsid w:val="00735737"/>
    <w:rsid w:val="00750B1C"/>
    <w:rsid w:val="0076229B"/>
    <w:rsid w:val="007701E5"/>
    <w:rsid w:val="00797CB5"/>
    <w:rsid w:val="007B055F"/>
    <w:rsid w:val="007E6F1D"/>
    <w:rsid w:val="00880013"/>
    <w:rsid w:val="008920A4"/>
    <w:rsid w:val="008E2705"/>
    <w:rsid w:val="008F11E2"/>
    <w:rsid w:val="008F48D2"/>
    <w:rsid w:val="008F5386"/>
    <w:rsid w:val="00913172"/>
    <w:rsid w:val="00981E19"/>
    <w:rsid w:val="009B1150"/>
    <w:rsid w:val="009B52E4"/>
    <w:rsid w:val="009D6E8D"/>
    <w:rsid w:val="009E3D3B"/>
    <w:rsid w:val="00A101E8"/>
    <w:rsid w:val="00A16051"/>
    <w:rsid w:val="00A43B58"/>
    <w:rsid w:val="00A632B8"/>
    <w:rsid w:val="00A708E6"/>
    <w:rsid w:val="00A85772"/>
    <w:rsid w:val="00AC349E"/>
    <w:rsid w:val="00B00F44"/>
    <w:rsid w:val="00B15B7E"/>
    <w:rsid w:val="00B225C8"/>
    <w:rsid w:val="00B913BF"/>
    <w:rsid w:val="00B92DBF"/>
    <w:rsid w:val="00BC4EB6"/>
    <w:rsid w:val="00BD119F"/>
    <w:rsid w:val="00C73EA1"/>
    <w:rsid w:val="00C8524A"/>
    <w:rsid w:val="00CB6A55"/>
    <w:rsid w:val="00CC310F"/>
    <w:rsid w:val="00CC4F77"/>
    <w:rsid w:val="00CD3CF6"/>
    <w:rsid w:val="00CE336D"/>
    <w:rsid w:val="00D106FF"/>
    <w:rsid w:val="00D12BB2"/>
    <w:rsid w:val="00D1523C"/>
    <w:rsid w:val="00D269D8"/>
    <w:rsid w:val="00D54B65"/>
    <w:rsid w:val="00D626EB"/>
    <w:rsid w:val="00DC7A6D"/>
    <w:rsid w:val="00E24D6B"/>
    <w:rsid w:val="00E87972"/>
    <w:rsid w:val="00EA74D2"/>
    <w:rsid w:val="00EB0BFF"/>
    <w:rsid w:val="00ED24C8"/>
    <w:rsid w:val="00F377E2"/>
    <w:rsid w:val="00F50748"/>
    <w:rsid w:val="00F72D02"/>
    <w:rsid w:val="00FA1A9D"/>
    <w:rsid w:val="00FA2F0F"/>
    <w:rsid w:val="00FD26E6"/>
    <w:rsid w:val="00FE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5EA6C"/>
  <w15:docId w15:val="{2B611FDA-0755-4757-835F-D95A44A7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672483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288AC3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288AC3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595959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E6792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4446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288AC3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288AC3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595959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288A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8AC3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E4E37BA4CA4F0996566C307F042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91839-F13E-452B-86A6-A401D95B55CF}"/>
      </w:docPartPr>
      <w:docPartBody>
        <w:p w:rsidR="00B156E1" w:rsidRDefault="00B156E1">
          <w:pPr>
            <w:pStyle w:val="66E4E37BA4CA4F0996566C307F042F1A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6E1"/>
    <w:rsid w:val="001F5FA2"/>
    <w:rsid w:val="00270295"/>
    <w:rsid w:val="002B03CC"/>
    <w:rsid w:val="002F189C"/>
    <w:rsid w:val="00480109"/>
    <w:rsid w:val="00525A9A"/>
    <w:rsid w:val="0064756F"/>
    <w:rsid w:val="00A43B58"/>
    <w:rsid w:val="00B156E1"/>
    <w:rsid w:val="00BC4EB6"/>
    <w:rsid w:val="00FA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6E4E37BA4CA4F0996566C307F042F1A">
    <w:name w:val="66E4E37BA4CA4F0996566C307F042F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Attachment</Template>
  <TotalTime>1</TotalTime>
  <Pages>5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Card Sort</vt:lpstr>
    </vt:vector>
  </TitlesOfParts>
  <Manager/>
  <Company/>
  <LinksUpToDate>false</LinksUpToDate>
  <CharactersWithSpaces>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WEDGES AND WORDS</dc:title>
  <dc:subject/>
  <dc:creator>K20 Center</dc:creator>
  <cp:keywords/>
  <dc:description/>
  <cp:lastModifiedBy>McLeod Porter, Delma</cp:lastModifiedBy>
  <cp:revision>2</cp:revision>
  <cp:lastPrinted>2016-07-14T14:08:00Z</cp:lastPrinted>
  <dcterms:created xsi:type="dcterms:W3CDTF">2025-07-07T14:41:00Z</dcterms:created>
  <dcterms:modified xsi:type="dcterms:W3CDTF">2025-07-07T14:41:00Z</dcterms:modified>
  <cp:category/>
</cp:coreProperties>
</file>