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2AAC27" w14:textId="506F557D" w:rsidR="00446C13" w:rsidRPr="001872E7" w:rsidRDefault="00D0265B" w:rsidP="001872E7">
      <w:pPr>
        <w:pStyle w:val="Title"/>
      </w:pPr>
      <w:r>
        <w:rPr>
          <w:b w:val="0"/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5022B" wp14:editId="16FAF0E9">
                <wp:simplePos x="0" y="0"/>
                <wp:positionH relativeFrom="column">
                  <wp:posOffset>4114800</wp:posOffset>
                </wp:positionH>
                <wp:positionV relativeFrom="paragraph">
                  <wp:posOffset>-457559</wp:posOffset>
                </wp:positionV>
                <wp:extent cx="0" cy="6858000"/>
                <wp:effectExtent l="0" t="0" r="381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FE3A9" id="Straight Connector 1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pt,-36.05pt" to="324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" strokecolor="#bed7d3 [3206]" strokeweight="1.5pt">
                <v:stroke dashstyle="dash" joinstyle="miter"/>
              </v:line>
            </w:pict>
          </mc:Fallback>
        </mc:AlternateContent>
      </w:r>
      <w:r>
        <w:rPr>
          <w:bCs/>
          <w:lang w:val="es"/>
        </w:rPr>
        <w:t>3-2-1</w:t>
      </w:r>
    </w:p>
    <w:p w14:paraId="43B7B255" w14:textId="25A0F30C" w:rsidR="009D6E8D" w:rsidRPr="009D6E8D" w:rsidRDefault="002615CB" w:rsidP="002615CB">
      <w:pPr>
        <w:spacing w:after="240"/>
      </w:pPr>
      <w:r>
        <w:rPr>
          <w:lang w:val="es"/>
        </w:rPr>
        <w:t xml:space="preserve">Utiliza lo que has aprendido en las Estaciones de onda y en el debate para completar este 3-2-1. </w:t>
      </w:r>
    </w:p>
    <w:p w14:paraId="79413972" w14:textId="66C413B6" w:rsidR="00446C13" w:rsidRDefault="002615CB" w:rsidP="00446C13">
      <w:pPr>
        <w:pStyle w:val="Heading1"/>
      </w:pPr>
      <w:r>
        <w:rPr>
          <w:bCs/>
          <w:lang w:val="es"/>
        </w:rPr>
        <w:t>3</w:t>
      </w:r>
    </w:p>
    <w:p w14:paraId="5645D10F" w14:textId="034D2908" w:rsidR="00446C13" w:rsidRDefault="002615CB" w:rsidP="002615CB">
      <w:pPr>
        <w:spacing w:after="180"/>
      </w:pPr>
      <w:r>
        <w:rPr>
          <w:lang w:val="es"/>
        </w:rPr>
        <w:t xml:space="preserve">¿Qué tres cosas tenían en común todas las estaciones? </w:t>
      </w:r>
    </w:p>
    <w:p w14:paraId="206BE65F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66719E0E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2FC96D3B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18F8332E" w14:textId="04D03D16" w:rsidR="002615CB" w:rsidRDefault="002615CB" w:rsidP="002615CB">
      <w:pPr>
        <w:pStyle w:val="BodyText"/>
      </w:pPr>
    </w:p>
    <w:p w14:paraId="58D283EF" w14:textId="59EB685A" w:rsidR="002615CB" w:rsidRDefault="002615CB" w:rsidP="002615CB">
      <w:pPr>
        <w:pStyle w:val="Heading1"/>
      </w:pPr>
      <w:r>
        <w:rPr>
          <w:bCs/>
          <w:lang w:val="es"/>
        </w:rPr>
        <w:t>2</w:t>
      </w:r>
    </w:p>
    <w:p w14:paraId="1F1C5872" w14:textId="5C81A680" w:rsidR="002615CB" w:rsidRDefault="002615CB" w:rsidP="002615CB">
      <w:pPr>
        <w:spacing w:after="180"/>
      </w:pPr>
      <w:r>
        <w:rPr>
          <w:lang w:val="es"/>
        </w:rPr>
        <w:t xml:space="preserve">¿Cuáles son las dos diferencias que observaste entre las distintas estaciones? </w:t>
      </w:r>
    </w:p>
    <w:p w14:paraId="76150BA0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5D704AB9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43C43282" w14:textId="1D79C11E" w:rsidR="002615CB" w:rsidRDefault="002615CB" w:rsidP="002615CB">
      <w:pPr>
        <w:pStyle w:val="BodyText"/>
      </w:pPr>
    </w:p>
    <w:p w14:paraId="06C49191" w14:textId="1C25516C" w:rsidR="002615CB" w:rsidRDefault="002615CB" w:rsidP="002615CB">
      <w:pPr>
        <w:pStyle w:val="Heading1"/>
      </w:pPr>
      <w:r>
        <w:rPr>
          <w:bCs/>
          <w:lang w:val="es"/>
        </w:rPr>
        <w:t>1</w:t>
      </w:r>
    </w:p>
    <w:p w14:paraId="3E1110A9" w14:textId="31EB7DB0" w:rsidR="002615CB" w:rsidRDefault="002615CB" w:rsidP="002615CB">
      <w:pPr>
        <w:spacing w:after="180"/>
      </w:pPr>
      <w:r>
        <w:rPr>
          <w:lang w:val="es"/>
        </w:rPr>
        <w:t xml:space="preserve">¿Cuál es la pregunta que todavía tienes sobre las ondas? </w:t>
      </w:r>
    </w:p>
    <w:p w14:paraId="62F25C1C" w14:textId="7D7FCC1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6E2C031D" w14:textId="77777777" w:rsidR="002615CB" w:rsidRPr="002615CB" w:rsidRDefault="002615CB" w:rsidP="002615CB">
      <w:pPr>
        <w:pStyle w:val="BodyText"/>
      </w:pPr>
    </w:p>
    <w:p w14:paraId="71D92B26" w14:textId="6F23EE06" w:rsidR="002615CB" w:rsidRPr="001872E7" w:rsidRDefault="002615CB" w:rsidP="002615CB">
      <w:pPr>
        <w:pStyle w:val="Title"/>
      </w:pPr>
      <w:r>
        <w:rPr>
          <w:bCs/>
          <w:lang w:val="es"/>
        </w:rPr>
        <w:t>3-2-1</w:t>
      </w:r>
    </w:p>
    <w:p w14:paraId="335939DB" w14:textId="45B35C22" w:rsidR="002615CB" w:rsidRDefault="002615CB" w:rsidP="002615CB">
      <w:pPr>
        <w:spacing w:after="240"/>
      </w:pPr>
      <w:r>
        <w:rPr>
          <w:lang w:val="es"/>
        </w:rPr>
        <w:t xml:space="preserve">Utiliza lo que has aprendido en las Estaciones de onda y en el debate para completar este 3-2-1. </w:t>
      </w:r>
    </w:p>
    <w:p w14:paraId="4CB972A6" w14:textId="77777777" w:rsidR="002615CB" w:rsidRDefault="002615CB" w:rsidP="002615CB">
      <w:pPr>
        <w:pStyle w:val="Heading1"/>
      </w:pPr>
      <w:r>
        <w:rPr>
          <w:bCs/>
          <w:lang w:val="es"/>
        </w:rPr>
        <w:t>3</w:t>
      </w:r>
    </w:p>
    <w:p w14:paraId="01701563" w14:textId="77777777" w:rsidR="002615CB" w:rsidRDefault="002615CB" w:rsidP="002615CB">
      <w:pPr>
        <w:spacing w:after="180"/>
      </w:pPr>
      <w:r>
        <w:rPr>
          <w:lang w:val="es"/>
        </w:rPr>
        <w:t xml:space="preserve">¿Qué tres cosas tenían en común todas las estaciones? </w:t>
      </w:r>
    </w:p>
    <w:p w14:paraId="43F12A97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15FBC278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76602BD7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627EC46D" w14:textId="77777777" w:rsidR="002615CB" w:rsidRDefault="002615CB" w:rsidP="002615CB">
      <w:pPr>
        <w:pStyle w:val="BodyText"/>
      </w:pPr>
    </w:p>
    <w:p w14:paraId="3442640A" w14:textId="77777777" w:rsidR="002615CB" w:rsidRDefault="002615CB" w:rsidP="002615CB">
      <w:pPr>
        <w:pStyle w:val="Heading1"/>
      </w:pPr>
      <w:r>
        <w:rPr>
          <w:bCs/>
          <w:lang w:val="es"/>
        </w:rPr>
        <w:t>2</w:t>
      </w:r>
    </w:p>
    <w:p w14:paraId="72049052" w14:textId="59C158C5" w:rsidR="002615CB" w:rsidRDefault="002615CB" w:rsidP="002615CB">
      <w:pPr>
        <w:spacing w:after="180"/>
      </w:pPr>
      <w:r>
        <w:rPr>
          <w:lang w:val="es"/>
        </w:rPr>
        <w:t xml:space="preserve">¿Cuáles son las dos diferencias que observaste entre las distintas estaciones? </w:t>
      </w:r>
    </w:p>
    <w:p w14:paraId="34219EF0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08DB2E7D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5B9327F5" w14:textId="77777777" w:rsidR="002615CB" w:rsidRDefault="002615CB" w:rsidP="002615CB">
      <w:pPr>
        <w:pStyle w:val="BodyText"/>
      </w:pPr>
    </w:p>
    <w:p w14:paraId="3770C4D6" w14:textId="77777777" w:rsidR="002615CB" w:rsidRDefault="002615CB" w:rsidP="002615CB">
      <w:pPr>
        <w:pStyle w:val="Heading1"/>
      </w:pPr>
      <w:r>
        <w:rPr>
          <w:bCs/>
          <w:lang w:val="es"/>
        </w:rPr>
        <w:t>1</w:t>
      </w:r>
    </w:p>
    <w:p w14:paraId="7C3C0F9E" w14:textId="77777777" w:rsidR="002615CB" w:rsidRDefault="002615CB" w:rsidP="002615CB">
      <w:pPr>
        <w:spacing w:after="180"/>
      </w:pPr>
      <w:r>
        <w:rPr>
          <w:lang w:val="es"/>
        </w:rPr>
        <w:t xml:space="preserve">¿Cuál es la pregunta que todavía tienes sobre las ondas? </w:t>
      </w:r>
    </w:p>
    <w:p w14:paraId="04D2EE7C" w14:textId="01596632" w:rsidR="00895E9E" w:rsidRPr="00895E9E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sectPr w:rsidR="00895E9E" w:rsidRPr="00895E9E" w:rsidSect="002615CB"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D94C" w14:textId="77777777" w:rsidR="00BE4EA6" w:rsidRDefault="00BE4EA6" w:rsidP="00293785">
      <w:pPr>
        <w:spacing w:after="0" w:line="240" w:lineRule="auto"/>
      </w:pPr>
      <w:r>
        <w:separator/>
      </w:r>
    </w:p>
  </w:endnote>
  <w:endnote w:type="continuationSeparator" w:id="0">
    <w:p w14:paraId="449A233D" w14:textId="77777777" w:rsidR="00BE4EA6" w:rsidRDefault="00BE4EA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7937" w14:textId="7A5F9BD1" w:rsidR="005124A3" w:rsidRDefault="00BD48BB">
    <w:pPr>
      <w:pStyle w:val="Footer"/>
      <w:rPr>
        <w:noProof/>
      </w:rPr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27D319" wp14:editId="3856E83E">
              <wp:simplePos x="0" y="0"/>
              <wp:positionH relativeFrom="column">
                <wp:posOffset>114301</wp:posOffset>
              </wp:positionH>
              <wp:positionV relativeFrom="paragraph">
                <wp:posOffset>-73164</wp:posOffset>
              </wp:positionV>
              <wp:extent cx="3195072" cy="287837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5072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96A3A" w14:textId="3E3DE16A" w:rsidR="00F07218" w:rsidRDefault="00AA74E1" w:rsidP="00F0721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79202663"/>
                              <w:placeholder>
                                <w:docPart w:val="7D9E23AD0E784D66AFD322A6EE5FB35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07218">
                                <w:rPr>
                                  <w:bCs/>
                                  <w:lang w:val="es"/>
                                </w:rPr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7D31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9pt;margin-top:-5.75pt;width:251.6pt;height: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" filled="f" stroked="f">
              <v:textbox>
                <w:txbxContent>
                  <w:p w14:paraId="39696A3A" w14:textId="3E3DE16A" w:rsidR="00F07218" w:rsidRDefault="00AA74E1" w:rsidP="00F07218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79202663"/>
                        <w:placeholder>
                          <w:docPart w:val="7D9E23AD0E784D66AFD322A6EE5FB35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F07218">
                          <w:rPr>
                            <w:bCs/>
                            <w:lang w:val="es"/>
                          </w:rPr>
                          <w:t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78A6F" wp14:editId="12F90E79">
              <wp:simplePos x="0" y="0"/>
              <wp:positionH relativeFrom="column">
                <wp:posOffset>4343400</wp:posOffset>
              </wp:positionH>
              <wp:positionV relativeFrom="paragraph">
                <wp:posOffset>-73163</wp:posOffset>
              </wp:positionV>
              <wp:extent cx="3314700" cy="28783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76C3BC" w14:textId="6FF87874" w:rsidR="00293785" w:rsidRDefault="00AA74E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E4EA6">
                                <w:rPr>
                                  <w:bCs/>
                                  <w:lang w:val="es"/>
                                </w:rPr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78A6F" id="Text Box 6" o:spid="_x0000_s1027" type="#_x0000_t202" style="position:absolute;margin-left:342pt;margin-top:-5.75pt;width:261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" filled="f" stroked="f">
              <v:textbox>
                <w:txbxContent>
                  <w:p w14:paraId="0F76C3BC" w14:textId="6FF87874" w:rsidR="00293785" w:rsidRDefault="00AA74E1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E4EA6">
                          <w:rPr>
                            <w:bCs/>
                            <w:lang w:val="es"/>
                          </w:rPr>
                          <w:t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89EC679" wp14:editId="02048A70">
              <wp:simplePos x="0" y="0"/>
              <wp:positionH relativeFrom="column">
                <wp:posOffset>-113665</wp:posOffset>
              </wp:positionH>
              <wp:positionV relativeFrom="paragraph">
                <wp:posOffset>-76200</wp:posOffset>
              </wp:positionV>
              <wp:extent cx="3943350" cy="36766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" name="Oval 7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9D2281" id="Group 4" o:spid="_x0000_s1026" style="position:absolute;margin-left:-8.95pt;margin-top:-6pt;width:310.5pt;height:28.95pt;z-index:251668480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o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A2YAAAABAAAAoAAAAAsAAAHgAAAUoAAAA0o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AGgF3AQBEQACEQEDEQEEEQD/3QAE&#10;ALz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XHWP/Myevf8A&#10;w+Np/wDu+p/dW+E/Z0ZbN/yV7X/mtF/x9eve7pt2f8eruX/w38z/AO66T2hHEdZC33+4U3+kf/jp&#10;697oh9mHWNHXvfvfuvde9+9+69173737r3Xvfvfuvde9+9+69173737r3Xvfvfuvde9+9+691737&#10;37r3Xvfvfuvde9+9+69173737r3Xvfvfuvde9+9+69173737r3Xvfvfuvde99szMbsSxsBdiSbKN&#10;Ki5/AAAHv3XuugAOAABcmwFuWOpjx/U8n317917rv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">
                <v:imagedata r:id="rId2" o:title="" croptop="-9770f" cropleft="9004f"/>
                <o:lock v:ext="edit" aspectratio="f"/>
              </v:shape>
              <v:oval id="Oval 7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5407" behindDoc="0" locked="0" layoutInCell="1" allowOverlap="1" wp14:anchorId="624A8C7A" wp14:editId="0DE1377A">
              <wp:simplePos x="0" y="0"/>
              <wp:positionH relativeFrom="column">
                <wp:posOffset>4222143</wp:posOffset>
              </wp:positionH>
              <wp:positionV relativeFrom="paragraph">
                <wp:posOffset>-73163</wp:posOffset>
              </wp:positionV>
              <wp:extent cx="3943350" cy="3676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Oval 1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DA8577" id="Group 2" o:spid="_x0000_s1026" style="position:absolute;margin-left:332.45pt;margin-top:-5.75pt;width:310.5pt;height:28.95pt;z-index:251665407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Hg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o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Q4QklNBAwA&#10;AAAAA2YAAAABAAAAoAAAAAsAAAHgAAAUoAAAA0oAGAAB/9j/7QAMQWRvYmVfQ00AAv/uAA5BZG9i&#10;ZQBkgAAAAAH/2wCEAAwICAgJCAwJCQwRCwoLERUPDAwPFRgTExUTExgRDAwMDAwMEQwMDAwMDAwM&#10;DAwMDAwMDAwMDAwMDAwMDAwMDAwBDQsLDQ4NEA4OEBQODg4UFA4ODg4UEQwMDAwMEREMDAwMDAwR&#10;DAwMDAwMDAwMDAwMDAwMDAwMDAwMDAwMDAwMDP/AABEIAA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CAQEBAQEBAgIC&#10;AgICAgICAgICAgIDAwMDAwMDAwMDAwMDAwMBAQEBAQEBAgEBAgMCAgIDAwMDAwMDAwMDAwMDAwMD&#10;AwMDAwMDAwMDAwMDAwMDAwMDAwMDAwMDAwMDAwMDAwMDA//AABQIAGgF3AQBEQACEQEDEQEEEQD/&#10;3QAEALz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XHWP/Mye&#10;vf8Aw+Np/wDu+p/dW+E/Z0ZbN/yV7X/mtF/x9eve7pt2f8eruX/w38z/AO66T2hHEdZC33+4U3+k&#10;f/jp697oh9mHWNHXvfvfuvde9+9+69173737r3Xvfvfuvde9+9+69173737r3Xvfvfuvde9+9+69&#10;173737r3Xvfvfuvde9+9+69173737r3Xvfvfuvde9+9+69173737r3Xvfvfuvde99szMbsSxsBdi&#10;SbKNKi5/AAAHv3XuugAOAABcmwFuWOpjx/U8n317917rv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">
              <v:shape id="Picture 8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">
                <v:imagedata r:id="rId2" o:title="" croptop="-9770f" cropleft="9004f"/>
                <o:lock v:ext="edit" aspectratio="f"/>
              </v:shape>
              <v:oval id="Oval 1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</w:p>
  <w:p w14:paraId="0A82DD78" w14:textId="003733EB" w:rsidR="00293785" w:rsidRDefault="00293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DD733" w14:textId="77777777" w:rsidR="00BE4EA6" w:rsidRDefault="00BE4EA6" w:rsidP="00293785">
      <w:pPr>
        <w:spacing w:after="0" w:line="240" w:lineRule="auto"/>
      </w:pPr>
      <w:r>
        <w:separator/>
      </w:r>
    </w:p>
  </w:footnote>
  <w:footnote w:type="continuationSeparator" w:id="0">
    <w:p w14:paraId="690584FB" w14:textId="77777777" w:rsidR="00BE4EA6" w:rsidRDefault="00BE4EA6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204955">
    <w:abstractNumId w:val="6"/>
  </w:num>
  <w:num w:numId="2" w16cid:durableId="1621373293">
    <w:abstractNumId w:val="7"/>
  </w:num>
  <w:num w:numId="3" w16cid:durableId="686325171">
    <w:abstractNumId w:val="0"/>
  </w:num>
  <w:num w:numId="4" w16cid:durableId="1920675786">
    <w:abstractNumId w:val="2"/>
  </w:num>
  <w:num w:numId="5" w16cid:durableId="62679444">
    <w:abstractNumId w:val="3"/>
  </w:num>
  <w:num w:numId="6" w16cid:durableId="1433476157">
    <w:abstractNumId w:val="5"/>
  </w:num>
  <w:num w:numId="7" w16cid:durableId="234123882">
    <w:abstractNumId w:val="4"/>
  </w:num>
  <w:num w:numId="8" w16cid:durableId="1118986124">
    <w:abstractNumId w:val="8"/>
  </w:num>
  <w:num w:numId="9" w16cid:durableId="1722708492">
    <w:abstractNumId w:val="9"/>
  </w:num>
  <w:num w:numId="10" w16cid:durableId="1711297960">
    <w:abstractNumId w:val="10"/>
  </w:num>
  <w:num w:numId="11" w16cid:durableId="1767921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5CB"/>
    <w:rsid w:val="0004006F"/>
    <w:rsid w:val="00053775"/>
    <w:rsid w:val="0005619A"/>
    <w:rsid w:val="000716BE"/>
    <w:rsid w:val="001043FB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615CB"/>
    <w:rsid w:val="00293785"/>
    <w:rsid w:val="002C0879"/>
    <w:rsid w:val="002C37B4"/>
    <w:rsid w:val="0036040A"/>
    <w:rsid w:val="0038576F"/>
    <w:rsid w:val="003D514A"/>
    <w:rsid w:val="003D5BC9"/>
    <w:rsid w:val="0042297F"/>
    <w:rsid w:val="00446C13"/>
    <w:rsid w:val="005036D6"/>
    <w:rsid w:val="005078B4"/>
    <w:rsid w:val="005124A3"/>
    <w:rsid w:val="0053328A"/>
    <w:rsid w:val="00540FC6"/>
    <w:rsid w:val="005D5AC5"/>
    <w:rsid w:val="005E435A"/>
    <w:rsid w:val="005F183A"/>
    <w:rsid w:val="00612E76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855D6A"/>
    <w:rsid w:val="00880013"/>
    <w:rsid w:val="00895E9E"/>
    <w:rsid w:val="008E4D00"/>
    <w:rsid w:val="008F5386"/>
    <w:rsid w:val="00913172"/>
    <w:rsid w:val="00914DC6"/>
    <w:rsid w:val="00944DAB"/>
    <w:rsid w:val="00981E19"/>
    <w:rsid w:val="009B3D36"/>
    <w:rsid w:val="009B52E4"/>
    <w:rsid w:val="009D6E8D"/>
    <w:rsid w:val="00A101E8"/>
    <w:rsid w:val="00A34719"/>
    <w:rsid w:val="00A471FD"/>
    <w:rsid w:val="00AA74E1"/>
    <w:rsid w:val="00AC349E"/>
    <w:rsid w:val="00AC75FD"/>
    <w:rsid w:val="00B92DBF"/>
    <w:rsid w:val="00BD119F"/>
    <w:rsid w:val="00BD48BB"/>
    <w:rsid w:val="00BE4EA6"/>
    <w:rsid w:val="00C73EA1"/>
    <w:rsid w:val="00CB27A0"/>
    <w:rsid w:val="00CC4F77"/>
    <w:rsid w:val="00CD3CF6"/>
    <w:rsid w:val="00CE317F"/>
    <w:rsid w:val="00CE336D"/>
    <w:rsid w:val="00D0265B"/>
    <w:rsid w:val="00D106FF"/>
    <w:rsid w:val="00D6255A"/>
    <w:rsid w:val="00D626EB"/>
    <w:rsid w:val="00DA7EC5"/>
    <w:rsid w:val="00E83426"/>
    <w:rsid w:val="00ED24C8"/>
    <w:rsid w:val="00EE3A34"/>
    <w:rsid w:val="00F07218"/>
    <w:rsid w:val="00F377E2"/>
    <w:rsid w:val="00F50748"/>
    <w:rsid w:val="00F72D02"/>
    <w:rsid w:val="00F76637"/>
    <w:rsid w:val="00F9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147FB05"/>
  <w15:docId w15:val="{6CCF4289-BF11-4BE2-BB29-FD7D067B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9E23AD0E784D66AFD322A6EE5FB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0397-79ED-4319-A820-EE8926147815}"/>
      </w:docPartPr>
      <w:docPartBody>
        <w:p w:rsidR="00337C9F" w:rsidRDefault="00A614B2" w:rsidP="00A614B2">
          <w:pPr>
            <w:pStyle w:val="7D9E23AD0E784D66AFD322A6EE5FB35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B2"/>
    <w:rsid w:val="00337C9F"/>
    <w:rsid w:val="00A614B2"/>
    <w:rsid w:val="00F0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14B2"/>
    <w:rPr>
      <w:color w:val="808080"/>
    </w:rPr>
  </w:style>
  <w:style w:type="paragraph" w:customStyle="1" w:styleId="7D9E23AD0E784D66AFD322A6EE5FB35F">
    <w:name w:val="7D9E23AD0E784D66AFD322A6EE5FB35F"/>
    <w:rsid w:val="00A614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Horizontal LEARN Attachment with Instructions</Template>
  <TotalTime>31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Beyond the Slinky®, Part 1</vt:lpstr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Slinky®, Part 1</dc:title>
  <dc:creator>K20 Center</dc:creator>
  <cp:lastModifiedBy>Bigler, Elijah B.</cp:lastModifiedBy>
  <cp:revision>25</cp:revision>
  <cp:lastPrinted>2022-05-31T20:41:00Z</cp:lastPrinted>
  <dcterms:created xsi:type="dcterms:W3CDTF">2021-06-15T20:53:00Z</dcterms:created>
  <dcterms:modified xsi:type="dcterms:W3CDTF">2023-06-26T19:33:00Z</dcterms:modified>
</cp:coreProperties>
</file>