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2AAC27" w14:textId="506F557D" w:rsidR="00446C13" w:rsidRPr="001872E7" w:rsidRDefault="00D0265B" w:rsidP="001872E7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5022B" wp14:editId="16FAF0E9">
                <wp:simplePos x="0" y="0"/>
                <wp:positionH relativeFrom="column">
                  <wp:posOffset>4114800</wp:posOffset>
                </wp:positionH>
                <wp:positionV relativeFrom="paragraph">
                  <wp:posOffset>-457559</wp:posOffset>
                </wp:positionV>
                <wp:extent cx="0" cy="6858000"/>
                <wp:effectExtent l="0" t="0" r="381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FE3A9" id="Straight Connector 1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pt,-36.05pt" to="324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" strokecolor="#bed7d3 [3206]" strokeweight="1.5pt">
                <v:stroke dashstyle="dash" joinstyle="miter"/>
              </v:line>
            </w:pict>
          </mc:Fallback>
        </mc:AlternateContent>
      </w:r>
      <w:r w:rsidR="002615CB">
        <w:t>3-2-1</w:t>
      </w:r>
    </w:p>
    <w:p w14:paraId="43B7B255" w14:textId="25A0F30C" w:rsidR="009D6E8D" w:rsidRPr="009D6E8D" w:rsidRDefault="002615CB" w:rsidP="002615CB">
      <w:pPr>
        <w:spacing w:after="240"/>
      </w:pPr>
      <w:r w:rsidRPr="002615CB">
        <w:t>Use what you learned from the Wave Stations and the discussion to complete this 3-2-1</w:t>
      </w:r>
      <w:r w:rsidR="009D6E8D">
        <w:t xml:space="preserve">. </w:t>
      </w:r>
    </w:p>
    <w:p w14:paraId="79413972" w14:textId="66C413B6" w:rsidR="00446C13" w:rsidRDefault="002615CB" w:rsidP="00446C13">
      <w:pPr>
        <w:pStyle w:val="Heading1"/>
      </w:pPr>
      <w:r>
        <w:t>3</w:t>
      </w:r>
    </w:p>
    <w:p w14:paraId="5645D10F" w14:textId="034D2908" w:rsidR="00446C13" w:rsidRDefault="002615CB" w:rsidP="002615CB">
      <w:pPr>
        <w:spacing w:after="180"/>
      </w:pPr>
      <w:r>
        <w:t xml:space="preserve">What are three things all the stations had in common? </w:t>
      </w:r>
    </w:p>
    <w:p w14:paraId="206BE65F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66719E0E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2FC96D3B" w14:textId="7777777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18F8332E" w14:textId="04D03D16" w:rsidR="002615CB" w:rsidRDefault="002615CB" w:rsidP="002615CB">
      <w:pPr>
        <w:pStyle w:val="BodyText"/>
      </w:pPr>
    </w:p>
    <w:p w14:paraId="58D283EF" w14:textId="59EB685A" w:rsidR="002615CB" w:rsidRDefault="002615CB" w:rsidP="002615CB">
      <w:pPr>
        <w:pStyle w:val="Heading1"/>
      </w:pPr>
      <w:r>
        <w:t>2</w:t>
      </w:r>
    </w:p>
    <w:p w14:paraId="1F1C5872" w14:textId="5C81A680" w:rsidR="002615CB" w:rsidRDefault="002615CB" w:rsidP="002615CB">
      <w:pPr>
        <w:spacing w:after="180"/>
      </w:pPr>
      <w:r>
        <w:t xml:space="preserve">What are two differences </w:t>
      </w:r>
      <w:r w:rsidR="0042297F">
        <w:t xml:space="preserve">that </w:t>
      </w:r>
      <w:r>
        <w:t xml:space="preserve">you observed among the various stations? </w:t>
      </w:r>
    </w:p>
    <w:p w14:paraId="76150BA0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5D704AB9" w14:textId="7777777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43C43282" w14:textId="1D79C11E" w:rsidR="002615CB" w:rsidRDefault="002615CB" w:rsidP="002615CB">
      <w:pPr>
        <w:pStyle w:val="BodyText"/>
      </w:pPr>
    </w:p>
    <w:p w14:paraId="06C49191" w14:textId="1C25516C" w:rsidR="002615CB" w:rsidRDefault="002615CB" w:rsidP="002615CB">
      <w:pPr>
        <w:pStyle w:val="Heading1"/>
      </w:pPr>
      <w:r>
        <w:t>1</w:t>
      </w:r>
    </w:p>
    <w:p w14:paraId="3E1110A9" w14:textId="31EB7DB0" w:rsidR="002615CB" w:rsidRDefault="002615CB" w:rsidP="002615CB">
      <w:pPr>
        <w:spacing w:after="180"/>
      </w:pPr>
      <w:r>
        <w:t xml:space="preserve">What is one question you still have about waves? </w:t>
      </w:r>
    </w:p>
    <w:p w14:paraId="62F25C1C" w14:textId="7D7FCC1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6E2C031D" w14:textId="77777777" w:rsidR="002615CB" w:rsidRPr="002615CB" w:rsidRDefault="002615CB" w:rsidP="002615CB">
      <w:pPr>
        <w:pStyle w:val="BodyText"/>
      </w:pPr>
    </w:p>
    <w:p w14:paraId="71D92B26" w14:textId="6F23EE06" w:rsidR="002615CB" w:rsidRPr="001872E7" w:rsidRDefault="002615CB" w:rsidP="002615CB">
      <w:pPr>
        <w:pStyle w:val="Title"/>
      </w:pPr>
      <w:r>
        <w:t>3-2-1</w:t>
      </w:r>
    </w:p>
    <w:p w14:paraId="335939DB" w14:textId="45B35C22" w:rsidR="002615CB" w:rsidRDefault="002615CB" w:rsidP="002615CB">
      <w:pPr>
        <w:spacing w:after="240"/>
      </w:pPr>
      <w:r w:rsidRPr="002615CB">
        <w:t>Use what you learned from the Wave Stations and the discussion to complete this 3-2-1</w:t>
      </w:r>
      <w:r>
        <w:t xml:space="preserve">. </w:t>
      </w:r>
    </w:p>
    <w:p w14:paraId="4CB972A6" w14:textId="77777777" w:rsidR="002615CB" w:rsidRDefault="002615CB" w:rsidP="002615CB">
      <w:pPr>
        <w:pStyle w:val="Heading1"/>
      </w:pPr>
      <w:r>
        <w:t>3</w:t>
      </w:r>
    </w:p>
    <w:p w14:paraId="01701563" w14:textId="77777777" w:rsidR="002615CB" w:rsidRDefault="002615CB" w:rsidP="002615CB">
      <w:pPr>
        <w:spacing w:after="180"/>
      </w:pPr>
      <w:r>
        <w:t xml:space="preserve">What are three things all the stations had in common? </w:t>
      </w:r>
    </w:p>
    <w:p w14:paraId="43F12A97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15FBC278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76602BD7" w14:textId="7777777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627EC46D" w14:textId="77777777" w:rsidR="002615CB" w:rsidRDefault="002615CB" w:rsidP="002615CB">
      <w:pPr>
        <w:pStyle w:val="BodyText"/>
      </w:pPr>
    </w:p>
    <w:p w14:paraId="3442640A" w14:textId="77777777" w:rsidR="002615CB" w:rsidRDefault="002615CB" w:rsidP="002615CB">
      <w:pPr>
        <w:pStyle w:val="Heading1"/>
      </w:pPr>
      <w:r>
        <w:t>2</w:t>
      </w:r>
    </w:p>
    <w:p w14:paraId="72049052" w14:textId="59C158C5" w:rsidR="002615CB" w:rsidRDefault="002615CB" w:rsidP="002615CB">
      <w:pPr>
        <w:spacing w:after="180"/>
      </w:pPr>
      <w:r>
        <w:t xml:space="preserve">What are two differences </w:t>
      </w:r>
      <w:r w:rsidR="0042297F">
        <w:t>that you observed</w:t>
      </w:r>
      <w:r>
        <w:t xml:space="preserve"> among the various stations? </w:t>
      </w:r>
    </w:p>
    <w:p w14:paraId="34219EF0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08DB2E7D" w14:textId="7777777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5B9327F5" w14:textId="77777777" w:rsidR="002615CB" w:rsidRDefault="002615CB" w:rsidP="002615CB">
      <w:pPr>
        <w:pStyle w:val="BodyText"/>
      </w:pPr>
    </w:p>
    <w:p w14:paraId="3770C4D6" w14:textId="77777777" w:rsidR="002615CB" w:rsidRDefault="002615CB" w:rsidP="002615CB">
      <w:pPr>
        <w:pStyle w:val="Heading1"/>
      </w:pPr>
      <w:r>
        <w:t>1</w:t>
      </w:r>
    </w:p>
    <w:p w14:paraId="7C3C0F9E" w14:textId="77777777" w:rsidR="002615CB" w:rsidRDefault="002615CB" w:rsidP="002615CB">
      <w:pPr>
        <w:spacing w:after="180"/>
      </w:pPr>
      <w:r>
        <w:t xml:space="preserve">What is one question you still have about waves? </w:t>
      </w:r>
    </w:p>
    <w:p w14:paraId="04D2EE7C" w14:textId="01596632" w:rsidR="00895E9E" w:rsidRPr="00895E9E" w:rsidRDefault="002615CB" w:rsidP="002615CB">
      <w:pPr>
        <w:pStyle w:val="BodyText"/>
      </w:pPr>
      <w:r>
        <w:t>___________________________________________________</w:t>
      </w:r>
    </w:p>
    <w:sectPr w:rsidR="00895E9E" w:rsidRPr="00895E9E" w:rsidSect="002615CB"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DD94C" w14:textId="77777777" w:rsidR="00BE4EA6" w:rsidRDefault="00BE4EA6" w:rsidP="00293785">
      <w:pPr>
        <w:spacing w:after="0" w:line="240" w:lineRule="auto"/>
      </w:pPr>
      <w:r>
        <w:separator/>
      </w:r>
    </w:p>
  </w:endnote>
  <w:endnote w:type="continuationSeparator" w:id="0">
    <w:p w14:paraId="449A233D" w14:textId="77777777" w:rsidR="00BE4EA6" w:rsidRDefault="00BE4EA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07937" w14:textId="7A5F9BD1" w:rsidR="005124A3" w:rsidRDefault="00BD48BB">
    <w:pPr>
      <w:pStyle w:val="Footer"/>
      <w:rPr>
        <w:noProof/>
      </w:rPr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27D319" wp14:editId="3856E83E">
              <wp:simplePos x="0" y="0"/>
              <wp:positionH relativeFrom="column">
                <wp:posOffset>114301</wp:posOffset>
              </wp:positionH>
              <wp:positionV relativeFrom="paragraph">
                <wp:posOffset>-73164</wp:posOffset>
              </wp:positionV>
              <wp:extent cx="3195072" cy="287837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5072" cy="287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696A3A" w14:textId="3E3DE16A" w:rsidR="00F07218" w:rsidRDefault="00AF6564" w:rsidP="00F07218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79202663"/>
                              <w:placeholder>
                                <w:docPart w:val="7D9E23AD0E784D66AFD322A6EE5FB35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07218">
                                <w:t>Beyond the Slinky®,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7D31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9pt;margin-top:-5.75pt;width:251.6pt;height: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" filled="f" stroked="f">
              <v:textbox>
                <w:txbxContent>
                  <w:p w14:paraId="39696A3A" w14:textId="3E3DE16A" w:rsidR="00F07218" w:rsidRDefault="00AF6564" w:rsidP="00F07218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79202663"/>
                        <w:placeholder>
                          <w:docPart w:val="7D9E23AD0E784D66AFD322A6EE5FB35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F07218">
                          <w:t>Beyond the Slinky®,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F76637" w:rsidRPr="0029378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E78A6F" wp14:editId="12F90E79">
              <wp:simplePos x="0" y="0"/>
              <wp:positionH relativeFrom="column">
                <wp:posOffset>4343400</wp:posOffset>
              </wp:positionH>
              <wp:positionV relativeFrom="paragraph">
                <wp:posOffset>-73163</wp:posOffset>
              </wp:positionV>
              <wp:extent cx="3314700" cy="287837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287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76C3BC" w14:textId="6FF87874" w:rsidR="00293785" w:rsidRDefault="00AF656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F183A">
                                <w:t>Beyond the Slinky®,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78A6F" id="Text Box 6" o:spid="_x0000_s1027" type="#_x0000_t202" style="position:absolute;margin-left:342pt;margin-top:-5.75pt;width:261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" filled="f" stroked="f">
              <v:textbox>
                <w:txbxContent>
                  <w:p w14:paraId="0F76C3BC" w14:textId="6FF87874" w:rsidR="00293785" w:rsidRDefault="00AF656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F183A">
                          <w:t>Beyond the Slinky®,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A34719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89EC679" wp14:editId="02048A70">
              <wp:simplePos x="0" y="0"/>
              <wp:positionH relativeFrom="column">
                <wp:posOffset>-113665</wp:posOffset>
              </wp:positionH>
              <wp:positionV relativeFrom="paragraph">
                <wp:posOffset>-76200</wp:posOffset>
              </wp:positionV>
              <wp:extent cx="3943350" cy="36766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3350" cy="367665"/>
                        <a:chOff x="0" y="0"/>
                        <a:chExt cx="3943350" cy="367665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39" t="-14908"/>
                        <a:stretch/>
                      </pic:blipFill>
                      <pic:spPr bwMode="auto">
                        <a:xfrm>
                          <a:off x="0" y="0"/>
                          <a:ext cx="3943350" cy="36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" name="Oval 7"/>
                      <wps:cNvSpPr>
                        <a:spLocks noChangeAspect="1"/>
                      </wps:cNvSpPr>
                      <wps:spPr>
                        <a:xfrm>
                          <a:off x="7951" y="214685"/>
                          <a:ext cx="73152" cy="7315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9D2281" id="Group 4" o:spid="_x0000_s1026" style="position:absolute;margin-left:-8.95pt;margin-top:-6pt;width:310.5pt;height:28.95pt;z-index:251668480" coordsize="39433,3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oAAAAAFJnaHRsb25nAAAF3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A2YAAAABAAAAoAAAAAsAAAHgAAAUoAAAA0oAGAAB/9j/7QAMQWRvYmVfQ00AAv/uAA5BZG9iZQBk&#10;gAAAAAH/2wCEAAwICAgJCAwJCQwRCwoLERUPDAwPFRgTExUTExgRDAwMDAwMEQwMDAwMDAwMDAwM&#10;DAwMDAwMDAwMDAwMDAwMDAwBDQsLDQ4NEA4OEBQODg4UFA4ODg4UEQwMDAwMEREMDAwMDAwRDAwM&#10;DAwMDAwMDAwMDAwMDAwMDAwMDAwMDAwMDP/AABEIAA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AGgF3AQBEQACEQEDEQEEEQD/3QAE&#10;ALz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XHWP/Myevf8A&#10;w+Np/wDu+p/dW+E/Z0ZbN/yV7X/mtF/x9eve7pt2f8eruX/w38z/AO66T2hHEdZC33+4U3+kf/jp&#10;697oh9mHWNHXvfvfuvde9+9+69173737r3Xvfvfuvde9+9+69173737r3Xvfvfuvde9+9+691737&#10;37r3Xvfvfuvde9+9+69173737r3Xvfvfuvde9+9+69173737r3Xvfvfuvde99szMbsSxsBdiSbKN&#10;Ki5/AAAHv3XuugAOAABcmwFuWOpjx/U8n317917rv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39433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">
                <v:imagedata r:id="rId2" o:title="" croptop="-9770f" cropleft="9004f"/>
                <o:lock v:ext="edit" aspectratio="f"/>
              </v:shape>
              <v:oval id="Oval 7" o:spid="_x0000_s1028" style="position:absolute;left:79;top:2146;width:732;height: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910d28 [3204]" stroked="f" strokeweight="1pt">
                <v:stroke joinstyle="miter"/>
                <o:lock v:ext="edit" aspectratio="t"/>
              </v:oval>
            </v:group>
          </w:pict>
        </mc:Fallback>
      </mc:AlternateContent>
    </w:r>
    <w:r w:rsidR="005E435A">
      <w:rPr>
        <w:noProof/>
      </w:rPr>
      <mc:AlternateContent>
        <mc:Choice Requires="wpg">
          <w:drawing>
            <wp:anchor distT="0" distB="0" distL="114300" distR="114300" simplePos="0" relativeHeight="251665407" behindDoc="0" locked="0" layoutInCell="1" allowOverlap="1" wp14:anchorId="624A8C7A" wp14:editId="0DE1377A">
              <wp:simplePos x="0" y="0"/>
              <wp:positionH relativeFrom="column">
                <wp:posOffset>4222143</wp:posOffset>
              </wp:positionH>
              <wp:positionV relativeFrom="paragraph">
                <wp:posOffset>-73163</wp:posOffset>
              </wp:positionV>
              <wp:extent cx="3943350" cy="3676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3350" cy="367665"/>
                        <a:chOff x="0" y="0"/>
                        <a:chExt cx="3943350" cy="36766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39" t="-14908"/>
                        <a:stretch/>
                      </pic:blipFill>
                      <pic:spPr bwMode="auto">
                        <a:xfrm>
                          <a:off x="0" y="0"/>
                          <a:ext cx="3943350" cy="36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Oval 1"/>
                      <wps:cNvSpPr>
                        <a:spLocks noChangeAspect="1"/>
                      </wps:cNvSpPr>
                      <wps:spPr>
                        <a:xfrm>
                          <a:off x="7951" y="214685"/>
                          <a:ext cx="73152" cy="7315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DA8577" id="Group 2" o:spid="_x0000_s1026" style="position:absolute;margin-left:332.45pt;margin-top:-5.75pt;width:310.5pt;height:28.95pt;z-index:251665407" coordsize="39433,3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Hg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o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Q4QklNBAwA&#10;AAAAA2YAAAABAAAAoAAAAAsAAAHgAAAUoAAAA0oAGAAB/9j/7QAMQWRvYmVfQ00AAv/uAA5BZG9i&#10;ZQBkgAAAAAH/2wCEAAwICAgJCAwJCQwRCwoLERUPDAwPFRgTExUTExgRDAwMDAwMEQwMDAwMDAwM&#10;DAwMDAwMDAwMDAwMDAwMDAwMDAwBDQsLDQ4NEA4OEBQODg4UFA4ODg4UEQwMDAwMEREMDAwMDAwR&#10;DAwMDAwMDAwMDAwMDAwMDAwMDAwMDAwMDAwMDP/AABEIAA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EBAQEBAQEBAQEBAQEBAQEBAQEBAQEBAQEBAQECAQEBAQEBAgIC&#10;AgICAgICAgICAgIDAwMDAwMDAwMDAwMDAwMBAQEBAQEBAgEBAgMCAgIDAwMDAwMDAwMDAwMDAwMD&#10;AwMDAwMDAwMDAwMDAwMDAwMDAwMDAwMDAwMDAwMDAwMDA//AABQIAGgF3AQBEQACEQEDEQEEEQD/&#10;3QAEALz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OBAEAAhEDEQQAAD8A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XHWP/Mye&#10;vf8Aw+Np/wDu+p/dW+E/Z0ZbN/yV7X/mtF/x9eve7pt2f8eruX/w38z/AO66T2hHEdZC33+4U3+k&#10;f/jp697oh9mHWNHXvfvfuvde9+9+69173737r3Xvfvfuvde9+9+69173737r3Xvfvfuvde9+9+69&#10;173737r3Xvfvfuvde9+9+69173737r3Xvfvfuvde9+9+69173737r3Xvfvfuvde99szMbsSxsBdi&#10;SbKNKi5/AAAHv3XuugAOAABcmwFuWOpjx/U8n317917rv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">
              <v:shape id="Picture 8" o:spid="_x0000_s1027" type="#_x0000_t75" style="position:absolute;width:39433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">
                <v:imagedata r:id="rId2" o:title="" croptop="-9770f" cropleft="9004f"/>
                <o:lock v:ext="edit" aspectratio="f"/>
              </v:shape>
              <v:oval id="Oval 1" o:spid="_x0000_s1028" style="position:absolute;left:79;top:2146;width:732;height: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" fillcolor="#910d28 [3204]" stroked="f" strokeweight="1pt">
                <v:stroke joinstyle="miter"/>
                <o:lock v:ext="edit" aspectratio="t"/>
              </v:oval>
            </v:group>
          </w:pict>
        </mc:Fallback>
      </mc:AlternateContent>
    </w:r>
  </w:p>
  <w:p w14:paraId="0A82DD78" w14:textId="003733EB" w:rsidR="00293785" w:rsidRDefault="00293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DD733" w14:textId="77777777" w:rsidR="00BE4EA6" w:rsidRDefault="00BE4EA6" w:rsidP="00293785">
      <w:pPr>
        <w:spacing w:after="0" w:line="240" w:lineRule="auto"/>
      </w:pPr>
      <w:r>
        <w:separator/>
      </w:r>
    </w:p>
  </w:footnote>
  <w:footnote w:type="continuationSeparator" w:id="0">
    <w:p w14:paraId="690584FB" w14:textId="77777777" w:rsidR="00BE4EA6" w:rsidRDefault="00BE4EA6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853421">
    <w:abstractNumId w:val="6"/>
  </w:num>
  <w:num w:numId="2" w16cid:durableId="19355938">
    <w:abstractNumId w:val="7"/>
  </w:num>
  <w:num w:numId="3" w16cid:durableId="985017052">
    <w:abstractNumId w:val="0"/>
  </w:num>
  <w:num w:numId="4" w16cid:durableId="781611579">
    <w:abstractNumId w:val="2"/>
  </w:num>
  <w:num w:numId="5" w16cid:durableId="1498687137">
    <w:abstractNumId w:val="3"/>
  </w:num>
  <w:num w:numId="6" w16cid:durableId="948897760">
    <w:abstractNumId w:val="5"/>
  </w:num>
  <w:num w:numId="7" w16cid:durableId="932277996">
    <w:abstractNumId w:val="4"/>
  </w:num>
  <w:num w:numId="8" w16cid:durableId="2077970370">
    <w:abstractNumId w:val="8"/>
  </w:num>
  <w:num w:numId="9" w16cid:durableId="1685741741">
    <w:abstractNumId w:val="9"/>
  </w:num>
  <w:num w:numId="10" w16cid:durableId="1808934963">
    <w:abstractNumId w:val="10"/>
  </w:num>
  <w:num w:numId="11" w16cid:durableId="1865707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5CB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615CB"/>
    <w:rsid w:val="00293785"/>
    <w:rsid w:val="002C0879"/>
    <w:rsid w:val="002C37B4"/>
    <w:rsid w:val="0036040A"/>
    <w:rsid w:val="0038576F"/>
    <w:rsid w:val="003D514A"/>
    <w:rsid w:val="003D5BC9"/>
    <w:rsid w:val="0042297F"/>
    <w:rsid w:val="00446C13"/>
    <w:rsid w:val="005036D6"/>
    <w:rsid w:val="005078B4"/>
    <w:rsid w:val="005124A3"/>
    <w:rsid w:val="0053328A"/>
    <w:rsid w:val="00540FC6"/>
    <w:rsid w:val="005D5AC5"/>
    <w:rsid w:val="005E435A"/>
    <w:rsid w:val="005F183A"/>
    <w:rsid w:val="00612E76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855D6A"/>
    <w:rsid w:val="00880013"/>
    <w:rsid w:val="00895E9E"/>
    <w:rsid w:val="008E4D00"/>
    <w:rsid w:val="008F5386"/>
    <w:rsid w:val="00913172"/>
    <w:rsid w:val="00914DC6"/>
    <w:rsid w:val="00944DAB"/>
    <w:rsid w:val="00981E19"/>
    <w:rsid w:val="009B3D36"/>
    <w:rsid w:val="009B52E4"/>
    <w:rsid w:val="009D6E8D"/>
    <w:rsid w:val="00A101E8"/>
    <w:rsid w:val="00A34719"/>
    <w:rsid w:val="00A471FD"/>
    <w:rsid w:val="00AC349E"/>
    <w:rsid w:val="00AC75FD"/>
    <w:rsid w:val="00AF6564"/>
    <w:rsid w:val="00B92DBF"/>
    <w:rsid w:val="00BD119F"/>
    <w:rsid w:val="00BD48BB"/>
    <w:rsid w:val="00BE4EA6"/>
    <w:rsid w:val="00C73EA1"/>
    <w:rsid w:val="00CB27A0"/>
    <w:rsid w:val="00CC4F77"/>
    <w:rsid w:val="00CD3CF6"/>
    <w:rsid w:val="00CE317F"/>
    <w:rsid w:val="00CE336D"/>
    <w:rsid w:val="00D0265B"/>
    <w:rsid w:val="00D106FF"/>
    <w:rsid w:val="00D6255A"/>
    <w:rsid w:val="00D626EB"/>
    <w:rsid w:val="00DA7EC5"/>
    <w:rsid w:val="00E83426"/>
    <w:rsid w:val="00ED24C8"/>
    <w:rsid w:val="00EE3A34"/>
    <w:rsid w:val="00F07218"/>
    <w:rsid w:val="00F377E2"/>
    <w:rsid w:val="00F50748"/>
    <w:rsid w:val="00F72D02"/>
    <w:rsid w:val="00F76637"/>
    <w:rsid w:val="00F9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47FB05"/>
  <w15:docId w15:val="{6CCF4289-BF11-4BE2-BB29-FD7D067B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9E23AD0E784D66AFD322A6EE5FB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80397-79ED-4319-A820-EE8926147815}"/>
      </w:docPartPr>
      <w:docPartBody>
        <w:p w:rsidR="000C606E" w:rsidRDefault="00A614B2" w:rsidP="00A614B2">
          <w:pPr>
            <w:pStyle w:val="7D9E23AD0E784D66AFD322A6EE5FB35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4B2"/>
    <w:rsid w:val="000C606E"/>
    <w:rsid w:val="00A614B2"/>
    <w:rsid w:val="00F0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14B2"/>
    <w:rPr>
      <w:color w:val="808080"/>
    </w:rPr>
  </w:style>
  <w:style w:type="paragraph" w:customStyle="1" w:styleId="7D9E23AD0E784D66AFD322A6EE5FB35F">
    <w:name w:val="7D9E23AD0E784D66AFD322A6EE5FB35F"/>
    <w:rsid w:val="00A614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Horizontal LEARN Attachment with Instructions</Template>
  <TotalTime>30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Beyond the Slinky®, Part 1</vt:lpstr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Slinky®, Part 1</dc:title>
  <dc:creator>K20 Center</dc:creator>
  <cp:lastModifiedBy>Bigler, Elijah B.</cp:lastModifiedBy>
  <cp:revision>23</cp:revision>
  <cp:lastPrinted>2016-07-14T14:08:00Z</cp:lastPrinted>
  <dcterms:created xsi:type="dcterms:W3CDTF">2021-06-15T20:53:00Z</dcterms:created>
  <dcterms:modified xsi:type="dcterms:W3CDTF">2023-06-26T19:33:00Z</dcterms:modified>
</cp:coreProperties>
</file>