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F50D84" w14:textId="77777777" w:rsidR="004E7C81" w:rsidRPr="00EA3B86" w:rsidRDefault="00000000" w:rsidP="00EA3B86">
      <w:pPr>
        <w:pStyle w:val="Title"/>
      </w:pPr>
      <w:r w:rsidRPr="00EA3B86">
        <w:t>FICTION IN THE FACTS </w:t>
      </w:r>
    </w:p>
    <w:p w14:paraId="3D146DC0" w14:textId="77777777" w:rsidR="004E7C81" w:rsidRDefault="00000000">
      <w:r>
        <w:t>Based on what you learned about mutations, write two true facts and one made-up statement about mutations.</w:t>
      </w:r>
    </w:p>
    <w:p w14:paraId="53C32EB3" w14:textId="77777777" w:rsidR="004E7C81" w:rsidRDefault="00000000">
      <w:pPr>
        <w:pStyle w:val="Heading1"/>
      </w:pPr>
      <w:proofErr w:type="gramStart"/>
      <w:r>
        <w:t>A true fact</w:t>
      </w:r>
      <w:proofErr w:type="gramEnd"/>
      <w:r>
        <w:t xml:space="preserve"> about mutations:</w:t>
      </w:r>
    </w:p>
    <w:p w14:paraId="01E35B9A" w14:textId="77777777" w:rsidR="004E7C81" w:rsidRDefault="004E7C81"/>
    <w:p w14:paraId="0A3DDCDE" w14:textId="77777777" w:rsidR="004E7C81" w:rsidRDefault="004E7C81"/>
    <w:p w14:paraId="024EF3CA" w14:textId="77777777" w:rsidR="004E7C81" w:rsidRDefault="00000000">
      <w:pPr>
        <w:pStyle w:val="Heading1"/>
      </w:pPr>
      <w:bookmarkStart w:id="0" w:name="_97p0qry1kc" w:colFirst="0" w:colLast="0"/>
      <w:bookmarkEnd w:id="0"/>
      <w:proofErr w:type="gramStart"/>
      <w:r>
        <w:t>A true fact</w:t>
      </w:r>
      <w:proofErr w:type="gramEnd"/>
      <w:r>
        <w:t xml:space="preserve"> about mutations:</w:t>
      </w:r>
    </w:p>
    <w:p w14:paraId="29EB4D43" w14:textId="77777777" w:rsidR="004E7C81" w:rsidRDefault="004E7C81"/>
    <w:p w14:paraId="42FFD977" w14:textId="77777777" w:rsidR="004E7C81" w:rsidRDefault="004E7C81"/>
    <w:p w14:paraId="6C4670CF" w14:textId="77777777" w:rsidR="004E7C81" w:rsidRDefault="00000000">
      <w:pPr>
        <w:pStyle w:val="Heading1"/>
      </w:pPr>
      <w:bookmarkStart w:id="1" w:name="_fzjqyupz3mzk" w:colFirst="0" w:colLast="0"/>
      <w:bookmarkEnd w:id="1"/>
      <w:r>
        <w:t>A made-up statement about mutations:</w:t>
      </w:r>
    </w:p>
    <w:p w14:paraId="6562B972" w14:textId="77777777" w:rsidR="004E7C81" w:rsidRDefault="004E7C81"/>
    <w:p w14:paraId="17713B2F" w14:textId="3C98B196" w:rsidR="004E7C81" w:rsidRDefault="00EA3B8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B6A7FF0" wp14:editId="25F58153">
                <wp:simplePos x="0" y="0"/>
                <wp:positionH relativeFrom="column">
                  <wp:posOffset>2661506</wp:posOffset>
                </wp:positionH>
                <wp:positionV relativeFrom="paragraph">
                  <wp:posOffset>118110</wp:posOffset>
                </wp:positionV>
                <wp:extent cx="2291080" cy="357505"/>
                <wp:effectExtent l="0" t="0" r="0" b="0"/>
                <wp:wrapSquare wrapText="bothSides" distT="0" distB="0" distL="114300" distR="11430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1080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B43ECD" w14:textId="680B64AE" w:rsidR="004E7C81" w:rsidRPr="00EA3B86" w:rsidRDefault="00EA3B86" w:rsidP="00EA3B86">
                            <w:pPr>
                              <w:pStyle w:val="Footer"/>
                            </w:pPr>
                            <w:fldSimple w:instr=" TITLE  \* MERGEFORMAT ">
                              <w:r w:rsidRPr="00EA3B86">
                                <w:t>DNA Remix</w:t>
                              </w:r>
                            </w:fldSimple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6A7FF0" id="Rectangle 2" o:spid="_x0000_s1026" style="position:absolute;margin-left:209.55pt;margin-top:9.3pt;width:180.4pt;height:2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" filled="f" stroked="f">
                <v:textbox inset="2.53958mm,1.2694mm,2.53958mm,1.2694mm">
                  <w:txbxContent>
                    <w:p w14:paraId="7AB43ECD" w14:textId="680B64AE" w:rsidR="004E7C81" w:rsidRPr="00EA3B86" w:rsidRDefault="00EA3B86" w:rsidP="00EA3B86">
                      <w:pPr>
                        <w:pStyle w:val="Footer"/>
                      </w:pPr>
                      <w:fldSimple w:instr=" TITLE  \* MERGEFORMAT ">
                        <w:r w:rsidRPr="00EA3B86">
                          <w:t>DNA Remix</w:t>
                        </w:r>
                      </w:fldSimple>
                    </w:p>
                  </w:txbxContent>
                </v:textbox>
                <w10:wrap type="square"/>
              </v:rect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51658240" behindDoc="1" locked="0" layoutInCell="1" hidden="0" allowOverlap="1" wp14:anchorId="47039F6B" wp14:editId="5EA72DEF">
            <wp:simplePos x="0" y="0"/>
            <wp:positionH relativeFrom="column">
              <wp:posOffset>1038225</wp:posOffset>
            </wp:positionH>
            <wp:positionV relativeFrom="paragraph">
              <wp:posOffset>114300</wp:posOffset>
            </wp:positionV>
            <wp:extent cx="4902200" cy="508000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50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F83BB5" w14:textId="77777777" w:rsidR="004E7C81" w:rsidRDefault="004E7C81"/>
    <w:p w14:paraId="67179373" w14:textId="77777777" w:rsidR="004E7C81" w:rsidRDefault="004E7C81">
      <w:pPr>
        <w:pStyle w:val="Title"/>
      </w:pPr>
    </w:p>
    <w:p w14:paraId="0E8096FF" w14:textId="77777777" w:rsidR="004E7C81" w:rsidRDefault="00000000">
      <w:pPr>
        <w:pStyle w:val="Title"/>
      </w:pPr>
      <w:r>
        <w:t>FICTION IN THE FACTS </w:t>
      </w:r>
    </w:p>
    <w:p w14:paraId="762D5D8B" w14:textId="77777777" w:rsidR="004E7C81" w:rsidRDefault="00000000">
      <w:r>
        <w:t>Based on what you learned about mutations, write two true facts and one made-up statement about mutations.</w:t>
      </w:r>
    </w:p>
    <w:p w14:paraId="456AA471" w14:textId="77777777" w:rsidR="004E7C81" w:rsidRDefault="00000000">
      <w:pPr>
        <w:pStyle w:val="Heading1"/>
      </w:pPr>
      <w:bookmarkStart w:id="2" w:name="_mhl6ofl72blq" w:colFirst="0" w:colLast="0"/>
      <w:bookmarkEnd w:id="2"/>
      <w:proofErr w:type="gramStart"/>
      <w:r>
        <w:t>A true fact</w:t>
      </w:r>
      <w:proofErr w:type="gramEnd"/>
      <w:r>
        <w:t xml:space="preserve"> about mutations:</w:t>
      </w:r>
    </w:p>
    <w:p w14:paraId="27336223" w14:textId="77777777" w:rsidR="004E7C81" w:rsidRDefault="004E7C81"/>
    <w:p w14:paraId="79489F72" w14:textId="77777777" w:rsidR="004E7C81" w:rsidRDefault="004E7C81"/>
    <w:p w14:paraId="7219C43C" w14:textId="77777777" w:rsidR="004E7C81" w:rsidRDefault="00000000">
      <w:pPr>
        <w:pStyle w:val="Heading1"/>
      </w:pPr>
      <w:bookmarkStart w:id="3" w:name="_63twfxfikeft" w:colFirst="0" w:colLast="0"/>
      <w:bookmarkEnd w:id="3"/>
      <w:proofErr w:type="gramStart"/>
      <w:r>
        <w:t>A true fact</w:t>
      </w:r>
      <w:proofErr w:type="gramEnd"/>
      <w:r>
        <w:t xml:space="preserve"> about mutations:</w:t>
      </w:r>
    </w:p>
    <w:p w14:paraId="618A1A52" w14:textId="77777777" w:rsidR="004E7C81" w:rsidRDefault="004E7C81"/>
    <w:p w14:paraId="0A20A49E" w14:textId="77777777" w:rsidR="004E7C81" w:rsidRDefault="004E7C81"/>
    <w:p w14:paraId="2157F94C" w14:textId="77777777" w:rsidR="004E7C81" w:rsidRDefault="00000000">
      <w:pPr>
        <w:pStyle w:val="Heading1"/>
      </w:pPr>
      <w:bookmarkStart w:id="4" w:name="_vtdrd9439sc" w:colFirst="0" w:colLast="0"/>
      <w:bookmarkEnd w:id="4"/>
      <w:r>
        <w:t>A made-up statement about mutations:</w:t>
      </w:r>
    </w:p>
    <w:sectPr w:rsidR="004E7C8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42863B" w14:textId="77777777" w:rsidR="00BD5855" w:rsidRDefault="00BD5855">
      <w:pPr>
        <w:spacing w:after="0" w:line="240" w:lineRule="auto"/>
      </w:pPr>
      <w:r>
        <w:separator/>
      </w:r>
    </w:p>
  </w:endnote>
  <w:endnote w:type="continuationSeparator" w:id="0">
    <w:p w14:paraId="68B237B8" w14:textId="77777777" w:rsidR="00BD5855" w:rsidRDefault="00BD5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D4E07ED-BC17-7448-953C-D44438DB5BEE}"/>
    <w:embedBold r:id="rId2" w:fontKey="{5CBDB92A-EA78-264A-B12A-9BD86CAA693E}"/>
    <w:embedItalic r:id="rId3" w:fontKey="{AE877FBD-10A8-AB48-BE47-091B4C78E4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B10AF37-2E0B-F845-AAA7-7EB7E7C4112A}"/>
    <w:embedBold r:id="rId5" w:fontKey="{8F161399-C2A0-4541-9480-9902F7D3FA24}"/>
    <w:embedItalic r:id="rId6" w:fontKey="{D010A9CA-A2EE-D34F-822C-69EDCF8B63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A7A3E283-4992-414C-AB09-2033FD261E01}"/>
    <w:embedBold r:id="rId8" w:fontKey="{D7A86460-C271-554F-9A9D-181A7CF48213}"/>
    <w:embedItalic r:id="rId9" w:fontKey="{DF8144E3-B867-9843-9BB5-C1D3379F756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36DFAB8D-BF67-C848-81E7-97BC0C5F0F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799FF" w14:textId="77777777" w:rsidR="004E7C81" w:rsidRDefault="004E7C81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79F2A" w14:textId="0AEB2862" w:rsidR="004E7C81" w:rsidRDefault="00EA3B86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  <w:color w:val="000000"/>
        <w14:ligatures w14:val="non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DC8EC65" wp14:editId="09AE769B">
              <wp:simplePos x="0" y="0"/>
              <wp:positionH relativeFrom="column">
                <wp:posOffset>-1071245</wp:posOffset>
              </wp:positionH>
              <wp:positionV relativeFrom="paragraph">
                <wp:posOffset>-4372221</wp:posOffset>
              </wp:positionV>
              <wp:extent cx="8572500" cy="6350"/>
              <wp:effectExtent l="0" t="0" r="12700" b="19050"/>
              <wp:wrapNone/>
              <wp:docPr id="92393968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572500" cy="6350"/>
                      </a:xfrm>
                      <a:prstGeom prst="line">
                        <a:avLst/>
                      </a:prstGeom>
                      <a:ln w="6350">
                        <a:solidFill>
                          <a:schemeClr val="accent1"/>
                        </a:solidFill>
                        <a:prstDash val="lgDash"/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5AA386" id="Straight Connector 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4.35pt,-344.25pt" to="590.65pt,-343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" strokecolor="#288ac3 [3204]" strokeweight=".5pt">
              <v:stroke dashstyle="longDash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CD267EB" wp14:editId="3A65D024">
              <wp:simplePos x="0" y="0"/>
              <wp:positionH relativeFrom="column">
                <wp:posOffset>3124200</wp:posOffset>
              </wp:positionH>
              <wp:positionV relativeFrom="paragraph">
                <wp:posOffset>-225091</wp:posOffset>
              </wp:positionV>
              <wp:extent cx="1838325" cy="241935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38325" cy="241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FE636A" w14:textId="6BBB53C6" w:rsidR="004E7C81" w:rsidRDefault="00EA3B86" w:rsidP="00EA3B86">
                          <w:pPr>
                            <w:pStyle w:val="Footer"/>
                          </w:pPr>
                          <w:fldSimple w:instr=" TITLE  \* MERGEFORMAT ">
                            <w:r>
                              <w:t>DNA Remix</w:t>
                            </w:r>
                          </w:fldSimple>
                          <w:fldSimple w:instr=" TITLE  \* MERGEFORMAT ">
                            <w:r>
                              <w:t>DNA Remix</w:t>
                            </w:r>
                          </w:fldSimple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CD267EB" id="Rectangle 1" o:spid="_x0000_s1027" style="position:absolute;margin-left:246pt;margin-top:-17.7pt;width:144.75pt;height:19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" filled="f" stroked="f">
              <v:textbox inset="2.53958mm,1.2694mm,2.53958mm,1.2694mm">
                <w:txbxContent>
                  <w:p w14:paraId="2FFE636A" w14:textId="6BBB53C6" w:rsidR="004E7C81" w:rsidRDefault="00EA3B86" w:rsidP="00EA3B86">
                    <w:pPr>
                      <w:pStyle w:val="Footer"/>
                    </w:pPr>
                    <w:fldSimple w:instr=" TITLE  \* MERGEFORMAT ">
                      <w:r>
                        <w:t>DNA Remix</w:t>
                      </w:r>
                    </w:fldSimple>
                    <w:fldSimple w:instr=" TITLE  \* MERGEFORMAT ">
                      <w:r>
                        <w:t>DNA Remix</w:t>
                      </w:r>
                    </w:fldSimple>
                  </w:p>
                </w:txbxContent>
              </v:textbox>
              <w10:wrap type="square"/>
            </v:rect>
          </w:pict>
        </mc:Fallback>
      </mc:AlternateContent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noProof/>
      </w:rPr>
      <w:drawing>
        <wp:anchor distT="0" distB="0" distL="0" distR="0" simplePos="0" relativeHeight="251658240" behindDoc="1" locked="0" layoutInCell="1" hidden="0" allowOverlap="1" wp14:anchorId="7C510098" wp14:editId="73533907">
          <wp:simplePos x="0" y="0"/>
          <wp:positionH relativeFrom="column">
            <wp:posOffset>1040569</wp:posOffset>
          </wp:positionH>
          <wp:positionV relativeFrom="paragraph">
            <wp:posOffset>-239931</wp:posOffset>
          </wp:positionV>
          <wp:extent cx="4902200" cy="508000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B636F" w14:textId="77777777" w:rsidR="004E7C81" w:rsidRDefault="004E7C81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872C8E" w14:textId="77777777" w:rsidR="00BD5855" w:rsidRDefault="00BD5855">
      <w:pPr>
        <w:spacing w:after="0" w:line="240" w:lineRule="auto"/>
      </w:pPr>
      <w:r>
        <w:separator/>
      </w:r>
    </w:p>
  </w:footnote>
  <w:footnote w:type="continuationSeparator" w:id="0">
    <w:p w14:paraId="3C50935C" w14:textId="77777777" w:rsidR="00BD5855" w:rsidRDefault="00BD58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725A6" w14:textId="77777777" w:rsidR="004E7C81" w:rsidRDefault="004E7C8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C3A32" w14:textId="188394AB" w:rsidR="004E7C81" w:rsidRDefault="004E7C8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BE76D" w14:textId="77777777" w:rsidR="004E7C81" w:rsidRDefault="004E7C8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96905603">
    <w:abstractNumId w:val="2"/>
  </w:num>
  <w:num w:numId="2" w16cid:durableId="1771200790">
    <w:abstractNumId w:val="1"/>
  </w:num>
  <w:num w:numId="3" w16cid:durableId="729034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embedTrueTypeFonts/>
  <w:proofState w:spelling="clean" w:grammar="clean"/>
  <w:attachedTemplate r:id="rId1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7C81"/>
    <w:rsid w:val="00445830"/>
    <w:rsid w:val="00481501"/>
    <w:rsid w:val="004E7C81"/>
    <w:rsid w:val="00780BA2"/>
    <w:rsid w:val="00843190"/>
    <w:rsid w:val="00BD5855"/>
    <w:rsid w:val="00CB4461"/>
    <w:rsid w:val="00EA3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9A24A8"/>
  <w15:docId w15:val="{751DDB42-2F12-1149-819A-D7F44C249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EA3B86"/>
    <w:rPr>
      <w:rFonts w:eastAsiaTheme="minorHAnsi"/>
      <w:kern w:val="2"/>
      <w:lang w:val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EA3B86"/>
    <w:pPr>
      <w:spacing w:before="200" w:after="120" w:line="240" w:lineRule="auto"/>
      <w:outlineLvl w:val="0"/>
    </w:pPr>
    <w:rPr>
      <w:rFonts w:eastAsia="Times New Roman"/>
      <w:b/>
      <w:bCs/>
      <w:color w:val="971D20" w:themeColor="accent3"/>
      <w:kern w:val="36"/>
      <w:shd w:val="clear" w:color="auto" w:fill="FFFFFF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3B86"/>
    <w:pPr>
      <w:outlineLvl w:val="1"/>
    </w:pPr>
    <w:rPr>
      <w:i/>
      <w:iCs/>
      <w:color w:val="971D20" w:themeColor="accent3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EA3B86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EA3B86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3B86"/>
    <w:pPr>
      <w:keepNext/>
      <w:keepLines/>
      <w:spacing w:before="80" w:after="40"/>
      <w:outlineLvl w:val="4"/>
    </w:pPr>
    <w:rPr>
      <w:rFonts w:eastAsiaTheme="majorEastAsia" w:cstheme="majorBidi"/>
      <w:color w:val="1E679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3B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A3B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A3B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A3B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  <w:rsid w:val="00EA3B86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EA3B86"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EA3B86"/>
    <w:rPr>
      <w:b/>
      <w:bCs/>
      <w: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A3B86"/>
    <w:rPr>
      <w:rFonts w:eastAsiaTheme="majorEastAsia" w:cstheme="majorBidi"/>
      <w:color w:val="595959" w:themeColor="text1" w:themeTint="A6"/>
      <w:kern w:val="2"/>
      <w:lang w:val="en-US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A3B86"/>
    <w:rPr>
      <w:rFonts w:eastAsiaTheme="majorEastAsia" w:cstheme="majorBidi"/>
      <w:i/>
      <w:iCs/>
      <w:color w:val="272727" w:themeColor="text1" w:themeTint="D8"/>
      <w:kern w:val="2"/>
      <w:lang w:val="en-US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A3B86"/>
    <w:rPr>
      <w:rFonts w:eastAsiaTheme="majorEastAsia" w:cstheme="majorBidi"/>
      <w:color w:val="272727" w:themeColor="text1" w:themeTint="D8"/>
      <w:kern w:val="2"/>
      <w:lang w:val="en-US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EA3B86"/>
    <w:rPr>
      <w:rFonts w:eastAsia="Times New Roman"/>
      <w:b/>
      <w:bCs/>
      <w:color w:val="971D20" w:themeColor="accent3"/>
      <w:kern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EA3B86"/>
    <w:rPr>
      <w:rFonts w:eastAsiaTheme="minorHAnsi"/>
      <w:i/>
      <w:iCs/>
      <w:color w:val="971D20" w:themeColor="accent3"/>
      <w:kern w:val="2"/>
      <w:lang w:val="en-US"/>
      <w14:ligatures w14:val="standardContextual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EA3B86"/>
    <w:rPr>
      <w:rFonts w:eastAsiaTheme="minorHAnsi"/>
      <w:i/>
      <w:iCs/>
      <w:kern w:val="2"/>
      <w:sz w:val="18"/>
      <w:szCs w:val="18"/>
      <w:lang w:val="en-US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EA3B86"/>
    <w:rPr>
      <w:rFonts w:eastAsiaTheme="minorHAnsi"/>
      <w:caps/>
      <w:kern w:val="2"/>
      <w:lang w:val="en-US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3B86"/>
    <w:rPr>
      <w:rFonts w:eastAsiaTheme="majorEastAsia" w:cstheme="majorBidi"/>
      <w:color w:val="1E6792" w:themeColor="accent1" w:themeShade="BF"/>
      <w:kern w:val="2"/>
      <w:lang w:val="en-US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A3B86"/>
    <w:rPr>
      <w:rFonts w:eastAsiaTheme="majorEastAsia" w:cstheme="majorBidi"/>
      <w:i/>
      <w:iCs/>
      <w:color w:val="595959" w:themeColor="text1" w:themeTint="A6"/>
      <w:kern w:val="2"/>
      <w:lang w:val="en-US"/>
      <w14:ligatures w14:val="standardContextual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EA3B86"/>
    <w:rPr>
      <w:rFonts w:eastAsiaTheme="minorHAnsi"/>
      <w:b/>
      <w:bCs/>
      <w:caps/>
      <w:kern w:val="2"/>
      <w:sz w:val="32"/>
      <w:szCs w:val="32"/>
      <w:lang w:val="en-US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EA3B86"/>
    <w:rPr>
      <w:color w:val="288AC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EA3B86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EA3B86"/>
    <w:rPr>
      <w:rFonts w:eastAsiaTheme="minorHAnsi"/>
      <w:b/>
      <w:bCs/>
      <w:caps/>
      <w:kern w:val="2"/>
      <w:lang w:val="en-US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EA3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lockQuote">
    <w:name w:val="Block Quote"/>
    <w:basedOn w:val="Normal"/>
    <w:qFormat/>
    <w:rsid w:val="00EA3B86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EA3B86"/>
    <w:rPr>
      <w:color w:val="288AC3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3B8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A3B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3B86"/>
    <w:rPr>
      <w:rFonts w:eastAsiaTheme="minorHAnsi"/>
      <w:kern w:val="2"/>
      <w:lang w:val="en-US"/>
      <w14:ligatures w14:val="standardContextual"/>
    </w:rPr>
  </w:style>
  <w:style w:type="paragraph" w:styleId="ListParagraph">
    <w:name w:val="List Paragraph"/>
    <w:basedOn w:val="Normal"/>
    <w:uiPriority w:val="34"/>
    <w:qFormat/>
    <w:rsid w:val="00EA3B86"/>
    <w:pPr>
      <w:ind w:left="720"/>
      <w:contextualSpacing/>
    </w:pPr>
  </w:style>
  <w:style w:type="paragraph" w:customStyle="1" w:styleId="AnswerKey">
    <w:name w:val="Answer Key"/>
    <w:basedOn w:val="Normal"/>
    <w:qFormat/>
    <w:rsid w:val="00EA3B86"/>
    <w:rPr>
      <w:color w:val="FFFFFF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gracia/Documents/LEARN/2025%20Rebrand/LEARN%20Document%20Templates/LEARN%20Vertical%20Template%202025.dotx" TargetMode="External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FFFFFF"/>
      </a:accent5>
      <a:accent6>
        <a:srgbClr val="FFFFFF"/>
      </a:accent6>
      <a:hlink>
        <a:srgbClr val="288AC3"/>
      </a:hlink>
      <a:folHlink>
        <a:srgbClr val="288AC3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LEARN Vertical Template 2025.dotx</Template>
  <TotalTime>1</TotalTime>
  <Pages>1</Pages>
  <Words>74</Words>
  <Characters>388</Characters>
  <Application>Microsoft Office Word</Application>
  <DocSecurity>0</DocSecurity>
  <Lines>25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DNA Remix</vt:lpstr>
    </vt:vector>
  </TitlesOfParts>
  <Manager/>
  <Company/>
  <LinksUpToDate>false</LinksUpToDate>
  <CharactersWithSpaces>450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DNA Remix</dc:title>
  <dc:subject/>
  <dc:creator>K20 Center</dc:creator>
  <cp:keywords/>
  <dc:description/>
  <cp:lastModifiedBy>Gracia, Ann M.</cp:lastModifiedBy>
  <cp:revision>3</cp:revision>
  <cp:lastPrinted>2026-02-26T16:51:00Z</cp:lastPrinted>
  <dcterms:created xsi:type="dcterms:W3CDTF">2026-02-26T16:51:00Z</dcterms:created>
  <dcterms:modified xsi:type="dcterms:W3CDTF">2026-02-26T16:51:00Z</dcterms:modified>
  <cp:category/>
</cp:coreProperties>
</file>