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D27C1" w14:textId="77777777" w:rsidR="00067E39" w:rsidRPr="00651069" w:rsidRDefault="00000000" w:rsidP="00651069">
      <w:pPr>
        <w:pStyle w:val="Title"/>
      </w:pPr>
      <w:r w:rsidRPr="00651069">
        <w:t>MUTATIONS PRESENTATION INSTRUCTIONS AND CHECKLIST</w:t>
      </w:r>
    </w:p>
    <w:p w14:paraId="235ADC46" w14:textId="77777777" w:rsidR="00067E39" w:rsidRPr="00651069" w:rsidRDefault="00000000" w:rsidP="00651069">
      <w:pPr>
        <w:pStyle w:val="Heading1"/>
      </w:pPr>
      <w:r w:rsidRPr="00651069">
        <w:t>Instructions</w:t>
      </w:r>
    </w:p>
    <w:p w14:paraId="6FC13601" w14:textId="6E432086" w:rsidR="00067E39" w:rsidRDefault="00000000">
      <w:pPr>
        <w:numPr>
          <w:ilvl w:val="0"/>
          <w:numId w:val="2"/>
        </w:numPr>
        <w:spacing w:after="0"/>
      </w:pPr>
      <w:r>
        <w:t>Follow the checklist below to create a slideshow presentation about your selected mutation.</w:t>
      </w:r>
    </w:p>
    <w:p w14:paraId="6241B6A1" w14:textId="77777777" w:rsidR="00067E39" w:rsidRDefault="00000000">
      <w:pPr>
        <w:numPr>
          <w:ilvl w:val="0"/>
          <w:numId w:val="2"/>
        </w:numPr>
        <w:spacing w:after="0"/>
      </w:pPr>
      <w:r>
        <w:t>After your slideshow is complete, you and your group will present it to the class.</w:t>
      </w:r>
    </w:p>
    <w:p w14:paraId="0E08187B" w14:textId="77777777" w:rsidR="00067E39" w:rsidRDefault="00000000">
      <w:pPr>
        <w:numPr>
          <w:ilvl w:val="0"/>
          <w:numId w:val="2"/>
        </w:numPr>
      </w:pPr>
      <w:r>
        <w:t>You will be evaluated using the rubric on the last page.</w:t>
      </w:r>
    </w:p>
    <w:p w14:paraId="679FDFED" w14:textId="77777777" w:rsidR="00067E39" w:rsidRDefault="00000000">
      <w:pPr>
        <w:pStyle w:val="Heading1"/>
      </w:pPr>
      <w:bookmarkStart w:id="0" w:name="_jmolpsanh8po" w:colFirst="0" w:colLast="0"/>
      <w:bookmarkEnd w:id="0"/>
      <w:r>
        <w:t>Slideshow Checklist</w:t>
      </w:r>
    </w:p>
    <w:p w14:paraId="7B5E7E9B" w14:textId="77777777" w:rsidR="00067E39" w:rsidRDefault="00000000">
      <w:r>
        <w:t xml:space="preserve">As you add elements to your slideshow, check them </w:t>
      </w:r>
      <w:proofErr w:type="gramStart"/>
      <w:r>
        <w:t>off of</w:t>
      </w:r>
      <w:proofErr w:type="gramEnd"/>
      <w:r>
        <w:t xml:space="preserve"> this list. You should include all elements on the slide they are listed with.</w:t>
      </w:r>
    </w:p>
    <w:p w14:paraId="732BF5A5" w14:textId="77777777" w:rsidR="00067E39" w:rsidRDefault="00000000">
      <w:pPr>
        <w:pStyle w:val="Heading2"/>
      </w:pPr>
      <w:r>
        <w:t>Slide 1: Title and Group Members</w:t>
      </w:r>
    </w:p>
    <w:p w14:paraId="787BA603" w14:textId="77777777" w:rsidR="00067E39" w:rsidRDefault="00000000" w:rsidP="00E265AB">
      <w:pPr>
        <w:numPr>
          <w:ilvl w:val="0"/>
          <w:numId w:val="3"/>
        </w:numPr>
        <w:spacing w:after="0"/>
      </w:pPr>
      <w:r>
        <w:t>Clear title that connects to mutations.</w:t>
      </w:r>
    </w:p>
    <w:p w14:paraId="3A9CB0A9" w14:textId="77777777" w:rsidR="00067E39" w:rsidRDefault="00000000" w:rsidP="00E265AB">
      <w:pPr>
        <w:numPr>
          <w:ilvl w:val="0"/>
          <w:numId w:val="3"/>
        </w:numPr>
      </w:pPr>
      <w:r>
        <w:t>Names of all group members are listed.</w:t>
      </w:r>
    </w:p>
    <w:p w14:paraId="283208B4" w14:textId="77777777" w:rsidR="00067E39" w:rsidRDefault="00000000">
      <w:pPr>
        <w:pStyle w:val="Heading2"/>
      </w:pPr>
      <w:bookmarkStart w:id="1" w:name="_ovk5k4kaklt" w:colFirst="0" w:colLast="0"/>
      <w:bookmarkEnd w:id="1"/>
      <w:r>
        <w:t>Slide 2: Information about the mutation</w:t>
      </w:r>
    </w:p>
    <w:p w14:paraId="2284BBE8" w14:textId="77777777" w:rsidR="00067E39" w:rsidRDefault="00000000" w:rsidP="00E265AB">
      <w:pPr>
        <w:numPr>
          <w:ilvl w:val="0"/>
          <w:numId w:val="4"/>
        </w:numPr>
        <w:spacing w:after="0"/>
      </w:pPr>
      <w:r>
        <w:t>1-2 sentence summary of what   your selected mutation is.</w:t>
      </w:r>
    </w:p>
    <w:p w14:paraId="592976F1" w14:textId="77777777" w:rsidR="00067E39" w:rsidRDefault="00000000" w:rsidP="00E265AB">
      <w:pPr>
        <w:numPr>
          <w:ilvl w:val="0"/>
          <w:numId w:val="4"/>
        </w:numPr>
        <w:spacing w:after="0"/>
      </w:pPr>
      <w:r>
        <w:t>Identify whether the mutation is harmful, beneficial, or neutral.</w:t>
      </w:r>
    </w:p>
    <w:p w14:paraId="26C4D637" w14:textId="77777777" w:rsidR="00067E39" w:rsidRDefault="00000000" w:rsidP="00E265AB">
      <w:pPr>
        <w:numPr>
          <w:ilvl w:val="0"/>
          <w:numId w:val="4"/>
        </w:numPr>
        <w:spacing w:after="0"/>
      </w:pPr>
      <w:r>
        <w:t>Explain why the mutation is harmful, beneficial, or neutral.</w:t>
      </w:r>
    </w:p>
    <w:p w14:paraId="685ACD93" w14:textId="77777777" w:rsidR="00067E39" w:rsidRDefault="00000000" w:rsidP="00E265AB">
      <w:pPr>
        <w:numPr>
          <w:ilvl w:val="0"/>
          <w:numId w:val="4"/>
        </w:numPr>
        <w:spacing w:after="0"/>
      </w:pPr>
      <w:r>
        <w:t>Identify the type of inheritance (if there is an inheritance pattern).</w:t>
      </w:r>
    </w:p>
    <w:p w14:paraId="7E8D792F" w14:textId="77777777" w:rsidR="00067E39" w:rsidRDefault="00000000" w:rsidP="00E265AB">
      <w:pPr>
        <w:numPr>
          <w:ilvl w:val="0"/>
          <w:numId w:val="4"/>
        </w:numPr>
      </w:pPr>
      <w:r>
        <w:t>Add a picture or diagram that clearly shows the mutation.</w:t>
      </w:r>
    </w:p>
    <w:p w14:paraId="146EF8C9" w14:textId="77777777" w:rsidR="00067E39" w:rsidRDefault="00000000">
      <w:pPr>
        <w:pStyle w:val="Heading2"/>
      </w:pPr>
      <w:bookmarkStart w:id="2" w:name="_ip7i7qfnpl1l" w:colFirst="0" w:colLast="0"/>
      <w:bookmarkEnd w:id="2"/>
      <w:r>
        <w:t>Slide 3: DNA to protein to organism chain</w:t>
      </w:r>
    </w:p>
    <w:p w14:paraId="004B027A" w14:textId="77777777" w:rsidR="00067E39" w:rsidRDefault="00000000" w:rsidP="00E265AB">
      <w:pPr>
        <w:numPr>
          <w:ilvl w:val="0"/>
          <w:numId w:val="5"/>
        </w:numPr>
        <w:spacing w:after="0"/>
      </w:pPr>
      <w:r>
        <w:t>Show the original DNA strand, the original protein, and the original organism.</w:t>
      </w:r>
    </w:p>
    <w:p w14:paraId="58AAB26C" w14:textId="77777777" w:rsidR="00067E39" w:rsidRDefault="00000000" w:rsidP="00E265AB">
      <w:pPr>
        <w:numPr>
          <w:ilvl w:val="0"/>
          <w:numId w:val="5"/>
        </w:numPr>
        <w:spacing w:after="0"/>
      </w:pPr>
      <w:r>
        <w:t>Show the mutated DNA strand, the changed protein, and the changed organism.</w:t>
      </w:r>
    </w:p>
    <w:p w14:paraId="278BCA9B" w14:textId="77777777" w:rsidR="00067E39" w:rsidRDefault="00000000" w:rsidP="00E265AB">
      <w:pPr>
        <w:numPr>
          <w:ilvl w:val="0"/>
          <w:numId w:val="5"/>
        </w:numPr>
      </w:pPr>
      <w:r>
        <w:t>Label all diagrams clearly.</w:t>
      </w:r>
    </w:p>
    <w:p w14:paraId="38E8575A" w14:textId="77777777" w:rsidR="00067E39" w:rsidRDefault="00000000">
      <w:pPr>
        <w:pStyle w:val="Heading1"/>
      </w:pPr>
      <w:bookmarkStart w:id="3" w:name="_ml3wfxan253z" w:colFirst="0" w:colLast="0"/>
      <w:bookmarkEnd w:id="3"/>
      <w:r>
        <w:t>Scoring Guide</w:t>
      </w:r>
    </w:p>
    <w:tbl>
      <w:tblPr>
        <w:tblStyle w:val="a"/>
        <w:tblW w:w="681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1702"/>
        <w:gridCol w:w="1702"/>
        <w:gridCol w:w="1703"/>
        <w:gridCol w:w="1703"/>
      </w:tblGrid>
      <w:tr w:rsidR="00067E39" w14:paraId="610E681C" w14:textId="77777777">
        <w:trPr>
          <w:trHeight w:val="470"/>
        </w:trPr>
        <w:tc>
          <w:tcPr>
            <w:tcW w:w="170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46BF6A1" w14:textId="77777777" w:rsidR="00067E39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Excellent</w:t>
            </w:r>
          </w:p>
          <w:p w14:paraId="7CE15DA5" w14:textId="77777777" w:rsidR="00067E39" w:rsidRDefault="00000000">
            <w:pPr>
              <w:spacing w:after="0" w:line="240" w:lineRule="auto"/>
            </w:pPr>
            <w:r>
              <w:t>25-28 points</w:t>
            </w:r>
          </w:p>
        </w:tc>
        <w:tc>
          <w:tcPr>
            <w:tcW w:w="170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D27701" w14:textId="77777777" w:rsidR="00067E39" w:rsidRDefault="00000000">
            <w:pPr>
              <w:spacing w:after="0" w:line="240" w:lineRule="auto"/>
            </w:pPr>
            <w:r>
              <w:rPr>
                <w:b/>
                <w:bCs/>
              </w:rPr>
              <w:t>Good</w:t>
            </w:r>
          </w:p>
          <w:p w14:paraId="612C4923" w14:textId="77777777" w:rsidR="00067E39" w:rsidRDefault="00000000">
            <w:pPr>
              <w:spacing w:after="0" w:line="240" w:lineRule="auto"/>
            </w:pPr>
            <w:r>
              <w:t>20-24 points</w:t>
            </w:r>
          </w:p>
        </w:tc>
        <w:tc>
          <w:tcPr>
            <w:tcW w:w="170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AFEB394" w14:textId="77777777" w:rsidR="00067E39" w:rsidRDefault="00000000">
            <w:pPr>
              <w:spacing w:after="0" w:line="240" w:lineRule="auto"/>
            </w:pPr>
            <w:r>
              <w:rPr>
                <w:b/>
                <w:bCs/>
              </w:rPr>
              <w:t>Developing</w:t>
            </w:r>
          </w:p>
          <w:p w14:paraId="183C3C3D" w14:textId="77777777" w:rsidR="00067E39" w:rsidRDefault="00000000">
            <w:pPr>
              <w:spacing w:after="0" w:line="240" w:lineRule="auto"/>
            </w:pPr>
            <w:r>
              <w:t>15-19 points</w:t>
            </w:r>
          </w:p>
        </w:tc>
        <w:tc>
          <w:tcPr>
            <w:tcW w:w="1702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9DFB338" w14:textId="77777777" w:rsidR="00067E39" w:rsidRDefault="00000000">
            <w:pPr>
              <w:spacing w:after="0" w:line="240" w:lineRule="auto"/>
            </w:pPr>
            <w:r>
              <w:rPr>
                <w:b/>
                <w:bCs/>
              </w:rPr>
              <w:t>Needs work</w:t>
            </w:r>
          </w:p>
          <w:p w14:paraId="75EB5AFC" w14:textId="77777777" w:rsidR="00067E39" w:rsidRDefault="00000000">
            <w:pPr>
              <w:spacing w:after="0" w:line="240" w:lineRule="auto"/>
            </w:pPr>
            <w:r>
              <w:t>0-14 points</w:t>
            </w:r>
          </w:p>
        </w:tc>
      </w:tr>
    </w:tbl>
    <w:p w14:paraId="1A62A3C1" w14:textId="4692E590" w:rsidR="00067E39" w:rsidRDefault="00067E39"/>
    <w:sectPr w:rsidR="00067E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6452B" w14:textId="77777777" w:rsidR="00454431" w:rsidRDefault="00454431">
      <w:pPr>
        <w:spacing w:after="0" w:line="240" w:lineRule="auto"/>
      </w:pPr>
      <w:r>
        <w:separator/>
      </w:r>
    </w:p>
  </w:endnote>
  <w:endnote w:type="continuationSeparator" w:id="0">
    <w:p w14:paraId="6010AF62" w14:textId="77777777" w:rsidR="00454431" w:rsidRDefault="00454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CD1C40D2-59B9-FA4D-9538-5A6E9B9F88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999023-A211-914B-AA13-F62AC3BF104A}"/>
    <w:embedBold r:id="rId3" w:fontKey="{DCF78217-3456-4144-A9AC-20BB7E68AE8A}"/>
    <w:embedItalic r:id="rId4" w:fontKey="{2DED6AE4-6B15-844B-AE8A-443900F98F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35D7C07-56FA-144E-A0DA-B58B828DB00C}"/>
    <w:embedBold r:id="rId6" w:fontKey="{7DD8B8CC-1E92-BD44-B578-DE34B0C20021}"/>
    <w:embedItalic r:id="rId7" w:fontKey="{D2D8D457-7CCC-2845-B061-4EC78B0F56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E8F7F1A-6007-9846-9996-3B0FC1E04856}"/>
    <w:embedBold r:id="rId9" w:fontKey="{9668260C-5609-F246-B290-937E1BBE3ABB}"/>
    <w:embedItalic r:id="rId10" w:fontKey="{FA1272EC-03B5-DB45-A9E0-974A6012EE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0B25F395-6C75-044C-8193-375890184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54924" w14:textId="77777777" w:rsidR="00067E39" w:rsidRDefault="00067E3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967DB" w14:textId="73F99EDA" w:rsidR="00067E39" w:rsidRDefault="0065106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DE192BE" wp14:editId="1B1F543B">
              <wp:simplePos x="0" y="0"/>
              <wp:positionH relativeFrom="column">
                <wp:posOffset>2674620</wp:posOffset>
              </wp:positionH>
              <wp:positionV relativeFrom="paragraph">
                <wp:posOffset>16545</wp:posOffset>
              </wp:positionV>
              <wp:extent cx="2291080" cy="28702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108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1D54A9" w14:textId="77777777" w:rsidR="00067E39" w:rsidRPr="00651069" w:rsidRDefault="00000000" w:rsidP="00651069">
                          <w:pPr>
                            <w:pStyle w:val="Footer"/>
                          </w:pPr>
                          <w:r w:rsidRPr="00651069">
                            <w:t>DNA REMIX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E192BE" id="Rectangle 1" o:spid="_x0000_s1026" style="position:absolute;margin-left:210.6pt;margin-top:1.3pt;width:180.4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" filled="f" stroked="f">
              <v:textbox inset="2.53958mm,1.2694mm,2.53958mm,1.2694mm">
                <w:txbxContent>
                  <w:p w14:paraId="161D54A9" w14:textId="77777777" w:rsidR="00067E39" w:rsidRPr="00651069" w:rsidRDefault="00000000" w:rsidP="00651069">
                    <w:pPr>
                      <w:pStyle w:val="Footer"/>
                    </w:pPr>
                    <w:r w:rsidRPr="00651069">
                      <w:t>DNA REMIX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5C1C894D" wp14:editId="55F038CE">
          <wp:simplePos x="0" y="0"/>
          <wp:positionH relativeFrom="column">
            <wp:posOffset>1040130</wp:posOffset>
          </wp:positionH>
          <wp:positionV relativeFrom="paragraph">
            <wp:posOffset>-12214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5C911" w14:textId="77777777" w:rsidR="00067E39" w:rsidRDefault="00067E39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325DA" w14:textId="77777777" w:rsidR="00454431" w:rsidRDefault="00454431">
      <w:pPr>
        <w:spacing w:after="0" w:line="240" w:lineRule="auto"/>
      </w:pPr>
      <w:r>
        <w:separator/>
      </w:r>
    </w:p>
  </w:footnote>
  <w:footnote w:type="continuationSeparator" w:id="0">
    <w:p w14:paraId="51EBBDE0" w14:textId="77777777" w:rsidR="00454431" w:rsidRDefault="00454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EF8BC" w14:textId="77777777" w:rsidR="00067E39" w:rsidRDefault="00067E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4B729" w14:textId="77777777" w:rsidR="00067E39" w:rsidRDefault="00067E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F3D1C" w14:textId="77777777" w:rsidR="00067E39" w:rsidRDefault="00067E3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916F6"/>
    <w:multiLevelType w:val="multilevel"/>
    <w:tmpl w:val="B52AA2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7C02BB"/>
    <w:multiLevelType w:val="multilevel"/>
    <w:tmpl w:val="5A5CE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66D3C"/>
    <w:multiLevelType w:val="multilevel"/>
    <w:tmpl w:val="E89C4C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981D82"/>
    <w:multiLevelType w:val="multilevel"/>
    <w:tmpl w:val="28F000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AD80711"/>
    <w:multiLevelType w:val="multilevel"/>
    <w:tmpl w:val="90302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1610317">
    <w:abstractNumId w:val="4"/>
  </w:num>
  <w:num w:numId="2" w16cid:durableId="1700087246">
    <w:abstractNumId w:val="6"/>
  </w:num>
  <w:num w:numId="3" w16cid:durableId="594022426">
    <w:abstractNumId w:val="0"/>
  </w:num>
  <w:num w:numId="4" w16cid:durableId="960115361">
    <w:abstractNumId w:val="5"/>
  </w:num>
  <w:num w:numId="5" w16cid:durableId="1745832345">
    <w:abstractNumId w:val="2"/>
  </w:num>
  <w:num w:numId="6" w16cid:durableId="1296905603">
    <w:abstractNumId w:val="7"/>
  </w:num>
  <w:num w:numId="7" w16cid:durableId="1771200790">
    <w:abstractNumId w:val="3"/>
  </w:num>
  <w:num w:numId="8" w16cid:durableId="72903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39"/>
    <w:rsid w:val="00067E39"/>
    <w:rsid w:val="0020528F"/>
    <w:rsid w:val="002F4CC7"/>
    <w:rsid w:val="00454431"/>
    <w:rsid w:val="00651069"/>
    <w:rsid w:val="008167B3"/>
    <w:rsid w:val="00843190"/>
    <w:rsid w:val="008D471A"/>
    <w:rsid w:val="00CB4461"/>
    <w:rsid w:val="00E265AB"/>
    <w:rsid w:val="00E7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C2E57"/>
  <w15:docId w15:val="{751DDB42-2F12-1149-819A-D7F44C249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51069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1069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069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651069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651069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069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10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10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10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10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65106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51069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651069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651069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069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069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651069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51069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651069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651069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1069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069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651069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651069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51069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651069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651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651069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651069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06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1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069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651069"/>
    <w:pPr>
      <w:ind w:left="720"/>
      <w:contextualSpacing/>
    </w:pPr>
  </w:style>
  <w:style w:type="paragraph" w:customStyle="1" w:styleId="AnswerKey">
    <w:name w:val="Answer Key"/>
    <w:basedOn w:val="Normal"/>
    <w:qFormat/>
    <w:rsid w:val="00651069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1</Pages>
  <Words>209</Words>
  <Characters>1058</Characters>
  <Application>Microsoft Office Word</Application>
  <DocSecurity>0</DocSecurity>
  <Lines>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 Remix</dc:title>
  <dc:subject/>
  <dc:creator>K20 Center</dc:creator>
  <cp:keywords/>
  <dc:description/>
  <cp:lastModifiedBy>Gracia, Ann M.</cp:lastModifiedBy>
  <cp:revision>3</cp:revision>
  <cp:lastPrinted>2026-02-26T16:48:00Z</cp:lastPrinted>
  <dcterms:created xsi:type="dcterms:W3CDTF">2026-02-26T16:48:00Z</dcterms:created>
  <dcterms:modified xsi:type="dcterms:W3CDTF">2026-02-26T16:48:00Z</dcterms:modified>
  <cp:category/>
</cp:coreProperties>
</file>