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50D416" w14:textId="74CAAECA" w:rsidR="001F11D0" w:rsidRPr="002A6DFA" w:rsidRDefault="001F11D0" w:rsidP="001F11D0">
      <w:pPr>
        <w:pStyle w:val="Title"/>
        <w:rPr>
          <w:lang w:val="es-ES"/>
        </w:rPr>
      </w:pPr>
      <w:r w:rsidRPr="002A6DFA">
        <w:rPr>
          <w:lang w:val="es-ES"/>
        </w:rPr>
        <w:t>P</w:t>
      </w:r>
      <w:r w:rsidR="00CC3360">
        <w:rPr>
          <w:lang w:val="es-ES"/>
        </w:rPr>
        <w:t>á</w:t>
      </w:r>
      <w:r w:rsidRPr="002A6DFA">
        <w:rPr>
          <w:lang w:val="es-ES"/>
        </w:rPr>
        <w:t>s</w:t>
      </w:r>
      <w:r w:rsidR="00E0799D" w:rsidRPr="002A6DFA">
        <w:rPr>
          <w:lang w:val="es-ES"/>
        </w:rPr>
        <w:t xml:space="preserve">ame el </w:t>
      </w:r>
      <w:r w:rsidRPr="002A6DFA">
        <w:rPr>
          <w:lang w:val="es-ES"/>
        </w:rPr>
        <w:t>Problem</w:t>
      </w:r>
      <w:r w:rsidR="00E0799D" w:rsidRPr="002A6DFA">
        <w:rPr>
          <w:lang w:val="es-ES"/>
        </w:rPr>
        <w:t>a</w:t>
      </w:r>
    </w:p>
    <w:tbl>
      <w:tblPr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5210"/>
        <w:gridCol w:w="7730"/>
      </w:tblGrid>
      <w:tr w:rsidR="001F11D0" w:rsidRPr="002A6DFA" w14:paraId="17645A21" w14:textId="77777777" w:rsidTr="003274E3">
        <w:trPr>
          <w:trHeight w:val="1872"/>
        </w:trPr>
        <w:tc>
          <w:tcPr>
            <w:tcW w:w="201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E54960" w14:textId="78462178" w:rsidR="001F11D0" w:rsidRPr="002A6DFA" w:rsidRDefault="00E0799D" w:rsidP="001F11D0">
            <w:pPr>
              <w:spacing w:after="0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2A6DFA">
              <w:rPr>
                <w:rFonts w:asciiTheme="majorHAnsi" w:hAnsiTheme="majorHAnsi" w:cstheme="majorHAnsi"/>
                <w:b/>
                <w:bCs/>
                <w:lang w:val="es-ES"/>
              </w:rPr>
              <w:t>Estudiante</w:t>
            </w:r>
            <w:r w:rsidR="001F11D0" w:rsidRPr="002A6DFA">
              <w:rPr>
                <w:rFonts w:asciiTheme="majorHAnsi" w:hAnsiTheme="majorHAnsi" w:cstheme="majorHAnsi"/>
                <w:b/>
                <w:bCs/>
                <w:lang w:val="es-ES"/>
              </w:rPr>
              <w:t xml:space="preserve"> A: __________</w:t>
            </w:r>
          </w:p>
          <w:p w14:paraId="403CCB9B" w14:textId="7BD8C8E5" w:rsidR="001F11D0" w:rsidRPr="002A6DFA" w:rsidRDefault="001F11D0" w:rsidP="001F11D0">
            <w:pPr>
              <w:spacing w:after="0"/>
              <w:rPr>
                <w:lang w:val="es-ES"/>
              </w:rPr>
            </w:pPr>
            <w:r w:rsidRPr="002A6DFA">
              <w:rPr>
                <w:rFonts w:asciiTheme="majorHAnsi" w:hAnsiTheme="majorHAnsi" w:cstheme="majorHAnsi"/>
                <w:lang w:val="es-ES"/>
              </w:rPr>
              <w:t>Crea</w:t>
            </w:r>
            <w:r w:rsidR="00E0799D" w:rsidRPr="002A6DFA">
              <w:rPr>
                <w:rFonts w:asciiTheme="majorHAnsi" w:hAnsiTheme="majorHAnsi" w:cstheme="majorHAnsi"/>
                <w:lang w:val="es-ES"/>
              </w:rPr>
              <w:t xml:space="preserve"> la situación</w:t>
            </w:r>
            <w:r w:rsidRPr="002A6DFA">
              <w:rPr>
                <w:rFonts w:asciiTheme="majorHAnsi" w:hAnsiTheme="majorHAnsi" w:cstheme="majorHAnsi"/>
                <w:lang w:val="es-ES"/>
              </w:rPr>
              <w:t>.</w:t>
            </w:r>
          </w:p>
        </w:tc>
        <w:tc>
          <w:tcPr>
            <w:tcW w:w="2987" w:type="pct"/>
            <w:vAlign w:val="bottom"/>
          </w:tcPr>
          <w:p w14:paraId="67272C3C" w14:textId="77777777" w:rsidR="00E0799D" w:rsidRPr="002A6DFA" w:rsidRDefault="00E0799D" w:rsidP="00E0799D">
            <w:pPr>
              <w:spacing w:after="0" w:line="480" w:lineRule="auto"/>
              <w:jc w:val="center"/>
              <w:rPr>
                <w:lang w:val="es-ES"/>
              </w:rPr>
            </w:pPr>
            <w:r w:rsidRPr="002A6DFA">
              <w:rPr>
                <w:lang w:val="es-ES"/>
              </w:rPr>
              <w:t>Empezaste con</w:t>
            </w:r>
            <w:r w:rsidR="001F11D0" w:rsidRPr="002A6DFA">
              <w:rPr>
                <w:lang w:val="es-ES"/>
              </w:rPr>
              <w:t xml:space="preserve"> $____ </w:t>
            </w:r>
            <w:r w:rsidRPr="002A6DFA">
              <w:rPr>
                <w:lang w:val="es-ES"/>
              </w:rPr>
              <w:t>e</w:t>
            </w:r>
            <w:r w:rsidR="001F11D0" w:rsidRPr="002A6DFA">
              <w:rPr>
                <w:lang w:val="es-ES"/>
              </w:rPr>
              <w:t xml:space="preserve">n </w:t>
            </w:r>
            <w:r w:rsidRPr="002A6DFA">
              <w:rPr>
                <w:lang w:val="es-ES"/>
              </w:rPr>
              <w:t>tu cuenta de ahorros</w:t>
            </w:r>
            <w:r w:rsidR="001F11D0" w:rsidRPr="002A6DFA">
              <w:rPr>
                <w:lang w:val="es-ES"/>
              </w:rPr>
              <w:t xml:space="preserve">. </w:t>
            </w:r>
            <w:r w:rsidRPr="002A6DFA">
              <w:rPr>
                <w:lang w:val="es-ES"/>
              </w:rPr>
              <w:t xml:space="preserve">Y </w:t>
            </w:r>
            <w:r w:rsidRPr="002A6DFA">
              <w:rPr>
                <w:lang w:val="es-ES"/>
              </w:rPr>
              <w:t>por más que</w:t>
            </w:r>
          </w:p>
          <w:p w14:paraId="64D8F62D" w14:textId="77777777" w:rsidR="00E0799D" w:rsidRPr="002A6DFA" w:rsidRDefault="00E0799D" w:rsidP="00E0799D">
            <w:pPr>
              <w:spacing w:after="0" w:line="480" w:lineRule="auto"/>
              <w:jc w:val="center"/>
              <w:rPr>
                <w:lang w:val="es-ES"/>
              </w:rPr>
            </w:pPr>
            <w:r w:rsidRPr="002A6DFA">
              <w:rPr>
                <w:lang w:val="es-ES"/>
              </w:rPr>
              <w:t>intentes ahorrar, gastas $____ por semana. El banco te obliga a mantener</w:t>
            </w:r>
          </w:p>
          <w:p w14:paraId="775BCA14" w14:textId="532AC08A" w:rsidR="001F11D0" w:rsidRPr="002A6DFA" w:rsidRDefault="00E0799D" w:rsidP="00E0799D">
            <w:pPr>
              <w:spacing w:after="0" w:line="480" w:lineRule="auto"/>
              <w:jc w:val="center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2A6DFA">
              <w:rPr>
                <w:lang w:val="es-ES"/>
              </w:rPr>
              <w:t xml:space="preserve">al menos $____ en tu cuenta; </w:t>
            </w:r>
            <w:r w:rsidR="002A6DFA" w:rsidRPr="002A6DFA">
              <w:rPr>
                <w:lang w:val="es-ES"/>
              </w:rPr>
              <w:t>si no lo tienes en la cuenta</w:t>
            </w:r>
            <w:r w:rsidRPr="002A6DFA">
              <w:rPr>
                <w:lang w:val="es-ES"/>
              </w:rPr>
              <w:t>, te cobra comisiones.</w:t>
            </w:r>
          </w:p>
        </w:tc>
      </w:tr>
      <w:tr w:rsidR="001F11D0" w:rsidRPr="002A6DFA" w14:paraId="413907B5" w14:textId="77777777" w:rsidTr="003274E3">
        <w:trPr>
          <w:trHeight w:val="1872"/>
        </w:trPr>
        <w:tc>
          <w:tcPr>
            <w:tcW w:w="201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E25703" w14:textId="26A9CA25" w:rsidR="001F11D0" w:rsidRPr="002A6DFA" w:rsidRDefault="00E0799D" w:rsidP="001F11D0">
            <w:pPr>
              <w:spacing w:after="0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2A6DFA">
              <w:rPr>
                <w:rFonts w:asciiTheme="majorHAnsi" w:hAnsiTheme="majorHAnsi" w:cstheme="majorHAnsi"/>
                <w:b/>
                <w:bCs/>
                <w:lang w:val="es-ES"/>
              </w:rPr>
              <w:t>Estudiante</w:t>
            </w:r>
            <w:r w:rsidR="001F11D0" w:rsidRPr="002A6DFA">
              <w:rPr>
                <w:rFonts w:asciiTheme="majorHAnsi" w:hAnsiTheme="majorHAnsi" w:cstheme="majorHAnsi"/>
                <w:b/>
                <w:bCs/>
                <w:lang w:val="es-ES"/>
              </w:rPr>
              <w:t xml:space="preserve"> B: __________</w:t>
            </w:r>
          </w:p>
          <w:p w14:paraId="293102AE" w14:textId="289BFEF3" w:rsidR="001F11D0" w:rsidRPr="002A6DFA" w:rsidRDefault="002A6DFA" w:rsidP="001F11D0">
            <w:pPr>
              <w:spacing w:after="0"/>
              <w:rPr>
                <w:rFonts w:cstheme="minorHAnsi"/>
                <w:b/>
                <w:bCs/>
                <w:lang w:val="es-ES"/>
              </w:rPr>
            </w:pPr>
            <w:r w:rsidRPr="002A6DFA">
              <w:rPr>
                <w:rFonts w:asciiTheme="majorHAnsi" w:hAnsiTheme="majorHAnsi" w:cstheme="majorHAnsi"/>
                <w:lang w:val="es-ES"/>
              </w:rPr>
              <w:t>Escribe una desigualdad que represente el número de semanas que te quedan antes de empezar a pagar comisiones, si sigues con este hábito.</w:t>
            </w:r>
          </w:p>
        </w:tc>
        <w:tc>
          <w:tcPr>
            <w:tcW w:w="2987" w:type="pct"/>
            <w:vAlign w:val="center"/>
          </w:tcPr>
          <w:p w14:paraId="584098F6" w14:textId="77777777" w:rsidR="001F11D0" w:rsidRPr="002A6DFA" w:rsidRDefault="001F11D0" w:rsidP="001F11D0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lang w:val="es-ES"/>
              </w:rPr>
            </w:pPr>
          </w:p>
        </w:tc>
      </w:tr>
      <w:tr w:rsidR="001F11D0" w:rsidRPr="002A6DFA" w14:paraId="38A105B4" w14:textId="77777777" w:rsidTr="003274E3">
        <w:trPr>
          <w:trHeight w:val="1872"/>
        </w:trPr>
        <w:tc>
          <w:tcPr>
            <w:tcW w:w="201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3E98BA3" w14:textId="415A08F4" w:rsidR="001F11D0" w:rsidRPr="002A6DFA" w:rsidRDefault="00E0799D" w:rsidP="001F11D0">
            <w:pPr>
              <w:spacing w:after="0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2A6DFA">
              <w:rPr>
                <w:rFonts w:asciiTheme="majorHAnsi" w:hAnsiTheme="majorHAnsi" w:cstheme="majorHAnsi"/>
                <w:b/>
                <w:bCs/>
                <w:lang w:val="es-ES"/>
              </w:rPr>
              <w:t>Estudiante</w:t>
            </w:r>
            <w:r w:rsidR="001F11D0" w:rsidRPr="002A6DFA">
              <w:rPr>
                <w:rFonts w:asciiTheme="majorHAnsi" w:hAnsiTheme="majorHAnsi" w:cstheme="majorHAnsi"/>
                <w:b/>
                <w:bCs/>
                <w:lang w:val="es-ES"/>
              </w:rPr>
              <w:t xml:space="preserve"> C: __________</w:t>
            </w:r>
          </w:p>
          <w:p w14:paraId="719EC0BB" w14:textId="0238AE0A" w:rsidR="001F11D0" w:rsidRPr="002A6DFA" w:rsidRDefault="002A6DFA" w:rsidP="001F11D0">
            <w:pPr>
              <w:spacing w:after="0"/>
              <w:rPr>
                <w:rFonts w:cstheme="minorHAnsi"/>
                <w:b/>
                <w:bCs/>
                <w:lang w:val="es-ES"/>
              </w:rPr>
            </w:pPr>
            <w:r w:rsidRPr="002A6DFA">
              <w:rPr>
                <w:rFonts w:asciiTheme="majorHAnsi" w:hAnsiTheme="majorHAnsi" w:cstheme="majorHAnsi"/>
                <w:lang w:val="es-ES"/>
              </w:rPr>
              <w:t xml:space="preserve">Revisa el trabajo </w:t>
            </w:r>
            <w:r>
              <w:rPr>
                <w:rFonts w:asciiTheme="majorHAnsi" w:hAnsiTheme="majorHAnsi" w:cstheme="majorHAnsi"/>
                <w:lang w:val="es-ES"/>
              </w:rPr>
              <w:t>de estudiante</w:t>
            </w:r>
            <w:r w:rsidRPr="002A6DFA">
              <w:rPr>
                <w:rFonts w:asciiTheme="majorHAnsi" w:hAnsiTheme="majorHAnsi" w:cstheme="majorHAnsi"/>
                <w:lang w:val="es-ES"/>
              </w:rPr>
              <w:t xml:space="preserve"> B y luego completa el primer paso para resolver la desigualdad.</w:t>
            </w:r>
          </w:p>
        </w:tc>
        <w:tc>
          <w:tcPr>
            <w:tcW w:w="2987" w:type="pct"/>
            <w:vAlign w:val="center"/>
          </w:tcPr>
          <w:p w14:paraId="7254C1F0" w14:textId="77777777" w:rsidR="001F11D0" w:rsidRPr="002A6DFA" w:rsidRDefault="001F11D0" w:rsidP="001F11D0">
            <w:pPr>
              <w:spacing w:after="0"/>
              <w:jc w:val="center"/>
              <w:rPr>
                <w:rFonts w:cstheme="minorHAnsi"/>
                <w:b/>
                <w:bCs/>
                <w:lang w:val="es-ES"/>
              </w:rPr>
            </w:pPr>
          </w:p>
        </w:tc>
      </w:tr>
      <w:tr w:rsidR="001F11D0" w:rsidRPr="002A6DFA" w14:paraId="39B19C4B" w14:textId="77777777" w:rsidTr="003274E3">
        <w:trPr>
          <w:trHeight w:val="1872"/>
        </w:trPr>
        <w:tc>
          <w:tcPr>
            <w:tcW w:w="201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64AB6D" w14:textId="1ECDBB16" w:rsidR="001F11D0" w:rsidRPr="002A6DFA" w:rsidRDefault="00E0799D" w:rsidP="001F11D0">
            <w:pPr>
              <w:spacing w:after="0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2A6DFA">
              <w:rPr>
                <w:rFonts w:asciiTheme="majorHAnsi" w:hAnsiTheme="majorHAnsi" w:cstheme="majorHAnsi"/>
                <w:b/>
                <w:bCs/>
                <w:lang w:val="es-ES"/>
              </w:rPr>
              <w:t>Estudiante</w:t>
            </w:r>
            <w:r w:rsidR="001F11D0" w:rsidRPr="002A6DFA">
              <w:rPr>
                <w:rFonts w:asciiTheme="majorHAnsi" w:hAnsiTheme="majorHAnsi" w:cstheme="majorHAnsi"/>
                <w:b/>
                <w:bCs/>
                <w:lang w:val="es-ES"/>
              </w:rPr>
              <w:t xml:space="preserve"> D: __________</w:t>
            </w:r>
          </w:p>
          <w:p w14:paraId="751130B0" w14:textId="7AA8C9F2" w:rsidR="001F11D0" w:rsidRPr="002A6DFA" w:rsidRDefault="008D5914" w:rsidP="001F11D0">
            <w:pPr>
              <w:spacing w:after="0"/>
              <w:rPr>
                <w:rFonts w:cstheme="minorHAnsi"/>
                <w:b/>
                <w:bCs/>
                <w:lang w:val="es-ES"/>
              </w:rPr>
            </w:pPr>
            <w:r w:rsidRPr="008D5914">
              <w:rPr>
                <w:rFonts w:asciiTheme="majorHAnsi" w:hAnsiTheme="majorHAnsi" w:cstheme="majorHAnsi"/>
                <w:lang w:val="es-ES"/>
              </w:rPr>
              <w:t>Revisa el trabajo de</w:t>
            </w:r>
            <w:r>
              <w:rPr>
                <w:rFonts w:asciiTheme="majorHAnsi" w:hAnsiTheme="majorHAnsi" w:cstheme="majorHAnsi"/>
                <w:lang w:val="es-ES"/>
              </w:rPr>
              <w:t xml:space="preserve"> estudiante C</w:t>
            </w:r>
            <w:r w:rsidRPr="008D5914">
              <w:rPr>
                <w:rFonts w:asciiTheme="majorHAnsi" w:hAnsiTheme="majorHAnsi" w:cstheme="majorHAnsi"/>
                <w:lang w:val="es-ES"/>
              </w:rPr>
              <w:t xml:space="preserve"> y luego </w:t>
            </w:r>
            <w:r>
              <w:rPr>
                <w:rFonts w:asciiTheme="majorHAnsi" w:hAnsiTheme="majorHAnsi" w:cstheme="majorHAnsi"/>
                <w:lang w:val="es-ES"/>
              </w:rPr>
              <w:t>termina de</w:t>
            </w:r>
            <w:r w:rsidRPr="008D5914">
              <w:rPr>
                <w:rFonts w:asciiTheme="majorHAnsi" w:hAnsiTheme="majorHAnsi" w:cstheme="majorHAnsi"/>
                <w:lang w:val="es-ES"/>
              </w:rPr>
              <w:t xml:space="preserve"> resolver la desigualdad.</w:t>
            </w:r>
          </w:p>
        </w:tc>
        <w:tc>
          <w:tcPr>
            <w:tcW w:w="2987" w:type="pct"/>
            <w:vAlign w:val="center"/>
          </w:tcPr>
          <w:p w14:paraId="2F85C3B4" w14:textId="77777777" w:rsidR="001F11D0" w:rsidRPr="002A6DFA" w:rsidRDefault="001F11D0" w:rsidP="001F11D0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lang w:val="es-ES"/>
              </w:rPr>
            </w:pPr>
          </w:p>
        </w:tc>
      </w:tr>
    </w:tbl>
    <w:p w14:paraId="4218E15F" w14:textId="77777777" w:rsidR="001B5BA6" w:rsidRPr="002A6DFA" w:rsidRDefault="001B5BA6" w:rsidP="001F11D0">
      <w:pPr>
        <w:rPr>
          <w:lang w:val="es-ES"/>
        </w:rPr>
      </w:pPr>
    </w:p>
    <w:sectPr w:rsidR="001B5BA6" w:rsidRPr="002A6DFA" w:rsidSect="009A46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1685F9" w14:textId="77777777" w:rsidR="00C373DA" w:rsidRDefault="00C373DA" w:rsidP="009A4615">
      <w:pPr>
        <w:spacing w:after="0" w:line="240" w:lineRule="auto"/>
      </w:pPr>
      <w:r>
        <w:separator/>
      </w:r>
    </w:p>
  </w:endnote>
  <w:endnote w:type="continuationSeparator" w:id="0">
    <w:p w14:paraId="7C6A86F0" w14:textId="77777777" w:rsidR="00C373DA" w:rsidRDefault="00C373DA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8E4A35" w14:textId="77777777" w:rsidR="00F10906" w:rsidRDefault="00F10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3C73C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9AE727" w14:textId="444B6916" w:rsidR="00D04F53" w:rsidRPr="00C76450" w:rsidRDefault="00441303" w:rsidP="001F11D0">
                          <w:pPr>
                            <w:pStyle w:val="Footer"/>
                          </w:pPr>
                          <w:fldSimple w:instr=" TITLE  \* MERGEFORMAT ">
                            <w:r>
                              <w:t>When Life Gives You Negatives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209AE727" w14:textId="444B6916" w:rsidR="00D04F53" w:rsidRPr="00C76450" w:rsidRDefault="00F10906" w:rsidP="001F11D0">
                    <w:pPr>
                      <w:pStyle w:val="Footer"/>
                    </w:pPr>
                    <w:fldSimple w:instr=" TITLE  \* MERGEFORMAT ">
                      <w:r w:rsidR="00441303">
                        <w:t>When Life Gives You Negatives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A85912" w14:textId="77777777" w:rsidR="00F10906" w:rsidRDefault="00F10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D1B0BC" w14:textId="77777777" w:rsidR="00C373DA" w:rsidRDefault="00C373DA" w:rsidP="009A4615">
      <w:pPr>
        <w:spacing w:after="0" w:line="240" w:lineRule="auto"/>
      </w:pPr>
      <w:r>
        <w:separator/>
      </w:r>
    </w:p>
  </w:footnote>
  <w:footnote w:type="continuationSeparator" w:id="0">
    <w:p w14:paraId="266A57A1" w14:textId="77777777" w:rsidR="00C373DA" w:rsidRDefault="00C373DA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FEE0A2" w14:textId="77777777" w:rsidR="00F10906" w:rsidRDefault="00F10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A068FD" w14:textId="77777777" w:rsidR="00F10906" w:rsidRDefault="00F109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8A0754" w14:textId="77777777" w:rsidR="00F10906" w:rsidRDefault="00F10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D0"/>
    <w:rsid w:val="00065807"/>
    <w:rsid w:val="000A6A2A"/>
    <w:rsid w:val="0011355B"/>
    <w:rsid w:val="00136722"/>
    <w:rsid w:val="00151CCF"/>
    <w:rsid w:val="001A3F95"/>
    <w:rsid w:val="001B5BA6"/>
    <w:rsid w:val="001C0115"/>
    <w:rsid w:val="001E6BCA"/>
    <w:rsid w:val="001F11D0"/>
    <w:rsid w:val="00212016"/>
    <w:rsid w:val="00246BC1"/>
    <w:rsid w:val="002574A4"/>
    <w:rsid w:val="002A6DFA"/>
    <w:rsid w:val="00316C07"/>
    <w:rsid w:val="0032364F"/>
    <w:rsid w:val="003274E3"/>
    <w:rsid w:val="003668DB"/>
    <w:rsid w:val="00424E6B"/>
    <w:rsid w:val="00426553"/>
    <w:rsid w:val="00441303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4465A"/>
    <w:rsid w:val="006669F0"/>
    <w:rsid w:val="00673200"/>
    <w:rsid w:val="006F637F"/>
    <w:rsid w:val="00772561"/>
    <w:rsid w:val="007F4DDC"/>
    <w:rsid w:val="00886FBD"/>
    <w:rsid w:val="008A4606"/>
    <w:rsid w:val="008D5914"/>
    <w:rsid w:val="00912773"/>
    <w:rsid w:val="00970265"/>
    <w:rsid w:val="009A4615"/>
    <w:rsid w:val="009D2A67"/>
    <w:rsid w:val="00A53CA1"/>
    <w:rsid w:val="00A71218"/>
    <w:rsid w:val="00A97D18"/>
    <w:rsid w:val="00AB30CE"/>
    <w:rsid w:val="00AD0F89"/>
    <w:rsid w:val="00BE33F2"/>
    <w:rsid w:val="00BE5865"/>
    <w:rsid w:val="00C373DA"/>
    <w:rsid w:val="00C53852"/>
    <w:rsid w:val="00C76450"/>
    <w:rsid w:val="00C86A74"/>
    <w:rsid w:val="00CA5F32"/>
    <w:rsid w:val="00CC3360"/>
    <w:rsid w:val="00D04F53"/>
    <w:rsid w:val="00D71FBC"/>
    <w:rsid w:val="00DD3628"/>
    <w:rsid w:val="00DE0B48"/>
    <w:rsid w:val="00E03EC7"/>
    <w:rsid w:val="00E04972"/>
    <w:rsid w:val="00E0799D"/>
    <w:rsid w:val="00E46C11"/>
    <w:rsid w:val="00E7681B"/>
    <w:rsid w:val="00EF0DD6"/>
    <w:rsid w:val="00F03BDB"/>
    <w:rsid w:val="00F10906"/>
    <w:rsid w:val="00F33303"/>
    <w:rsid w:val="00F35875"/>
    <w:rsid w:val="00F64B76"/>
    <w:rsid w:val="00FD1B73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CC5F8"/>
  <w15:chartTrackingRefBased/>
  <w15:docId w15:val="{333224A6-4B8C-4ABE-8C12-0D601ABB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Templates\Horizontal (25)—Template.dotx</Template>
  <TotalTime>6</TotalTime>
  <Pages>1</Pages>
  <Words>127</Words>
  <Characters>543</Characters>
  <Application>Microsoft Office Word</Application>
  <DocSecurity>0</DocSecurity>
  <Lines>77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Life Gives You Negatives</dc:title>
  <dc:subject/>
  <dc:creator>K20 Center</dc:creator>
  <cp:keywords/>
  <dc:description/>
  <cp:lastModifiedBy>Lopez, Araceli</cp:lastModifiedBy>
  <cp:revision>7</cp:revision>
  <cp:lastPrinted>2026-03-30T20:21:00Z</cp:lastPrinted>
  <dcterms:created xsi:type="dcterms:W3CDTF">2026-03-30T20:21:00Z</dcterms:created>
  <dcterms:modified xsi:type="dcterms:W3CDTF">2026-08-20T19:51:00Z</dcterms:modified>
  <cp:category/>
</cp:coreProperties>
</file>