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0A2133" w14:textId="441CA434" w:rsidR="00DC1CA0" w:rsidRPr="00F95607" w:rsidRDefault="00C92528" w:rsidP="005A17A4">
      <w:pPr>
        <w:pStyle w:val="Title"/>
        <w:rPr>
          <w:lang w:val="es-ES"/>
        </w:rPr>
      </w:pPr>
      <w:r w:rsidRPr="00C92528">
        <w:rPr>
          <w:lang w:val="es-ES"/>
        </w:rPr>
        <w:t xml:space="preserve">LOS DESEOS SON MÁS </w:t>
      </w:r>
      <w:r>
        <w:rPr>
          <w:lang w:val="es-ES"/>
        </w:rPr>
        <w:t>grandes</w:t>
      </w:r>
      <w:r w:rsidRPr="00C92528">
        <w:rPr>
          <w:lang w:val="es-ES"/>
        </w:rPr>
        <w:t xml:space="preserve"> QUE EL DINERO</w:t>
      </w:r>
    </w:p>
    <w:p w14:paraId="0FA85F6C" w14:textId="49E18037" w:rsidR="00DC1CA0" w:rsidRPr="00F95607" w:rsidRDefault="00553B05" w:rsidP="00DC1CA0">
      <w:pPr>
        <w:rPr>
          <w:lang w:val="es-ES"/>
        </w:rPr>
      </w:pPr>
      <w:r>
        <w:rPr>
          <w:lang w:val="es-ES"/>
        </w:rPr>
        <w:t>Mientras</w:t>
      </w:r>
      <w:r w:rsidRPr="00553B05">
        <w:rPr>
          <w:lang w:val="es-ES"/>
        </w:rPr>
        <w:t xml:space="preserve"> vas a cada tienda, anota el nombre y el precio de cada artículo. Empieza con el saldo</w:t>
      </w:r>
      <w:r>
        <w:rPr>
          <w:lang w:val="es-ES"/>
        </w:rPr>
        <w:t xml:space="preserve"> (dinero en tu cuenta)</w:t>
      </w:r>
      <w:r w:rsidRPr="00553B05">
        <w:rPr>
          <w:lang w:val="es-ES"/>
        </w:rPr>
        <w:t xml:space="preserve"> que tengas después de comprar el celular y calcula el saldo que te queda después de cada compra.</w:t>
      </w:r>
    </w:p>
    <w:tbl>
      <w:tblPr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5568"/>
        <w:gridCol w:w="1889"/>
        <w:gridCol w:w="1883"/>
      </w:tblGrid>
      <w:tr w:rsidR="003725CF" w:rsidRPr="00F95607" w14:paraId="1B709662" w14:textId="77777777" w:rsidTr="003725CF">
        <w:trPr>
          <w:tblHeader/>
        </w:trPr>
        <w:tc>
          <w:tcPr>
            <w:tcW w:w="2981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DFE4E" w14:textId="3C28F15E" w:rsidR="003725CF" w:rsidRPr="00F95607" w:rsidRDefault="00F95607" w:rsidP="003725C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  <w:t>Compra</w:t>
            </w:r>
          </w:p>
        </w:tc>
        <w:tc>
          <w:tcPr>
            <w:tcW w:w="1011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F1B6B4" w14:textId="082BBD0D" w:rsidR="003725CF" w:rsidRPr="00F95607" w:rsidRDefault="003725CF" w:rsidP="003725C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 w:rsidRPr="00F9560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  <w:t>Cost</w:t>
            </w:r>
            <w:r w:rsidR="00F9560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  <w:t>o</w:t>
            </w:r>
          </w:p>
        </w:tc>
        <w:tc>
          <w:tcPr>
            <w:tcW w:w="1008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FACBFD" w14:textId="38F9D78C" w:rsidR="003725CF" w:rsidRPr="00F95607" w:rsidRDefault="00F95607" w:rsidP="003725CF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  <w:t xml:space="preserve">Saldo </w:t>
            </w:r>
            <w:r w:rsidR="003725CF" w:rsidRPr="00F9560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  <w:lang w:val="es-ES"/>
              </w:rPr>
              <w:t>Balance</w:t>
            </w:r>
          </w:p>
        </w:tc>
      </w:tr>
      <w:tr w:rsidR="003725CF" w:rsidRPr="00F95607" w14:paraId="20A9BF14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88954F" w14:textId="67BAB6F0" w:rsidR="003725CF" w:rsidRPr="00F95607" w:rsidRDefault="00BD4027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  <w:lang w:val="es-ES"/>
              </w:rPr>
            </w:pP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Selección de celular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D4E82B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DB85D3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70F914FE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D94484" w14:textId="3A543A05" w:rsidR="003725CF" w:rsidRPr="00F95607" w:rsidRDefault="005D4903" w:rsidP="003725CF">
            <w:pPr>
              <w:spacing w:after="0"/>
              <w:jc w:val="right"/>
              <w:rPr>
                <w:rFonts w:cstheme="minorHAnsi"/>
                <w:lang w:val="es-ES"/>
              </w:rPr>
            </w:pP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Saldo después de comprar el celular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26362C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4C66B820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945EF8A" w14:textId="097CDE16" w:rsidR="003725CF" w:rsidRPr="00F95607" w:rsidRDefault="00801D41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  <w:lang w:val="es-ES"/>
              </w:rPr>
            </w:pPr>
            <w:r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Primera 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B0354FB" w14:textId="5128B16A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DFDE79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41F22E35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087577" w14:textId="5CB5BF7A" w:rsidR="003725CF" w:rsidRPr="00F95607" w:rsidRDefault="005D4903" w:rsidP="003725CF">
            <w:pPr>
              <w:spacing w:after="0"/>
              <w:jc w:val="right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Saldo después de la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1</w:t>
            </w:r>
            <w:r>
              <w:rPr>
                <w:rFonts w:cstheme="minorHAnsi"/>
                <w:b/>
                <w:bCs/>
                <w:color w:val="971D20" w:themeColor="accent3"/>
                <w:vertAlign w:val="superscript"/>
                <w:lang w:val="es-ES"/>
              </w:rPr>
              <w:t>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</w:t>
            </w: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8F2102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632A3C7A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E370FD" w14:textId="26CDE205" w:rsidR="003725CF" w:rsidRPr="00F95607" w:rsidRDefault="00801D41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  <w:lang w:val="es-ES"/>
              </w:rPr>
            </w:pPr>
            <w:r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Segunda 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A724332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88B23A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09403DC1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7B6781" w14:textId="7ED82BB8" w:rsidR="003725CF" w:rsidRPr="00F95607" w:rsidRDefault="005D4903" w:rsidP="003725CF">
            <w:pPr>
              <w:spacing w:after="0"/>
              <w:jc w:val="right"/>
              <w:rPr>
                <w:rFonts w:cstheme="minorHAnsi"/>
                <w:lang w:val="es-ES"/>
              </w:rPr>
            </w:pP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Saldo después de la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2</w:t>
            </w:r>
            <w:r>
              <w:rPr>
                <w:rFonts w:cstheme="minorHAnsi"/>
                <w:b/>
                <w:bCs/>
                <w:color w:val="971D20" w:themeColor="accent3"/>
                <w:vertAlign w:val="superscript"/>
                <w:lang w:val="es-ES"/>
              </w:rPr>
              <w:t>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</w:t>
            </w: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3E75F6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0CBDE3DF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FDD1BE" w14:textId="523E4671" w:rsidR="003725CF" w:rsidRPr="00F95607" w:rsidRDefault="00801D41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  <w:lang w:val="es-ES"/>
              </w:rPr>
            </w:pPr>
            <w:r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Tercera 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640D83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729DE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16E6B35A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7F1B19" w14:textId="4612010E" w:rsidR="003725CF" w:rsidRPr="00F95607" w:rsidRDefault="005D4903" w:rsidP="003725CF">
            <w:pPr>
              <w:spacing w:after="0"/>
              <w:jc w:val="right"/>
              <w:rPr>
                <w:rFonts w:cstheme="minorHAnsi"/>
                <w:lang w:val="es-ES"/>
              </w:rPr>
            </w:pP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Saldo después de la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3</w:t>
            </w:r>
            <w:r>
              <w:rPr>
                <w:rFonts w:cstheme="minorHAnsi"/>
                <w:b/>
                <w:bCs/>
                <w:color w:val="971D20" w:themeColor="accent3"/>
                <w:vertAlign w:val="superscript"/>
                <w:lang w:val="es-ES"/>
              </w:rPr>
              <w:t>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</w:t>
            </w: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3F7E8C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603D56CA" w14:textId="77777777" w:rsidTr="003725CF">
        <w:trPr>
          <w:trHeight w:val="720"/>
        </w:trPr>
        <w:tc>
          <w:tcPr>
            <w:tcW w:w="2981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6B683D" w14:textId="14ACC998" w:rsidR="003725CF" w:rsidRPr="00F95607" w:rsidRDefault="00801D41" w:rsidP="003725CF">
            <w:pPr>
              <w:spacing w:after="0"/>
              <w:rPr>
                <w:rFonts w:cstheme="minorHAnsi"/>
                <w:b/>
                <w:bCs/>
                <w:color w:val="971D20" w:themeColor="accent3"/>
                <w:lang w:val="es-ES"/>
              </w:rPr>
            </w:pPr>
            <w:r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Cuarta 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8A9CF1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  <w:tc>
          <w:tcPr>
            <w:tcW w:w="1008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B3868A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  <w:tr w:rsidR="003725CF" w:rsidRPr="00F95607" w14:paraId="68040E4E" w14:textId="77777777" w:rsidTr="003725CF">
        <w:trPr>
          <w:trHeight w:val="720"/>
        </w:trPr>
        <w:tc>
          <w:tcPr>
            <w:tcW w:w="3992" w:type="pct"/>
            <w:gridSpan w:val="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7F18EA" w14:textId="048FDCA4" w:rsidR="003725CF" w:rsidRPr="00F95607" w:rsidRDefault="005D4903" w:rsidP="003725CF">
            <w:pPr>
              <w:spacing w:after="0"/>
              <w:jc w:val="right"/>
              <w:rPr>
                <w:rFonts w:cstheme="minorHAnsi"/>
                <w:lang w:val="es-ES"/>
              </w:rPr>
            </w:pP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Saldo después de la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4</w:t>
            </w:r>
            <w:r>
              <w:rPr>
                <w:rFonts w:cstheme="minorHAnsi"/>
                <w:b/>
                <w:bCs/>
                <w:color w:val="971D20" w:themeColor="accent3"/>
                <w:vertAlign w:val="superscript"/>
                <w:lang w:val="es-ES"/>
              </w:rPr>
              <w:t>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 xml:space="preserve"> </w:t>
            </w:r>
            <w:r>
              <w:rPr>
                <w:rFonts w:cstheme="minorHAnsi"/>
                <w:b/>
                <w:bCs/>
                <w:color w:val="971D20" w:themeColor="accent3"/>
                <w:lang w:val="es-ES"/>
              </w:rPr>
              <w:t>compra</w:t>
            </w:r>
            <w:r w:rsidR="003725CF" w:rsidRPr="00F95607">
              <w:rPr>
                <w:rFonts w:cstheme="minorHAnsi"/>
                <w:b/>
                <w:bCs/>
                <w:color w:val="971D20" w:themeColor="accent3"/>
                <w:lang w:val="es-ES"/>
              </w:rPr>
              <w:t>:</w:t>
            </w:r>
          </w:p>
        </w:tc>
        <w:tc>
          <w:tcPr>
            <w:tcW w:w="100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EBA41F" w14:textId="77777777" w:rsidR="003725CF" w:rsidRPr="00F95607" w:rsidRDefault="003725CF" w:rsidP="003725CF">
            <w:pPr>
              <w:spacing w:after="0"/>
              <w:rPr>
                <w:rFonts w:cstheme="minorHAnsi"/>
                <w:lang w:val="es-ES"/>
              </w:rPr>
            </w:pPr>
          </w:p>
        </w:tc>
      </w:tr>
    </w:tbl>
    <w:p w14:paraId="3091F1F2" w14:textId="77777777" w:rsidR="003725CF" w:rsidRPr="00F95607" w:rsidRDefault="003725CF" w:rsidP="00DC1CA0">
      <w:pPr>
        <w:rPr>
          <w:lang w:val="es-ES"/>
        </w:rPr>
      </w:pPr>
    </w:p>
    <w:sectPr w:rsidR="003725CF" w:rsidRPr="00F95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8FD50D" w14:textId="77777777" w:rsidR="00242207" w:rsidRDefault="00242207" w:rsidP="00DC1CA0">
      <w:r>
        <w:separator/>
      </w:r>
    </w:p>
  </w:endnote>
  <w:endnote w:type="continuationSeparator" w:id="0">
    <w:p w14:paraId="23553851" w14:textId="77777777" w:rsidR="00242207" w:rsidRDefault="0024220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A2CC47" w14:textId="77777777" w:rsidR="005A17A4" w:rsidRDefault="005A1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E8AF5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37EEF1" w14:textId="661690DD" w:rsidR="009F0B2E" w:rsidRPr="008C5074" w:rsidRDefault="005B2367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637EEF1" w14:textId="661690DD" w:rsidR="009F0B2E" w:rsidRPr="008C5074" w:rsidRDefault="005B2367" w:rsidP="008C5074">
                    <w:pPr>
                      <w:pStyle w:val="Footer"/>
                    </w:pPr>
                    <w:fldSimple w:instr=" TITLE  \* MERGEFORMAT ">
                      <w:r>
                        <w:t>When Life Gives You Negatives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C25A71" w14:textId="77777777" w:rsidR="005A17A4" w:rsidRDefault="005A1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EA53FB" w14:textId="77777777" w:rsidR="00242207" w:rsidRDefault="00242207" w:rsidP="00DC1CA0">
      <w:r>
        <w:separator/>
      </w:r>
    </w:p>
  </w:footnote>
  <w:footnote w:type="continuationSeparator" w:id="0">
    <w:p w14:paraId="3B2D78F4" w14:textId="77777777" w:rsidR="00242207" w:rsidRDefault="00242207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800796" w14:textId="77777777" w:rsidR="005A17A4" w:rsidRDefault="005A1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B5B87" w14:textId="77777777" w:rsidR="005A17A4" w:rsidRDefault="005A1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78A436" w14:textId="77777777" w:rsidR="005A17A4" w:rsidRDefault="005A1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CF"/>
    <w:rsid w:val="0005499B"/>
    <w:rsid w:val="00072D23"/>
    <w:rsid w:val="000C7623"/>
    <w:rsid w:val="000F4906"/>
    <w:rsid w:val="00190BCC"/>
    <w:rsid w:val="001A4B96"/>
    <w:rsid w:val="001B5BA6"/>
    <w:rsid w:val="001F19BE"/>
    <w:rsid w:val="002040D8"/>
    <w:rsid w:val="00217F83"/>
    <w:rsid w:val="00231430"/>
    <w:rsid w:val="00233158"/>
    <w:rsid w:val="00242207"/>
    <w:rsid w:val="00245200"/>
    <w:rsid w:val="00246BC1"/>
    <w:rsid w:val="00274BB5"/>
    <w:rsid w:val="002D4C34"/>
    <w:rsid w:val="00304DC6"/>
    <w:rsid w:val="003373E8"/>
    <w:rsid w:val="003725CF"/>
    <w:rsid w:val="00383B86"/>
    <w:rsid w:val="00403889"/>
    <w:rsid w:val="00430965"/>
    <w:rsid w:val="0043788D"/>
    <w:rsid w:val="00447FBE"/>
    <w:rsid w:val="00463853"/>
    <w:rsid w:val="00480109"/>
    <w:rsid w:val="004806AD"/>
    <w:rsid w:val="004856EB"/>
    <w:rsid w:val="004C2D48"/>
    <w:rsid w:val="004D0B87"/>
    <w:rsid w:val="005345DE"/>
    <w:rsid w:val="00553B05"/>
    <w:rsid w:val="005A17A4"/>
    <w:rsid w:val="005B2367"/>
    <w:rsid w:val="005B2598"/>
    <w:rsid w:val="005B4511"/>
    <w:rsid w:val="005D4903"/>
    <w:rsid w:val="005E3EB2"/>
    <w:rsid w:val="0064465A"/>
    <w:rsid w:val="00644B47"/>
    <w:rsid w:val="00673200"/>
    <w:rsid w:val="006C5B24"/>
    <w:rsid w:val="006E2654"/>
    <w:rsid w:val="006F637F"/>
    <w:rsid w:val="00712B30"/>
    <w:rsid w:val="00782F44"/>
    <w:rsid w:val="007A5710"/>
    <w:rsid w:val="007D14E5"/>
    <w:rsid w:val="00801D41"/>
    <w:rsid w:val="00835498"/>
    <w:rsid w:val="00857A28"/>
    <w:rsid w:val="00897BDA"/>
    <w:rsid w:val="008A4606"/>
    <w:rsid w:val="008C5074"/>
    <w:rsid w:val="008C7BEA"/>
    <w:rsid w:val="008E31E6"/>
    <w:rsid w:val="008F712F"/>
    <w:rsid w:val="009112D3"/>
    <w:rsid w:val="00914680"/>
    <w:rsid w:val="00976B6A"/>
    <w:rsid w:val="00977E3D"/>
    <w:rsid w:val="009A7873"/>
    <w:rsid w:val="009B16D9"/>
    <w:rsid w:val="009F0B2E"/>
    <w:rsid w:val="00A1673F"/>
    <w:rsid w:val="00A35831"/>
    <w:rsid w:val="00A361A2"/>
    <w:rsid w:val="00A77EC7"/>
    <w:rsid w:val="00AC528F"/>
    <w:rsid w:val="00AD6A10"/>
    <w:rsid w:val="00AF213D"/>
    <w:rsid w:val="00B33F20"/>
    <w:rsid w:val="00B47A3E"/>
    <w:rsid w:val="00BC4670"/>
    <w:rsid w:val="00BD4027"/>
    <w:rsid w:val="00BD7B9F"/>
    <w:rsid w:val="00BF08CE"/>
    <w:rsid w:val="00C66282"/>
    <w:rsid w:val="00C83603"/>
    <w:rsid w:val="00C92528"/>
    <w:rsid w:val="00CD2461"/>
    <w:rsid w:val="00CE2E34"/>
    <w:rsid w:val="00CF4EFB"/>
    <w:rsid w:val="00D33F64"/>
    <w:rsid w:val="00D72955"/>
    <w:rsid w:val="00D760BA"/>
    <w:rsid w:val="00DC1CA0"/>
    <w:rsid w:val="00DE0B48"/>
    <w:rsid w:val="00E03EC7"/>
    <w:rsid w:val="00E120A2"/>
    <w:rsid w:val="00E26CEB"/>
    <w:rsid w:val="00E326C3"/>
    <w:rsid w:val="00E45663"/>
    <w:rsid w:val="00E46C11"/>
    <w:rsid w:val="00E76FF3"/>
    <w:rsid w:val="00EA2AF9"/>
    <w:rsid w:val="00EB6E7A"/>
    <w:rsid w:val="00EC3D8E"/>
    <w:rsid w:val="00F10244"/>
    <w:rsid w:val="00F80B5C"/>
    <w:rsid w:val="00F87387"/>
    <w:rsid w:val="00F95607"/>
    <w:rsid w:val="00FB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D203D"/>
  <w15:chartTrackingRefBased/>
  <w15:docId w15:val="{30601847-94FF-4D09-AC81-978228EE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C528F"/>
  </w:style>
  <w:style w:type="paragraph" w:styleId="Heading1">
    <w:name w:val="heading 1"/>
    <w:basedOn w:val="Normal"/>
    <w:next w:val="Normal"/>
    <w:link w:val="Heading1Char"/>
    <w:uiPriority w:val="9"/>
    <w:qFormat/>
    <w:rsid w:val="00AC528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28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C528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C528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28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28F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528F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C528F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C528F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28F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28F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C528F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C528F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C528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528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C528F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AC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AC528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C528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2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28F"/>
  </w:style>
  <w:style w:type="paragraph" w:styleId="ListParagraph">
    <w:name w:val="List Paragraph"/>
    <w:basedOn w:val="Normal"/>
    <w:uiPriority w:val="34"/>
    <w:qFormat/>
    <w:rsid w:val="00AC528F"/>
    <w:pPr>
      <w:ind w:left="720"/>
      <w:contextualSpacing/>
    </w:pPr>
  </w:style>
  <w:style w:type="paragraph" w:customStyle="1" w:styleId="AnswerKey">
    <w:name w:val="Answer Key"/>
    <w:basedOn w:val="Normal"/>
    <w:qFormat/>
    <w:rsid w:val="00AC528F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8</TotalTime>
  <Pages>1</Pages>
  <Words>93</Words>
  <Characters>435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When Life Gives You Negatives</vt:lpstr>
    </vt:vector>
  </TitlesOfParts>
  <Manager/>
  <Company/>
  <LinksUpToDate>false</LinksUpToDate>
  <CharactersWithSpaces>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Lopez, Araceli</cp:lastModifiedBy>
  <cp:revision>10</cp:revision>
  <cp:lastPrinted>2026-03-30T20:21:00Z</cp:lastPrinted>
  <dcterms:created xsi:type="dcterms:W3CDTF">2026-03-30T20:21:00Z</dcterms:created>
  <dcterms:modified xsi:type="dcterms:W3CDTF">2026-08-20T19:58:00Z</dcterms:modified>
  <cp:category/>
</cp:coreProperties>
</file>