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3D07E" w14:textId="77777777" w:rsidR="001217BF" w:rsidRDefault="00000000">
      <w:pPr>
        <w:pStyle w:val="Title"/>
        <w:spacing w:line="240" w:lineRule="auto"/>
        <w:rPr>
          <w:rFonts w:ascii="Times New Roman" w:eastAsia="Times New Roman" w:hAnsi="Times New Roman" w:cs="Times New Roman"/>
          <w:b w:val="0"/>
          <w:bCs w:val="0"/>
          <w:i/>
          <w:iCs/>
          <w:smallCaps/>
          <w:color w:val="000000"/>
          <w:sz w:val="24"/>
          <w:szCs w:val="24"/>
        </w:rPr>
      </w:pPr>
      <w:r>
        <w:t>Caption This</w:t>
      </w:r>
    </w:p>
    <w:p w14:paraId="320229BF" w14:textId="77777777" w:rsidR="001217BF" w:rsidRPr="00F240FB" w:rsidRDefault="00000000" w:rsidP="00F240FB">
      <w:pPr>
        <w:pStyle w:val="Heading1"/>
      </w:pPr>
      <w:r w:rsidRPr="00F240FB">
        <w:t xml:space="preserve">Organism Selected: </w:t>
      </w:r>
    </w:p>
    <w:p w14:paraId="1808522A" w14:textId="77777777" w:rsidR="001217BF" w:rsidRPr="00F240FB" w:rsidRDefault="00000000" w:rsidP="00F240FB">
      <w:pPr>
        <w:pStyle w:val="Heading1"/>
      </w:pPr>
      <w:r w:rsidRPr="00F240FB">
        <w:t>Drawing of Organism</w:t>
      </w:r>
    </w:p>
    <w:p w14:paraId="1244DD91" w14:textId="280D2CBB" w:rsidR="001217BF" w:rsidRDefault="00000000">
      <w:r>
        <w:t>In the space below, draw a picture of your chosen organism</w:t>
      </w:r>
      <w:r w:rsidR="008542B7">
        <w:t>. L</w:t>
      </w:r>
      <w:r>
        <w:t xml:space="preserve">abel five different characteristics of the organism. </w:t>
      </w:r>
    </w:p>
    <w:p w14:paraId="76F4C203" w14:textId="77777777" w:rsidR="001217BF" w:rsidRDefault="001217BF">
      <w:pPr>
        <w:pStyle w:val="Heading1"/>
      </w:pPr>
    </w:p>
    <w:p w14:paraId="26C3F217" w14:textId="77777777" w:rsidR="001217BF" w:rsidRDefault="001217BF">
      <w:pPr>
        <w:pStyle w:val="Heading1"/>
      </w:pPr>
    </w:p>
    <w:p w14:paraId="462B1FB7" w14:textId="77777777" w:rsidR="001217BF" w:rsidRDefault="001217BF">
      <w:pPr>
        <w:pStyle w:val="Heading1"/>
      </w:pPr>
    </w:p>
    <w:p w14:paraId="7F6C94A1" w14:textId="77777777" w:rsidR="001217BF" w:rsidRDefault="001217BF">
      <w:pPr>
        <w:pStyle w:val="Heading1"/>
      </w:pPr>
    </w:p>
    <w:p w14:paraId="038EECF0" w14:textId="77777777" w:rsidR="001217BF" w:rsidRDefault="001217BF">
      <w:pPr>
        <w:pStyle w:val="Heading1"/>
      </w:pPr>
    </w:p>
    <w:p w14:paraId="1D245DD3" w14:textId="77777777" w:rsidR="001217BF" w:rsidRDefault="001217BF">
      <w:pPr>
        <w:pStyle w:val="Heading1"/>
      </w:pPr>
    </w:p>
    <w:p w14:paraId="173028B1" w14:textId="77777777" w:rsidR="001217BF" w:rsidRDefault="001217BF">
      <w:pPr>
        <w:pStyle w:val="Heading1"/>
      </w:pPr>
    </w:p>
    <w:p w14:paraId="2D95DB41" w14:textId="77777777" w:rsidR="001217BF" w:rsidRDefault="001217BF">
      <w:pPr>
        <w:pStyle w:val="Heading1"/>
      </w:pPr>
    </w:p>
    <w:p w14:paraId="690914FE" w14:textId="77777777" w:rsidR="001217BF" w:rsidRDefault="001217BF"/>
    <w:p w14:paraId="1C773FF3" w14:textId="77777777" w:rsidR="001217BF" w:rsidRDefault="001217BF"/>
    <w:p w14:paraId="25DD016E" w14:textId="77777777" w:rsidR="001217BF" w:rsidRDefault="001217BF"/>
    <w:p w14:paraId="2A8C9C9F" w14:textId="77777777" w:rsidR="001217BF" w:rsidRDefault="001217BF"/>
    <w:p w14:paraId="6F615A6C" w14:textId="77777777" w:rsidR="001217BF" w:rsidRDefault="001217BF"/>
    <w:p w14:paraId="04D6D933" w14:textId="77777777" w:rsidR="001217BF" w:rsidRDefault="001217BF"/>
    <w:p w14:paraId="415725A9" w14:textId="77777777" w:rsidR="001217BF" w:rsidRDefault="001217BF"/>
    <w:p w14:paraId="474C9DB5" w14:textId="77777777" w:rsidR="001217BF" w:rsidRDefault="00000000">
      <w:pPr>
        <w:pStyle w:val="Heading1"/>
      </w:pPr>
      <w:r>
        <w:t xml:space="preserve">Caption This: </w:t>
      </w:r>
    </w:p>
    <w:p w14:paraId="614B165F" w14:textId="77777777" w:rsidR="001217BF" w:rsidRDefault="00000000">
      <w:r>
        <w:t xml:space="preserve">In the space below, provide a caption for your drawing. </w:t>
      </w:r>
    </w:p>
    <w:p w14:paraId="18A630C0" w14:textId="77777777" w:rsidR="001217BF" w:rsidRDefault="001217BF">
      <w:pPr>
        <w:spacing w:line="240" w:lineRule="auto"/>
      </w:pPr>
    </w:p>
    <w:sectPr w:rsidR="001217BF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82D8E" w14:textId="77777777" w:rsidR="009B47DB" w:rsidRDefault="009B47DB">
      <w:pPr>
        <w:spacing w:after="0" w:line="240" w:lineRule="auto"/>
      </w:pPr>
      <w:r>
        <w:separator/>
      </w:r>
    </w:p>
  </w:endnote>
  <w:endnote w:type="continuationSeparator" w:id="0">
    <w:p w14:paraId="3E9F8BE5" w14:textId="77777777" w:rsidR="009B47DB" w:rsidRDefault="009B4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E1AB9B-04A0-C24C-89E4-EC85D4CF91A7}"/>
    <w:embedBold r:id="rId2" w:fontKey="{88056FB3-B7C4-BD46-A47B-F5C3EC9D8BE4}"/>
    <w:embedItalic r:id="rId3" w:fontKey="{8A05CA14-10CF-A047-8920-150A4E64E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14F3D2-78AA-5045-8422-5AD13A9B6DCC}"/>
    <w:embedBold r:id="rId5" w:fontKey="{A4305032-0557-D448-B3E1-3F6BE78596D1}"/>
    <w:embedItalic r:id="rId6" w:fontKey="{719E1D22-9032-864E-B7C2-B951144B12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E9AB794-339F-7248-988B-134943787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C16AC" w14:textId="767AA31B" w:rsidR="001217BF" w:rsidRDefault="00F240F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698D410" wp14:editId="0112843E">
              <wp:simplePos x="0" y="0"/>
              <wp:positionH relativeFrom="column">
                <wp:posOffset>1333500</wp:posOffset>
              </wp:positionH>
              <wp:positionV relativeFrom="paragraph">
                <wp:posOffset>-252095</wp:posOffset>
              </wp:positionV>
              <wp:extent cx="3743325" cy="280670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332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742B63" w14:textId="21A26466" w:rsidR="001217BF" w:rsidRDefault="00F240FB" w:rsidP="00F240FB">
                          <w:pPr>
                            <w:pStyle w:val="Footer"/>
                          </w:pPr>
                          <w:fldSimple w:instr=" TITLE  \* MERGEFORMAT ">
                            <w:r w:rsidR="009763B5">
                              <w:t>Adapt or Not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98D410" id="Rectangle 1849593051" o:spid="_x0000_s1026" style="position:absolute;left:0;text-align:left;margin-left:105pt;margin-top:-19.85pt;width:294.75pt;height:22.1pt;z-index:-2516572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" filled="f" stroked="f">
              <v:textbox inset="2.53958mm,1.2694mm,2.53958mm,1.2694mm">
                <w:txbxContent>
                  <w:p w14:paraId="57742B63" w14:textId="21A26466" w:rsidR="001217BF" w:rsidRDefault="00F240FB" w:rsidP="00F240FB">
                    <w:pPr>
                      <w:pStyle w:val="Footer"/>
                    </w:pPr>
                    <w:fldSimple w:instr=" TITLE  \* MERGEFORMAT ">
                      <w:r w:rsidR="009763B5">
                        <w:t>Adapt or Not</w:t>
                      </w:r>
                    </w:fldSimple>
                  </w:p>
                </w:txbxContent>
              </v:textbox>
            </v:rect>
          </w:pict>
        </mc:Fallback>
      </mc:AlternateContent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41B5A7C1" wp14:editId="380CFF96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6B6EB" w14:textId="77777777" w:rsidR="009B47DB" w:rsidRDefault="009B47DB">
      <w:pPr>
        <w:spacing w:after="0" w:line="240" w:lineRule="auto"/>
      </w:pPr>
      <w:r>
        <w:separator/>
      </w:r>
    </w:p>
  </w:footnote>
  <w:footnote w:type="continuationSeparator" w:id="0">
    <w:p w14:paraId="19AA6E53" w14:textId="77777777" w:rsidR="009B47DB" w:rsidRDefault="009B4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7BF"/>
    <w:rsid w:val="001217BF"/>
    <w:rsid w:val="008542B7"/>
    <w:rsid w:val="009763B5"/>
    <w:rsid w:val="009B47DB"/>
    <w:rsid w:val="00C63808"/>
    <w:rsid w:val="00EC3D9C"/>
    <w:rsid w:val="00EE1651"/>
    <w:rsid w:val="00F2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58AC4"/>
  <w15:docId w15:val="{F7964353-936F-FF4C-8A88-58A852A2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F240FB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40FB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0F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F240F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F240F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40F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40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40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0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0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F240F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240FB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F240FB"/>
    <w:rPr>
      <w:b/>
      <w:bCs/>
      <w: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240FB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240FB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F240FB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F240FB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40FB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40FB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40FB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0FB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0FB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240FB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F240F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240F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F240FB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F2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F240F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F240FB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0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4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0FB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F240FB"/>
    <w:pPr>
      <w:ind w:left="720"/>
      <w:contextualSpacing/>
    </w:pPr>
  </w:style>
  <w:style w:type="paragraph" w:customStyle="1" w:styleId="AnswerKey">
    <w:name w:val="Answer Key"/>
    <w:basedOn w:val="Normal"/>
    <w:qFormat/>
    <w:rsid w:val="00F240FB"/>
    <w:rPr>
      <w:color w:val="FFFFF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rdQeakUt8yOp1MiXUxkmh0merA==">CgMxLjA4AHIhMXpZYXlkXzdud1dRUFlSbkJYTDEycjBnRzQ5eXBycGdG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37</Words>
  <Characters>199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Gracia, Ann M.</cp:lastModifiedBy>
  <cp:revision>3</cp:revision>
  <cp:lastPrinted>2026-06-15T20:59:00Z</cp:lastPrinted>
  <dcterms:created xsi:type="dcterms:W3CDTF">2026-06-15T20:59:00Z</dcterms:created>
  <dcterms:modified xsi:type="dcterms:W3CDTF">2026-06-15T20:59:00Z</dcterms:modified>
  <cp:category/>
</cp:coreProperties>
</file>