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29525" w14:textId="7A646F10" w:rsidR="00BF12E5" w:rsidRDefault="00000000">
      <w:pPr>
        <w:pStyle w:val="Title"/>
      </w:pPr>
      <w:r>
        <w:t>I THINK</w:t>
      </w:r>
      <w:r w:rsidR="00CD7E25">
        <w:t xml:space="preserve"> /</w:t>
      </w:r>
      <w:r>
        <w:t xml:space="preserve"> WE THINK</w:t>
      </w:r>
    </w:p>
    <w:p w14:paraId="19B02F1D" w14:textId="43EAE164" w:rsidR="00CD7E25" w:rsidRDefault="00000000" w:rsidP="00CD7E25">
      <w:pPr>
        <w:spacing w:after="120" w:line="276" w:lineRule="auto"/>
      </w:pPr>
      <w:r>
        <w:t>In the left column, write down your individual responses to the listed questions below.</w:t>
      </w:r>
      <w:r w:rsidR="00CD7E25">
        <w:t xml:space="preserve"> Discuss your responses with your partner. Then, write your common thoughts in the right column.</w:t>
      </w:r>
    </w:p>
    <w:p w14:paraId="31193E73" w14:textId="6F65ED7D" w:rsidR="00BF12E5" w:rsidRDefault="00000000">
      <w:pPr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color w:val="292929"/>
        </w:rPr>
      </w:pPr>
      <w:r>
        <w:t xml:space="preserve">How do the specialized characteristics of your organism influence </w:t>
      </w:r>
      <w:r w:rsidR="00CD7E25">
        <w:t>its</w:t>
      </w:r>
      <w:r>
        <w:t xml:space="preserve"> growth and survival</w:t>
      </w:r>
      <w:r w:rsidR="00CD7E25">
        <w:t xml:space="preserve"> </w:t>
      </w:r>
      <w:r>
        <w:t xml:space="preserve">in the shown environments? </w:t>
      </w:r>
    </w:p>
    <w:p w14:paraId="2FB5956F" w14:textId="1FC11C9D" w:rsidR="00CD7E25" w:rsidRPr="00CD7E25" w:rsidRDefault="00000000" w:rsidP="00CD7E25">
      <w:pPr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color w:val="292929"/>
        </w:rPr>
      </w:pPr>
      <w:r>
        <w:t xml:space="preserve">What </w:t>
      </w:r>
      <w:r w:rsidR="00CD7E25">
        <w:t>makes an organism successful?</w:t>
      </w:r>
    </w:p>
    <w:p w14:paraId="5B1BACD9" w14:textId="74D2B426" w:rsidR="00BF12E5" w:rsidRDefault="00000000">
      <w:pPr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color w:val="292929"/>
        </w:rPr>
      </w:pPr>
      <w:r>
        <w:t xml:space="preserve">Choose an environment your species wouldn’t normally survive in. What mutation would your organism have to develop </w:t>
      </w:r>
      <w:r w:rsidR="00CD7E25">
        <w:t xml:space="preserve">for </w:t>
      </w:r>
      <w:r>
        <w:t>it to survive in that environment?</w:t>
      </w:r>
    </w:p>
    <w:tbl>
      <w:tblPr>
        <w:tblStyle w:val="a0"/>
        <w:tblpPr w:leftFromText="180" w:rightFromText="180" w:vertAnchor="page" w:horzAnchor="margin" w:tblpY="5501"/>
        <w:tblW w:w="975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4875"/>
      </w:tblGrid>
      <w:tr w:rsidR="00BF12E5" w14:paraId="29B4B2DF" w14:textId="77777777" w:rsidTr="00CD7E25">
        <w:trPr>
          <w:trHeight w:val="353"/>
          <w:tblHeader/>
        </w:trPr>
        <w:tc>
          <w:tcPr>
            <w:tcW w:w="487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FC2EFF3" w14:textId="77777777" w:rsidR="00BF12E5" w:rsidRDefault="00000000" w:rsidP="00CD7E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Think</w:t>
            </w:r>
          </w:p>
        </w:tc>
        <w:tc>
          <w:tcPr>
            <w:tcW w:w="487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7C256E" w14:textId="77777777" w:rsidR="00BF12E5" w:rsidRDefault="00000000" w:rsidP="00CD7E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We Think</w:t>
            </w:r>
          </w:p>
        </w:tc>
      </w:tr>
      <w:tr w:rsidR="00BF12E5" w14:paraId="6BB0EFAA" w14:textId="77777777" w:rsidTr="00CD7E25">
        <w:trPr>
          <w:trHeight w:val="480"/>
        </w:trPr>
        <w:tc>
          <w:tcPr>
            <w:tcW w:w="4875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62D4AD" w14:textId="77777777" w:rsidR="00BF12E5" w:rsidRDefault="00BF12E5" w:rsidP="00CD7E25">
            <w:pPr>
              <w:rPr>
                <w:rFonts w:ascii="Times New Roman" w:eastAsia="Times New Roman" w:hAnsi="Times New Roman" w:cs="Times New Roman"/>
              </w:rPr>
            </w:pPr>
          </w:p>
          <w:p w14:paraId="45CA1827" w14:textId="77777777" w:rsidR="00CD7E25" w:rsidRDefault="00CD7E25" w:rsidP="00CD7E25">
            <w:pPr>
              <w:rPr>
                <w:rFonts w:ascii="Times New Roman" w:eastAsia="Times New Roman" w:hAnsi="Times New Roman" w:cs="Times New Roman"/>
              </w:rPr>
            </w:pPr>
          </w:p>
          <w:p w14:paraId="1E35A593" w14:textId="77777777" w:rsidR="00CD7E25" w:rsidRDefault="00CD7E25" w:rsidP="00CD7E25">
            <w:pPr>
              <w:rPr>
                <w:rFonts w:ascii="Times New Roman" w:eastAsia="Times New Roman" w:hAnsi="Times New Roman" w:cs="Times New Roman"/>
              </w:rPr>
            </w:pPr>
          </w:p>
          <w:p w14:paraId="143EDA8C" w14:textId="77777777" w:rsidR="00CD7E25" w:rsidRDefault="00CD7E25" w:rsidP="00CD7E2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5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52F5EA" w14:textId="77777777" w:rsidR="00BF12E5" w:rsidRDefault="00BF12E5" w:rsidP="00CD7E25"/>
        </w:tc>
      </w:tr>
      <w:tr w:rsidR="00BF12E5" w14:paraId="60F53920" w14:textId="77777777" w:rsidTr="00CD7E25">
        <w:trPr>
          <w:trHeight w:val="330"/>
        </w:trPr>
        <w:tc>
          <w:tcPr>
            <w:tcW w:w="4875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E74EE8" w14:textId="77777777" w:rsidR="00BF12E5" w:rsidRDefault="00BF12E5" w:rsidP="00CD7E25">
            <w:pPr>
              <w:spacing w:after="0" w:line="240" w:lineRule="auto"/>
            </w:pPr>
          </w:p>
        </w:tc>
        <w:tc>
          <w:tcPr>
            <w:tcW w:w="4875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DCB07C1" w14:textId="77777777" w:rsidR="00BF12E5" w:rsidRDefault="00BF12E5" w:rsidP="00CD7E25">
            <w:pPr>
              <w:spacing w:after="0" w:line="240" w:lineRule="auto"/>
              <w:rPr>
                <w:shd w:val="clear" w:color="auto" w:fill="275781"/>
              </w:rPr>
            </w:pPr>
          </w:p>
        </w:tc>
      </w:tr>
      <w:tr w:rsidR="00BF12E5" w14:paraId="7286CFE2" w14:textId="77777777" w:rsidTr="00CD7E25">
        <w:trPr>
          <w:trHeight w:val="4821"/>
        </w:trPr>
        <w:tc>
          <w:tcPr>
            <w:tcW w:w="4875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A9D5B70" w14:textId="77777777" w:rsidR="00BF12E5" w:rsidRDefault="00BF12E5" w:rsidP="00CD7E25">
            <w:pPr>
              <w:spacing w:after="0" w:line="240" w:lineRule="auto"/>
            </w:pPr>
          </w:p>
        </w:tc>
        <w:tc>
          <w:tcPr>
            <w:tcW w:w="4875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C9B739" w14:textId="77777777" w:rsidR="00BF12E5" w:rsidRDefault="00BF12E5" w:rsidP="00CD7E25">
            <w:pPr>
              <w:spacing w:after="0" w:line="240" w:lineRule="auto"/>
            </w:pPr>
          </w:p>
        </w:tc>
      </w:tr>
    </w:tbl>
    <w:p w14:paraId="38E20A90" w14:textId="77777777" w:rsidR="00BF12E5" w:rsidRDefault="00BF12E5"/>
    <w:sectPr w:rsidR="00BF12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1FA77" w14:textId="77777777" w:rsidR="00082F85" w:rsidRDefault="00082F85">
      <w:pPr>
        <w:spacing w:after="0" w:line="240" w:lineRule="auto"/>
      </w:pPr>
      <w:r>
        <w:separator/>
      </w:r>
    </w:p>
  </w:endnote>
  <w:endnote w:type="continuationSeparator" w:id="0">
    <w:p w14:paraId="7E222B2F" w14:textId="77777777" w:rsidR="00082F85" w:rsidRDefault="00082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3607A9-89A1-084C-915C-753C8948524A}"/>
    <w:embedBold r:id="rId2" w:fontKey="{1AFAEE0F-8AE1-5046-A206-E91EE6A1EFB5}"/>
    <w:embedItalic r:id="rId3" w:fontKey="{4C987744-0B7E-4C43-BDE6-01334BCB3C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8CA7681-A4B2-CB45-A969-13CC1213B4E5}"/>
    <w:embedBold r:id="rId5" w:fontKey="{A5660BF1-FE14-7B45-AC52-923948A25B82}"/>
    <w:embedItalic r:id="rId6" w:fontKey="{716EFB5A-B1DD-2940-990D-E8DDB710CD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3D0EBD-3464-724D-A56D-E91E204D1DAE}"/>
    <w:embedBold r:id="rId8" w:fontKey="{17BC0F4D-6502-224C-9EF5-CB773A663047}"/>
    <w:embedItalic r:id="rId9" w:fontKey="{3C9452DF-9580-4E48-BF13-B2F43E216F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69021EA-138B-6245-A6DB-EAE88D0E1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BD50C" w14:textId="77777777" w:rsidR="00BF12E5" w:rsidRDefault="00BF12E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F9F5" w14:textId="00B0120C" w:rsidR="00BF12E5" w:rsidRDefault="000D546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602019" wp14:editId="59791AA3">
              <wp:simplePos x="0" y="0"/>
              <wp:positionH relativeFrom="column">
                <wp:posOffset>3114675</wp:posOffset>
              </wp:positionH>
              <wp:positionV relativeFrom="paragraph">
                <wp:posOffset>-233045</wp:posOffset>
              </wp:positionV>
              <wp:extent cx="1847850" cy="295275"/>
              <wp:effectExtent l="0" t="0" r="0" b="0"/>
              <wp:wrapSquare wrapText="bothSides" distT="0" distB="0" distL="114300" distR="114300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5BA38" w14:textId="77777777" w:rsidR="00BF12E5" w:rsidRDefault="00000000" w:rsidP="000D546D">
                          <w:pPr>
                            <w:pStyle w:val="Footer"/>
                          </w:pPr>
                          <w:r>
                            <w:t>ADAPT OR NOT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602019" id="Rectangle 5" o:spid="_x0000_s1026" style="position:absolute;margin-left:245.25pt;margin-top:-18.35pt;width:145.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" filled="f" stroked="f">
              <v:textbox inset="2.53958mm,1.2694mm,2.53958mm,1.2694mm">
                <w:txbxContent>
                  <w:p w14:paraId="2605BA38" w14:textId="77777777" w:rsidR="00BF12E5" w:rsidRDefault="00000000" w:rsidP="000D546D">
                    <w:pPr>
                      <w:pStyle w:val="Footer"/>
                    </w:pPr>
                    <w:r>
                      <w:t>ADAPT OR NOT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1908982E" wp14:editId="7DB112AC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9B5FC" w14:textId="77777777" w:rsidR="00BF12E5" w:rsidRDefault="00BF12E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CB2A4" w14:textId="77777777" w:rsidR="00082F85" w:rsidRDefault="00082F85">
      <w:pPr>
        <w:spacing w:after="0" w:line="240" w:lineRule="auto"/>
      </w:pPr>
      <w:r>
        <w:separator/>
      </w:r>
    </w:p>
  </w:footnote>
  <w:footnote w:type="continuationSeparator" w:id="0">
    <w:p w14:paraId="6D5F1460" w14:textId="77777777" w:rsidR="00082F85" w:rsidRDefault="00082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EFC1" w14:textId="77777777" w:rsidR="00BF12E5" w:rsidRDefault="00BF1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F4540" w14:textId="77777777" w:rsidR="00BF12E5" w:rsidRDefault="00BF1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4C2F4" w14:textId="77777777" w:rsidR="00BF12E5" w:rsidRDefault="00BF1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40693"/>
    <w:multiLevelType w:val="multilevel"/>
    <w:tmpl w:val="AE3EFE2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6950702">
    <w:abstractNumId w:val="2"/>
  </w:num>
  <w:num w:numId="2" w16cid:durableId="1296905603">
    <w:abstractNumId w:val="3"/>
  </w:num>
  <w:num w:numId="3" w16cid:durableId="1771200790">
    <w:abstractNumId w:val="1"/>
  </w:num>
  <w:num w:numId="4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2E5"/>
    <w:rsid w:val="00082F85"/>
    <w:rsid w:val="000D546D"/>
    <w:rsid w:val="00213374"/>
    <w:rsid w:val="00BF12E5"/>
    <w:rsid w:val="00CD7E25"/>
    <w:rsid w:val="00EC3D9C"/>
    <w:rsid w:val="00EE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0A006"/>
  <w15:docId w15:val="{F7964353-936F-FF4C-8A88-58A852A2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D546D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46D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546D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0D546D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0D546D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46D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0D546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546D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0D546D"/>
    <w:rPr>
      <w:b/>
      <w:bCs/>
      <w: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0D546D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46D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46D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D546D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546D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0D546D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0D546D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46D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46D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D546D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0D546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D546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0D546D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0D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0D546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0D546D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4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5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46D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0D546D"/>
    <w:pPr>
      <w:ind w:left="720"/>
      <w:contextualSpacing/>
    </w:pPr>
  </w:style>
  <w:style w:type="paragraph" w:customStyle="1" w:styleId="AnswerKey">
    <w:name w:val="Answer Key"/>
    <w:basedOn w:val="Normal"/>
    <w:qFormat/>
    <w:rsid w:val="000D546D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r42ekVincsjfMklL+TUAnqClw==">CgMxLjA4AHIhMVVld19uTHNleVZaeWVRTE9lZFBmdGUwUUM4RWNqbWtM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88</Words>
  <Characters>453</Characters>
  <Application>Microsoft Office Word</Application>
  <DocSecurity>0</DocSecurity>
  <Lines>19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Gracia, Ann M.</cp:lastModifiedBy>
  <cp:revision>3</cp:revision>
  <cp:lastPrinted>2026-06-15T20:55:00Z</cp:lastPrinted>
  <dcterms:created xsi:type="dcterms:W3CDTF">2026-06-15T20:55:00Z</dcterms:created>
  <dcterms:modified xsi:type="dcterms:W3CDTF">2026-06-15T20:55:00Z</dcterms:modified>
  <cp:category/>
</cp:coreProperties>
</file>