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F2D0DC" w14:textId="77777777" w:rsidR="004F05F3" w:rsidRDefault="00000000">
      <w:pPr>
        <w:pStyle w:val="Title"/>
      </w:pPr>
      <w:r>
        <w:t>JUSTIFIED TRUE OR FALSE</w:t>
      </w:r>
    </w:p>
    <w:tbl>
      <w:tblPr>
        <w:tblStyle w:val="a0"/>
        <w:tblW w:w="9522" w:type="dxa"/>
        <w:tblLayout w:type="fixed"/>
        <w:tblLook w:val="0400" w:firstRow="0" w:lastRow="0" w:firstColumn="0" w:lastColumn="0" w:noHBand="0" w:noVBand="1"/>
      </w:tblPr>
      <w:tblGrid>
        <w:gridCol w:w="4119"/>
        <w:gridCol w:w="550"/>
        <w:gridCol w:w="550"/>
        <w:gridCol w:w="4303"/>
      </w:tblGrid>
      <w:tr w:rsidR="004F05F3" w14:paraId="40EACD3A" w14:textId="77777777" w:rsidTr="00850450">
        <w:trPr>
          <w:trHeight w:val="304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85781" w:themeFill="accent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436A26" w14:textId="77777777" w:rsidR="004F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>Statement</w:t>
            </w: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85781" w:themeFill="accent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64C3907" w14:textId="77777777" w:rsidR="004F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>T</w:t>
            </w: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85781" w:themeFill="accent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3499BC" w14:textId="77777777" w:rsidR="004F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>F</w:t>
            </w:r>
          </w:p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85781" w:themeFill="accent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FA931E" w14:textId="54E0EE3E" w:rsidR="004F0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 xml:space="preserve">Why I Think </w:t>
            </w:r>
            <w:r w:rsidR="00DE6A93">
              <w:rPr>
                <w:b/>
                <w:bCs/>
                <w:color w:val="FFFFFF"/>
              </w:rPr>
              <w:t>This</w:t>
            </w:r>
          </w:p>
        </w:tc>
      </w:tr>
      <w:tr w:rsidR="004F05F3" w14:paraId="03F7913A" w14:textId="77777777">
        <w:trPr>
          <w:trHeight w:val="1245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ACFF022" w14:textId="77777777" w:rsidR="004F05F3" w:rsidRDefault="004F05F3">
            <w:pPr>
              <w:spacing w:after="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63BF575" w14:textId="77777777" w:rsidR="004F05F3" w:rsidRDefault="00000000">
            <w:pPr>
              <w:spacing w:before="220" w:after="220" w:line="240" w:lineRule="auto"/>
              <w:jc w:val="center"/>
            </w:pPr>
            <w:r>
              <w:t>________ live in the ___________</w:t>
            </w:r>
          </w:p>
          <w:p w14:paraId="254470AF" w14:textId="77777777" w:rsidR="004F05F3" w:rsidRDefault="004F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A3A19F" w14:textId="77777777" w:rsidR="004F05F3" w:rsidRDefault="004F05F3"/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7C2582" w14:textId="77777777" w:rsidR="004F05F3" w:rsidRDefault="004F05F3"/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B7B069" w14:textId="77777777" w:rsidR="004F05F3" w:rsidRDefault="004F05F3"/>
        </w:tc>
      </w:tr>
      <w:tr w:rsidR="004F05F3" w14:paraId="35F354E5" w14:textId="77777777">
        <w:trPr>
          <w:trHeight w:val="1440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8B12D2" w14:textId="77777777" w:rsidR="004F05F3" w:rsidRDefault="00000000">
            <w:pPr>
              <w:spacing w:before="220" w:after="220" w:line="240" w:lineRule="auto"/>
              <w:jc w:val="center"/>
            </w:pPr>
            <w:r>
              <w:t>________ live in the ___________</w:t>
            </w:r>
          </w:p>
          <w:p w14:paraId="315DD755" w14:textId="77777777" w:rsidR="004F05F3" w:rsidRDefault="004F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81AB7EF" w14:textId="77777777" w:rsidR="004F05F3" w:rsidRDefault="004F05F3"/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0F46C8" w14:textId="77777777" w:rsidR="004F05F3" w:rsidRDefault="004F05F3"/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1B4358" w14:textId="77777777" w:rsidR="004F05F3" w:rsidRDefault="004F05F3"/>
        </w:tc>
      </w:tr>
      <w:tr w:rsidR="004F05F3" w14:paraId="7CE753E6" w14:textId="77777777">
        <w:trPr>
          <w:trHeight w:val="1605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0CAB6F" w14:textId="77777777" w:rsidR="004F05F3" w:rsidRDefault="00000000">
            <w:pPr>
              <w:spacing w:before="220" w:after="220" w:line="240" w:lineRule="auto"/>
              <w:jc w:val="center"/>
            </w:pPr>
            <w:r>
              <w:t>________ live in the ___________</w:t>
            </w:r>
          </w:p>
          <w:p w14:paraId="28199DCA" w14:textId="77777777" w:rsidR="004F05F3" w:rsidRDefault="004F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C70766" w14:textId="77777777" w:rsidR="004F05F3" w:rsidRDefault="004F05F3"/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73DD06" w14:textId="77777777" w:rsidR="004F05F3" w:rsidRDefault="004F05F3"/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F30A84" w14:textId="77777777" w:rsidR="004F05F3" w:rsidRDefault="004F05F3"/>
        </w:tc>
      </w:tr>
      <w:tr w:rsidR="004F05F3" w14:paraId="2702CFA6" w14:textId="77777777">
        <w:trPr>
          <w:trHeight w:val="1695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8A989D" w14:textId="77777777" w:rsidR="004F05F3" w:rsidRDefault="00000000">
            <w:pPr>
              <w:spacing w:before="220" w:after="220" w:line="240" w:lineRule="auto"/>
              <w:jc w:val="center"/>
            </w:pPr>
            <w:r>
              <w:t>________ live in the ___________</w:t>
            </w:r>
          </w:p>
          <w:p w14:paraId="4D0D94D4" w14:textId="77777777" w:rsidR="004F05F3" w:rsidRDefault="004F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136208" w14:textId="77777777" w:rsidR="004F05F3" w:rsidRDefault="004F05F3"/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A49EA8" w14:textId="77777777" w:rsidR="004F05F3" w:rsidRDefault="004F05F3"/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674D07" w14:textId="77777777" w:rsidR="004F05F3" w:rsidRDefault="004F05F3"/>
        </w:tc>
      </w:tr>
      <w:tr w:rsidR="004F05F3" w14:paraId="7F7ED860" w14:textId="77777777">
        <w:trPr>
          <w:trHeight w:val="1680"/>
        </w:trPr>
        <w:tc>
          <w:tcPr>
            <w:tcW w:w="4119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E4DF6F" w14:textId="77777777" w:rsidR="004F05F3" w:rsidRDefault="00000000">
            <w:pPr>
              <w:spacing w:before="220" w:after="220" w:line="240" w:lineRule="auto"/>
              <w:jc w:val="center"/>
            </w:pPr>
            <w:r>
              <w:t>________ live in the ___________</w:t>
            </w:r>
          </w:p>
          <w:p w14:paraId="345C6DC8" w14:textId="77777777" w:rsidR="004F05F3" w:rsidRDefault="004F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EC5DEF" w14:textId="77777777" w:rsidR="004F05F3" w:rsidRDefault="004F05F3"/>
        </w:tc>
        <w:tc>
          <w:tcPr>
            <w:tcW w:w="5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DC7037" w14:textId="77777777" w:rsidR="004F05F3" w:rsidRDefault="004F05F3"/>
        </w:tc>
        <w:tc>
          <w:tcPr>
            <w:tcW w:w="4303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C9D860" w14:textId="77777777" w:rsidR="004F05F3" w:rsidRDefault="004F05F3"/>
        </w:tc>
      </w:tr>
    </w:tbl>
    <w:p w14:paraId="403FE498" w14:textId="77777777" w:rsidR="004F05F3" w:rsidRDefault="004F05F3"/>
    <w:p w14:paraId="6E316F83" w14:textId="77777777" w:rsidR="004F05F3" w:rsidRDefault="004F05F3"/>
    <w:sectPr w:rsidR="004F05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62F1B" w14:textId="77777777" w:rsidR="00431681" w:rsidRDefault="00431681">
      <w:pPr>
        <w:spacing w:after="0" w:line="240" w:lineRule="auto"/>
      </w:pPr>
      <w:r>
        <w:separator/>
      </w:r>
    </w:p>
  </w:endnote>
  <w:endnote w:type="continuationSeparator" w:id="0">
    <w:p w14:paraId="0099A185" w14:textId="77777777" w:rsidR="00431681" w:rsidRDefault="0043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72357-1C68-FA4E-AF5D-21CF161CAD5B}"/>
    <w:embedBold r:id="rId2" w:fontKey="{5ECC44AB-6710-A14F-BEED-02E8CA879199}"/>
    <w:embedItalic r:id="rId3" w:fontKey="{EFCE18BA-D0C3-7649-A6B5-94A50F431F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72693AB-CD63-054B-9FCF-D921E9D2456D}"/>
    <w:embedBold r:id="rId5" w:fontKey="{A3F2EEDF-C3B6-7C44-93C2-289665947155}"/>
    <w:embedItalic r:id="rId6" w:fontKey="{8E552CE0-16F6-5A42-9F56-12CE5182CB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57E2CD6-D86E-6743-9EEE-F7C23EF8F0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56E2D2-8E83-6A4F-A19D-7C80F75EF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EC090" w14:textId="77777777" w:rsidR="004F05F3" w:rsidRDefault="004F05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0EDC1" w14:textId="77777777" w:rsidR="004F05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46CB423" wp14:editId="79477522">
          <wp:simplePos x="0" y="0"/>
          <wp:positionH relativeFrom="column">
            <wp:posOffset>1200150</wp:posOffset>
          </wp:positionH>
          <wp:positionV relativeFrom="paragraph">
            <wp:posOffset>-271164</wp:posOffset>
          </wp:positionV>
          <wp:extent cx="4902200" cy="50800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5659210" wp14:editId="64A13B43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46FCEE" w14:textId="4D6F7AAC" w:rsidR="004F05F3" w:rsidRDefault="001A7109" w:rsidP="00850450">
                          <w:pPr>
                            <w:pStyle w:val="Footer"/>
                          </w:pPr>
                          <w:fldSimple w:instr=" TITLE  \* MERGEFORMAT ">
                            <w:r w:rsidR="00754151">
                              <w:t>Adapt or Not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659210" id="Rectangle 9" o:spid="_x0000_s1026" style="position:absolute;margin-left:89.65pt;margin-top:-20.95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GFhLHLhAAAADgEAAA8AAABkcnMvZG93bnJldi54&#13;&#10;bWxMj81OwzAQhO9IvIO1SNxaJxBCm8apED8HjqQcOLrxNolqr6PYadO3ZznRy0qjnZ2dr9zOzooT&#13;&#10;jqH3pCBdJiCQGm96ahV87z4WKxAhajLaekIFFwywrW5vSl0Yf6YvPNWxFRxCodAKuhiHQsrQdOh0&#13;&#10;WPoBiXcHPzodWY6tNKM+c7iz8iFJcul0T/yh0wO+dtgc68kpGNCayWZ18tPI95HS/HMnL09K3d/N&#13;&#10;bxseLxsQEef4fwF/DNwfKi629xOZICzr5/UjWxUssnQNgh2rNGGivYIsB1mV8hqj+gU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BhYSxy4QAAAA4BAAAPAAAAAAAAAAAAAAAAABAEAABk&#13;&#10;cnMvZG93bnJldi54bWxQSwUGAAAAAAQABADzAAAAHgUAAAAA&#13;&#10;" filled="f" stroked="f">
              <v:textbox inset="2.53958mm,1.2694mm,2.53958mm,1.2694mm">
                <w:txbxContent>
                  <w:p w14:paraId="5E46FCEE" w14:textId="4D6F7AAC" w:rsidR="004F05F3" w:rsidRDefault="001A7109" w:rsidP="00850450">
                    <w:pPr>
                      <w:pStyle w:val="Footer"/>
                    </w:pPr>
                    <w:fldSimple w:instr=" TITLE  \* MERGEFORMAT ">
                      <w:r w:rsidR="00754151">
                        <w:t>Adapt or Not</w:t>
                      </w:r>
                    </w:fldSimple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8B993" w14:textId="77777777" w:rsidR="004F05F3" w:rsidRDefault="004F05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660E2" w14:textId="77777777" w:rsidR="00431681" w:rsidRDefault="00431681">
      <w:pPr>
        <w:spacing w:after="0" w:line="240" w:lineRule="auto"/>
      </w:pPr>
      <w:r>
        <w:separator/>
      </w:r>
    </w:p>
  </w:footnote>
  <w:footnote w:type="continuationSeparator" w:id="0">
    <w:p w14:paraId="0852266B" w14:textId="77777777" w:rsidR="00431681" w:rsidRDefault="00431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97D75" w14:textId="77777777" w:rsidR="004F05F3" w:rsidRDefault="004F05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38E1" w14:textId="77777777" w:rsidR="004F05F3" w:rsidRDefault="004F05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6DAAD" w14:textId="77777777" w:rsidR="004F05F3" w:rsidRDefault="004F05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5F3"/>
    <w:rsid w:val="00061374"/>
    <w:rsid w:val="001A7109"/>
    <w:rsid w:val="00431681"/>
    <w:rsid w:val="004F05F3"/>
    <w:rsid w:val="00754151"/>
    <w:rsid w:val="00850450"/>
    <w:rsid w:val="00AF2710"/>
    <w:rsid w:val="00DD7E1C"/>
    <w:rsid w:val="00DE6A93"/>
    <w:rsid w:val="00EC3D9C"/>
    <w:rsid w:val="00EE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0FDF"/>
  <w15:docId w15:val="{F7964353-936F-FF4C-8A88-58A852A2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50450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0450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0450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85045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850450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450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850450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0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450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850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850450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0450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50450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850450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50450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850450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85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50450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45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450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850450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450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450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850450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450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450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850450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850450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SPRdOKMhTmmolpOfRg1mr3oFnA==">CgMxLjA4AHIhMWlSdF83S1lXUHVkclJrOXR2N1NmMDJVLVR0Z1czVlFH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Finley-Combs, Elsa C.</cp:lastModifiedBy>
  <cp:revision>3</cp:revision>
  <cp:lastPrinted>2026-06-25T19:11:00Z</cp:lastPrinted>
  <dcterms:created xsi:type="dcterms:W3CDTF">2026-06-25T19:11:00Z</dcterms:created>
  <dcterms:modified xsi:type="dcterms:W3CDTF">2026-06-25T19:11:00Z</dcterms:modified>
  <cp:category/>
</cp:coreProperties>
</file>